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17129" w14:textId="77777777" w:rsidR="00986737" w:rsidRPr="009432A1" w:rsidRDefault="00142894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42894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142894">
        <w:rPr>
          <w:rFonts w:ascii="Arial" w:hAnsi="Arial" w:cs="Arial"/>
          <w:sz w:val="24"/>
          <w:szCs w:val="24"/>
        </w:rPr>
        <w:t>2024-12-09</w:t>
      </w:r>
    </w:p>
    <w:p w14:paraId="45BF1314" w14:textId="449DF29C" w:rsidR="00986737" w:rsidRPr="009432A1" w:rsidRDefault="00142894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42894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E4BB04B" w14:textId="77777777" w:rsidR="00986737" w:rsidRPr="009432A1" w:rsidRDefault="00142894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142894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42894">
        <w:rPr>
          <w:rFonts w:ascii="Arial" w:hAnsi="Arial" w:cs="Arial"/>
          <w:sz w:val="24"/>
          <w:szCs w:val="24"/>
        </w:rPr>
        <w:t>66</w:t>
      </w:r>
    </w:p>
    <w:p w14:paraId="48B718C5" w14:textId="77777777" w:rsidR="00986737" w:rsidRPr="009432A1" w:rsidRDefault="00142894" w:rsidP="00986737">
      <w:pPr>
        <w:rPr>
          <w:rFonts w:ascii="Arial" w:hAnsi="Arial" w:cs="Arial"/>
          <w:sz w:val="24"/>
          <w:szCs w:val="24"/>
        </w:rPr>
      </w:pPr>
      <w:r w:rsidRPr="00142894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42894">
        <w:rPr>
          <w:rFonts w:ascii="Arial" w:hAnsi="Arial" w:cs="Arial"/>
          <w:sz w:val="24"/>
          <w:szCs w:val="24"/>
        </w:rPr>
        <w:t>Kraków</w:t>
      </w:r>
    </w:p>
    <w:p w14:paraId="333E0A25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E17F957" w14:textId="77777777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400844CA" w14:textId="68342834" w:rsidR="0048261A" w:rsidRPr="0076060E" w:rsidRDefault="0048261A" w:rsidP="00986737">
      <w:pPr>
        <w:spacing w:after="600"/>
        <w:jc w:val="both"/>
        <w:rPr>
          <w:bCs/>
          <w:sz w:val="24"/>
          <w:szCs w:val="24"/>
        </w:rPr>
      </w:pPr>
      <w:r w:rsidRPr="0076060E">
        <w:rPr>
          <w:rFonts w:ascii="Arial" w:hAnsi="Arial" w:cs="Arial"/>
          <w:bCs/>
          <w:sz w:val="24"/>
          <w:szCs w:val="24"/>
        </w:rPr>
        <w:t>SZP-271-39/24-</w:t>
      </w:r>
      <w:r w:rsidR="00EC774B" w:rsidRPr="0076060E">
        <w:rPr>
          <w:rFonts w:ascii="Arial" w:hAnsi="Arial" w:cs="Arial"/>
          <w:bCs/>
          <w:sz w:val="24"/>
          <w:szCs w:val="24"/>
        </w:rPr>
        <w:t>1024.</w:t>
      </w:r>
      <w:r w:rsidRPr="0076060E">
        <w:rPr>
          <w:rFonts w:ascii="Arial" w:hAnsi="Arial" w:cs="Arial"/>
          <w:bCs/>
          <w:sz w:val="24"/>
          <w:szCs w:val="24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3BA17CB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C57EE2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D3B5A4B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903BDD9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6EC45A9D" w14:textId="77777777" w:rsidTr="005A632E">
        <w:tc>
          <w:tcPr>
            <w:tcW w:w="2269" w:type="dxa"/>
            <w:shd w:val="clear" w:color="auto" w:fill="auto"/>
          </w:tcPr>
          <w:p w14:paraId="0F96F611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D6AA18D" w14:textId="77777777" w:rsidR="00986737" w:rsidRPr="004E4B64" w:rsidRDefault="0014289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42894">
              <w:rPr>
                <w:rFonts w:ascii="Arial" w:hAnsi="Arial" w:cs="Arial"/>
                <w:bCs/>
                <w:sz w:val="24"/>
                <w:szCs w:val="24"/>
              </w:rPr>
              <w:t>Sukcesywny zakup i dostawa papieru do drukarek i kserokopiarek oraz tuszów i tonerów do drukarek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42894" w:rsidRPr="004E4B64" w14:paraId="22DBD42C" w14:textId="77777777" w:rsidTr="007F5D2F">
        <w:tc>
          <w:tcPr>
            <w:tcW w:w="2269" w:type="dxa"/>
            <w:shd w:val="clear" w:color="auto" w:fill="auto"/>
          </w:tcPr>
          <w:p w14:paraId="7DD5224E" w14:textId="77777777" w:rsidR="00142894" w:rsidRPr="004E4B64" w:rsidRDefault="00142894" w:rsidP="007F5D2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492127A" w14:textId="77777777" w:rsidR="00142894" w:rsidRPr="004E4B64" w:rsidRDefault="00142894" w:rsidP="007F5D2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42894">
              <w:rPr>
                <w:rFonts w:ascii="Arial" w:hAnsi="Arial" w:cs="Arial"/>
                <w:bCs/>
                <w:sz w:val="24"/>
                <w:szCs w:val="24"/>
              </w:rPr>
              <w:t>SZP-271-39/24</w:t>
            </w:r>
          </w:p>
        </w:tc>
      </w:tr>
    </w:tbl>
    <w:p w14:paraId="66676D94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28E3BF8D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142894" w:rsidRPr="00142894">
        <w:rPr>
          <w:rFonts w:ascii="Arial" w:hAnsi="Arial" w:cs="Arial"/>
          <w:sz w:val="24"/>
          <w:szCs w:val="24"/>
        </w:rPr>
        <w:t>(t.j.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4385692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142894" w:rsidRPr="00142894">
        <w:rPr>
          <w:rFonts w:ascii="Arial" w:hAnsi="Arial" w:cs="Arial"/>
          <w:sz w:val="24"/>
          <w:szCs w:val="24"/>
        </w:rPr>
        <w:t>09/12/2024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142894" w:rsidRPr="00142894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218CA72D" w14:textId="77777777" w:rsidTr="005A632E">
        <w:tc>
          <w:tcPr>
            <w:tcW w:w="1276" w:type="dxa"/>
            <w:shd w:val="clear" w:color="auto" w:fill="F2F2F2"/>
            <w:vAlign w:val="center"/>
          </w:tcPr>
          <w:p w14:paraId="405DEA6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DF6DA5E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2243DA3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35D68DD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42894" w:rsidRPr="00BB547B" w14:paraId="1661E0A4" w14:textId="77777777" w:rsidTr="007F5D2F">
        <w:tc>
          <w:tcPr>
            <w:tcW w:w="1276" w:type="dxa"/>
            <w:shd w:val="clear" w:color="auto" w:fill="auto"/>
            <w:vAlign w:val="center"/>
          </w:tcPr>
          <w:p w14:paraId="2BF6285D" w14:textId="77777777" w:rsidR="00142894" w:rsidRPr="00986737" w:rsidRDefault="00142894" w:rsidP="007F5D2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774869" w14:textId="77777777" w:rsidR="00142894" w:rsidRPr="00986737" w:rsidRDefault="00142894" w:rsidP="007F5D2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421A8B5" w14:textId="77777777" w:rsidR="00142894" w:rsidRPr="00986737" w:rsidRDefault="00142894" w:rsidP="007F5D2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ProOffice. net Wiesław Stoczkiewicz</w:t>
            </w:r>
          </w:p>
          <w:p w14:paraId="1A51E2F3" w14:textId="77777777" w:rsidR="00142894" w:rsidRPr="00986737" w:rsidRDefault="00142894" w:rsidP="007F5D2F">
            <w:pPr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Rączna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2894">
              <w:rPr>
                <w:rFonts w:ascii="Arial" w:hAnsi="Arial" w:cs="Arial"/>
                <w:sz w:val="24"/>
                <w:szCs w:val="24"/>
              </w:rPr>
              <w:t>25F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7C4AC9" w14:textId="77777777" w:rsidR="00142894" w:rsidRPr="00986737" w:rsidRDefault="00142894" w:rsidP="007F5D2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30-741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2894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4DD7F1" w14:textId="77777777" w:rsidR="00142894" w:rsidRPr="00986737" w:rsidRDefault="00142894" w:rsidP="007F5D2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98 935.30 zł</w:t>
            </w:r>
          </w:p>
        </w:tc>
      </w:tr>
      <w:tr w:rsidR="00142894" w:rsidRPr="00BB547B" w14:paraId="790006AA" w14:textId="77777777" w:rsidTr="007F5D2F">
        <w:tc>
          <w:tcPr>
            <w:tcW w:w="1276" w:type="dxa"/>
            <w:shd w:val="clear" w:color="auto" w:fill="auto"/>
            <w:vAlign w:val="center"/>
          </w:tcPr>
          <w:p w14:paraId="43F3ADDF" w14:textId="77777777" w:rsidR="00142894" w:rsidRPr="00986737" w:rsidRDefault="00142894" w:rsidP="007F5D2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6229FC" w14:textId="77777777" w:rsidR="00142894" w:rsidRPr="00986737" w:rsidRDefault="00142894" w:rsidP="007F5D2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EF1B0EB" w14:textId="77777777" w:rsidR="00142894" w:rsidRPr="00986737" w:rsidRDefault="00142894" w:rsidP="007F5D2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REM COMPUTERS</w:t>
            </w:r>
          </w:p>
          <w:p w14:paraId="091CF154" w14:textId="77777777" w:rsidR="00142894" w:rsidRPr="00986737" w:rsidRDefault="00142894" w:rsidP="007F5D2F">
            <w:pPr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11 Listopada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2894">
              <w:rPr>
                <w:rFonts w:ascii="Arial" w:hAnsi="Arial" w:cs="Arial"/>
                <w:sz w:val="24"/>
                <w:szCs w:val="24"/>
              </w:rPr>
              <w:t>61/2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662E1B5" w14:textId="77777777" w:rsidR="00142894" w:rsidRPr="00986737" w:rsidRDefault="00142894" w:rsidP="007F5D2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91-370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2894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79AD75" w14:textId="77777777" w:rsidR="00142894" w:rsidRPr="00986737" w:rsidRDefault="00142894" w:rsidP="007F5D2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75 967.01 zł</w:t>
            </w:r>
          </w:p>
        </w:tc>
      </w:tr>
      <w:tr w:rsidR="00142894" w:rsidRPr="00BB547B" w14:paraId="459F99AA" w14:textId="77777777" w:rsidTr="007F5D2F">
        <w:tc>
          <w:tcPr>
            <w:tcW w:w="1276" w:type="dxa"/>
            <w:shd w:val="clear" w:color="auto" w:fill="auto"/>
            <w:vAlign w:val="center"/>
          </w:tcPr>
          <w:p w14:paraId="110CAB8F" w14:textId="77777777" w:rsidR="00142894" w:rsidRPr="00986737" w:rsidRDefault="00142894" w:rsidP="007F5D2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1E53E8" w14:textId="77777777" w:rsidR="00142894" w:rsidRPr="00986737" w:rsidRDefault="00142894" w:rsidP="007F5D2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C85C5A5" w14:textId="77777777" w:rsidR="00142894" w:rsidRPr="00986737" w:rsidRDefault="00142894" w:rsidP="007F5D2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TonaTuszu.pl Sp. z o.o.</w:t>
            </w:r>
          </w:p>
          <w:p w14:paraId="12FC2708" w14:textId="77777777" w:rsidR="00142894" w:rsidRPr="00986737" w:rsidRDefault="00142894" w:rsidP="007F5D2F">
            <w:pPr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Grzybowska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2894">
              <w:rPr>
                <w:rFonts w:ascii="Arial" w:hAnsi="Arial" w:cs="Arial"/>
                <w:sz w:val="24"/>
                <w:szCs w:val="24"/>
              </w:rPr>
              <w:t>87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E721A72" w14:textId="77777777" w:rsidR="00142894" w:rsidRPr="00986737" w:rsidRDefault="00142894" w:rsidP="007F5D2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00-844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289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6D7EA0" w14:textId="77777777" w:rsidR="00142894" w:rsidRPr="00986737" w:rsidRDefault="00142894" w:rsidP="007F5D2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76 113.63 zł</w:t>
            </w:r>
          </w:p>
        </w:tc>
      </w:tr>
      <w:tr w:rsidR="00142894" w:rsidRPr="00BB547B" w14:paraId="2ED213B8" w14:textId="77777777" w:rsidTr="007F5D2F">
        <w:tc>
          <w:tcPr>
            <w:tcW w:w="1276" w:type="dxa"/>
            <w:shd w:val="clear" w:color="auto" w:fill="auto"/>
            <w:vAlign w:val="center"/>
          </w:tcPr>
          <w:p w14:paraId="16D6EAEC" w14:textId="77777777" w:rsidR="00142894" w:rsidRPr="00986737" w:rsidRDefault="00142894" w:rsidP="007F5D2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FF233F" w14:textId="77777777" w:rsidR="00142894" w:rsidRPr="00986737" w:rsidRDefault="00142894" w:rsidP="007F5D2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FF7F49D" w14:textId="77777777" w:rsidR="00142894" w:rsidRPr="00986737" w:rsidRDefault="00142894" w:rsidP="007F5D2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Konsorcjum Biuro Klub Sp. z o.o.</w:t>
            </w:r>
          </w:p>
          <w:p w14:paraId="767004DF" w14:textId="77777777" w:rsidR="00142894" w:rsidRPr="00986737" w:rsidRDefault="00142894" w:rsidP="007F5D2F">
            <w:pPr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Aleja Fryderyka Chopina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2894">
              <w:rPr>
                <w:rFonts w:ascii="Arial" w:hAnsi="Arial" w:cs="Arial"/>
                <w:sz w:val="24"/>
                <w:szCs w:val="24"/>
              </w:rPr>
              <w:t>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77D70C" w14:textId="77777777" w:rsidR="00142894" w:rsidRPr="00986737" w:rsidRDefault="00142894" w:rsidP="007F5D2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05-092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2894">
              <w:rPr>
                <w:rFonts w:ascii="Arial" w:hAnsi="Arial" w:cs="Arial"/>
                <w:sz w:val="24"/>
                <w:szCs w:val="24"/>
              </w:rPr>
              <w:t>Łomianki Dolne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81C0E7" w14:textId="77777777" w:rsidR="00142894" w:rsidRPr="00986737" w:rsidRDefault="00142894" w:rsidP="007F5D2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101 477.21 zł</w:t>
            </w:r>
          </w:p>
        </w:tc>
      </w:tr>
      <w:tr w:rsidR="00142894" w:rsidRPr="00BB547B" w14:paraId="7E3C0682" w14:textId="77777777" w:rsidTr="007F5D2F">
        <w:tc>
          <w:tcPr>
            <w:tcW w:w="1276" w:type="dxa"/>
            <w:shd w:val="clear" w:color="auto" w:fill="auto"/>
            <w:vAlign w:val="center"/>
          </w:tcPr>
          <w:p w14:paraId="4C4B3D5B" w14:textId="77777777" w:rsidR="00142894" w:rsidRPr="00986737" w:rsidRDefault="00142894" w:rsidP="007F5D2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7D98C8" w14:textId="77777777" w:rsidR="00142894" w:rsidRPr="00986737" w:rsidRDefault="00142894" w:rsidP="007F5D2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65B30DC" w14:textId="77777777" w:rsidR="00142894" w:rsidRPr="00986737" w:rsidRDefault="00142894" w:rsidP="007F5D2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Firma ABC Jacek Kofin, Andrzej Kuliński, Zofia Kulińska Spółka Jawna</w:t>
            </w:r>
          </w:p>
          <w:p w14:paraId="036E39AC" w14:textId="77777777" w:rsidR="00142894" w:rsidRPr="00986737" w:rsidRDefault="00142894" w:rsidP="007F5D2F">
            <w:pPr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Biskupińska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2894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6A7357B" w14:textId="5C2809C5" w:rsidR="00142894" w:rsidRPr="00986737" w:rsidRDefault="00142894" w:rsidP="007F5D2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30-7</w:t>
            </w:r>
            <w:r w:rsidR="00EC774B">
              <w:rPr>
                <w:rFonts w:ascii="Arial" w:hAnsi="Arial" w:cs="Arial"/>
                <w:sz w:val="24"/>
                <w:szCs w:val="24"/>
              </w:rPr>
              <w:t>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2894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BB79CA" w14:textId="77777777" w:rsidR="00142894" w:rsidRPr="00986737" w:rsidRDefault="00142894" w:rsidP="007F5D2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98 984.50 zł</w:t>
            </w:r>
          </w:p>
        </w:tc>
      </w:tr>
      <w:tr w:rsidR="00142894" w:rsidRPr="00BB547B" w14:paraId="1CCD1310" w14:textId="77777777" w:rsidTr="007F5D2F">
        <w:tc>
          <w:tcPr>
            <w:tcW w:w="1276" w:type="dxa"/>
            <w:shd w:val="clear" w:color="auto" w:fill="auto"/>
            <w:vAlign w:val="center"/>
          </w:tcPr>
          <w:p w14:paraId="5FD2980B" w14:textId="77777777" w:rsidR="00142894" w:rsidRPr="00986737" w:rsidRDefault="00142894" w:rsidP="007F5D2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1FD0B6" w14:textId="77777777" w:rsidR="00142894" w:rsidRPr="00986737" w:rsidRDefault="00142894" w:rsidP="007F5D2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896B37B" w14:textId="77777777" w:rsidR="00142894" w:rsidRPr="00986737" w:rsidRDefault="00142894" w:rsidP="007F5D2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Komatech S.C. Tomasz Marszałek, Piotr Kowalczyk</w:t>
            </w:r>
          </w:p>
          <w:p w14:paraId="0870359A" w14:textId="77777777" w:rsidR="00142894" w:rsidRPr="00986737" w:rsidRDefault="00142894" w:rsidP="007F5D2F">
            <w:pPr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Wojska Polskiego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2894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C50619" w14:textId="77777777" w:rsidR="00142894" w:rsidRPr="00986737" w:rsidRDefault="00142894" w:rsidP="007F5D2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43-190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2894">
              <w:rPr>
                <w:rFonts w:ascii="Arial" w:hAnsi="Arial" w:cs="Arial"/>
                <w:sz w:val="24"/>
                <w:szCs w:val="24"/>
              </w:rPr>
              <w:t>Mikołów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87CCEA" w14:textId="77777777" w:rsidR="00142894" w:rsidRPr="00986737" w:rsidRDefault="00142894" w:rsidP="007F5D2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2894">
              <w:rPr>
                <w:rFonts w:ascii="Arial" w:hAnsi="Arial" w:cs="Arial"/>
                <w:sz w:val="24"/>
                <w:szCs w:val="24"/>
              </w:rPr>
              <w:t>104 502.03 zł</w:t>
            </w:r>
          </w:p>
        </w:tc>
      </w:tr>
    </w:tbl>
    <w:p w14:paraId="02610F6E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60998E6E" w14:textId="1DE983AE" w:rsidR="00C236D3" w:rsidRDefault="00142894" w:rsidP="00173B20">
      <w:pPr>
        <w:jc w:val="right"/>
        <w:rPr>
          <w:rFonts w:ascii="Arial" w:hAnsi="Arial" w:cs="Arial"/>
          <w:sz w:val="24"/>
          <w:szCs w:val="24"/>
        </w:rPr>
      </w:pPr>
      <w:r w:rsidRPr="00142894">
        <w:rPr>
          <w:rFonts w:ascii="Arial" w:hAnsi="Arial" w:cs="Arial"/>
          <w:sz w:val="24"/>
          <w:szCs w:val="24"/>
        </w:rPr>
        <w:t xml:space="preserve">  </w:t>
      </w:r>
      <w:bookmarkEnd w:id="0"/>
      <w:r w:rsidR="00C769FD">
        <w:rPr>
          <w:rFonts w:ascii="Arial" w:hAnsi="Arial" w:cs="Arial"/>
          <w:sz w:val="24"/>
          <w:szCs w:val="24"/>
        </w:rPr>
        <w:t>Dorota Góral</w:t>
      </w:r>
    </w:p>
    <w:p w14:paraId="5C2DF263" w14:textId="5B4CD161" w:rsidR="00C769FD" w:rsidRPr="00BB547B" w:rsidRDefault="00C769FD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Z-ca Dyrektora ds. finansowych</w:t>
      </w:r>
    </w:p>
    <w:sectPr w:rsidR="00C769FD" w:rsidRPr="00BB547B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42B31" w14:textId="77777777" w:rsidR="004F291F" w:rsidRDefault="004F291F">
      <w:r>
        <w:separator/>
      </w:r>
    </w:p>
  </w:endnote>
  <w:endnote w:type="continuationSeparator" w:id="0">
    <w:p w14:paraId="023EF256" w14:textId="77777777" w:rsidR="004F291F" w:rsidRDefault="004F2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6C52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D5D0B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0D830" w14:textId="77777777" w:rsidR="00986737" w:rsidRPr="00986737" w:rsidRDefault="0082052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553532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CC2556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A1CF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06FB10" w14:textId="77777777" w:rsidR="009F189D" w:rsidRDefault="009F189D">
    <w:pPr>
      <w:pStyle w:val="Stopka"/>
      <w:tabs>
        <w:tab w:val="clear" w:pos="4536"/>
      </w:tabs>
      <w:jc w:val="center"/>
    </w:pPr>
  </w:p>
  <w:p w14:paraId="5ADA76E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CF700" w14:textId="77777777" w:rsidR="004F291F" w:rsidRDefault="004F291F">
      <w:r>
        <w:separator/>
      </w:r>
    </w:p>
  </w:footnote>
  <w:footnote w:type="continuationSeparator" w:id="0">
    <w:p w14:paraId="31AE2E2B" w14:textId="77777777" w:rsidR="004F291F" w:rsidRDefault="004F29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8B1B6" w14:textId="77777777" w:rsidR="00142894" w:rsidRDefault="001428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102CF" w14:textId="77777777" w:rsidR="00142894" w:rsidRDefault="001428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CF109" w14:textId="77777777" w:rsidR="00142894" w:rsidRDefault="001428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291F"/>
    <w:rsid w:val="00007727"/>
    <w:rsid w:val="00017720"/>
    <w:rsid w:val="00035488"/>
    <w:rsid w:val="000D7F25"/>
    <w:rsid w:val="000E00E5"/>
    <w:rsid w:val="00142894"/>
    <w:rsid w:val="00173B20"/>
    <w:rsid w:val="001C69FF"/>
    <w:rsid w:val="0023318D"/>
    <w:rsid w:val="003D72FD"/>
    <w:rsid w:val="00423179"/>
    <w:rsid w:val="0048261A"/>
    <w:rsid w:val="00490DC0"/>
    <w:rsid w:val="00493F8C"/>
    <w:rsid w:val="004C7E9B"/>
    <w:rsid w:val="004F291F"/>
    <w:rsid w:val="005614F2"/>
    <w:rsid w:val="00577BC6"/>
    <w:rsid w:val="005A632E"/>
    <w:rsid w:val="0069085C"/>
    <w:rsid w:val="006B27ED"/>
    <w:rsid w:val="0076060E"/>
    <w:rsid w:val="00820520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769FD"/>
    <w:rsid w:val="00C82837"/>
    <w:rsid w:val="00CA3D66"/>
    <w:rsid w:val="00CB0802"/>
    <w:rsid w:val="00D665F5"/>
    <w:rsid w:val="00D7128F"/>
    <w:rsid w:val="00EA3476"/>
    <w:rsid w:val="00EC774B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49C952"/>
  <w15:chartTrackingRefBased/>
  <w15:docId w15:val="{0E357F81-8E2C-4296-8036-2CCDBEAF9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6BE22-80D0-4D52-88E2-19982B39C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5</cp:revision>
  <cp:lastPrinted>2024-12-09T10:02:00Z</cp:lastPrinted>
  <dcterms:created xsi:type="dcterms:W3CDTF">2024-12-09T10:01:00Z</dcterms:created>
  <dcterms:modified xsi:type="dcterms:W3CDTF">2024-12-09T10:03:00Z</dcterms:modified>
</cp:coreProperties>
</file>