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0E124" w14:textId="77777777" w:rsidR="003E6519" w:rsidRPr="009432A1" w:rsidRDefault="00E2292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22920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E22920">
        <w:rPr>
          <w:rFonts w:ascii="Arial" w:hAnsi="Arial" w:cs="Arial"/>
          <w:sz w:val="24"/>
          <w:szCs w:val="24"/>
        </w:rPr>
        <w:t>2024-12-09</w:t>
      </w:r>
    </w:p>
    <w:p w14:paraId="142A1B17" w14:textId="77777777" w:rsidR="003E6519" w:rsidRPr="009432A1" w:rsidRDefault="00E2292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22920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E5E0252" w14:textId="77777777" w:rsidR="003E6519" w:rsidRPr="009432A1" w:rsidRDefault="00E2292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E22920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22920">
        <w:rPr>
          <w:rFonts w:ascii="Arial" w:hAnsi="Arial" w:cs="Arial"/>
          <w:sz w:val="24"/>
          <w:szCs w:val="24"/>
        </w:rPr>
        <w:t>66</w:t>
      </w:r>
    </w:p>
    <w:p w14:paraId="678BC9C5" w14:textId="77777777" w:rsidR="003E6519" w:rsidRPr="009432A1" w:rsidRDefault="00E22920" w:rsidP="003E6519">
      <w:pPr>
        <w:rPr>
          <w:rFonts w:ascii="Arial" w:hAnsi="Arial" w:cs="Arial"/>
          <w:sz w:val="24"/>
          <w:szCs w:val="24"/>
        </w:rPr>
      </w:pPr>
      <w:r w:rsidRPr="00E22920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22920">
        <w:rPr>
          <w:rFonts w:ascii="Arial" w:hAnsi="Arial" w:cs="Arial"/>
          <w:sz w:val="24"/>
          <w:szCs w:val="24"/>
        </w:rPr>
        <w:t>Kraków</w:t>
      </w:r>
    </w:p>
    <w:p w14:paraId="78C87D6E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E80D042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DAC3247" w14:textId="603CFFA3" w:rsidR="00486BCE" w:rsidRPr="00486BCE" w:rsidRDefault="00486BCE" w:rsidP="003E6519">
      <w:pPr>
        <w:spacing w:after="600"/>
        <w:jc w:val="both"/>
        <w:rPr>
          <w:bCs/>
          <w:sz w:val="24"/>
          <w:szCs w:val="24"/>
        </w:rPr>
      </w:pPr>
      <w:r w:rsidRPr="00486BCE">
        <w:rPr>
          <w:rFonts w:ascii="Arial" w:hAnsi="Arial" w:cs="Arial"/>
          <w:bCs/>
          <w:sz w:val="24"/>
          <w:szCs w:val="24"/>
        </w:rPr>
        <w:t>SZP-271-39/24-1022.AOM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032D1D0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C25202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FD1155B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4BE53C7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4A0DDC6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20F647F" w14:textId="77777777" w:rsidTr="001A0FA2">
        <w:tc>
          <w:tcPr>
            <w:tcW w:w="2269" w:type="dxa"/>
            <w:shd w:val="clear" w:color="auto" w:fill="auto"/>
          </w:tcPr>
          <w:p w14:paraId="6A68D5A9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D9A157" w14:textId="77777777" w:rsidR="003E6519" w:rsidRPr="004E4B64" w:rsidRDefault="00E2292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22920">
              <w:rPr>
                <w:rFonts w:ascii="Arial" w:hAnsi="Arial" w:cs="Arial"/>
                <w:bCs/>
                <w:sz w:val="24"/>
                <w:szCs w:val="24"/>
              </w:rPr>
              <w:t>Sukcesywny zakup i dostawa papieru do drukarek i kserokopiarek oraz tuszów i tonerów do drukarek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22920" w:rsidRPr="004E4B64" w14:paraId="6BE22FC7" w14:textId="77777777" w:rsidTr="004E5337">
        <w:tc>
          <w:tcPr>
            <w:tcW w:w="2269" w:type="dxa"/>
            <w:shd w:val="clear" w:color="auto" w:fill="auto"/>
          </w:tcPr>
          <w:p w14:paraId="238F001B" w14:textId="77777777" w:rsidR="00E22920" w:rsidRPr="004E4B64" w:rsidRDefault="00E22920" w:rsidP="004E53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03C67B" w14:textId="77777777" w:rsidR="00E22920" w:rsidRPr="004E4B64" w:rsidRDefault="00E22920" w:rsidP="004E53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22920">
              <w:rPr>
                <w:rFonts w:ascii="Arial" w:hAnsi="Arial" w:cs="Arial"/>
                <w:bCs/>
                <w:sz w:val="24"/>
                <w:szCs w:val="24"/>
              </w:rPr>
              <w:t>SZP-271-39/24</w:t>
            </w:r>
          </w:p>
        </w:tc>
      </w:tr>
    </w:tbl>
    <w:p w14:paraId="5F4FCFFD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22920" w:rsidRPr="00E22920">
        <w:rPr>
          <w:rFonts w:ascii="Arial" w:hAnsi="Arial" w:cs="Arial"/>
          <w:sz w:val="24"/>
          <w:szCs w:val="24"/>
        </w:rPr>
        <w:t>(</w:t>
      </w:r>
      <w:proofErr w:type="spellStart"/>
      <w:r w:rsidR="00E22920" w:rsidRPr="00E22920">
        <w:rPr>
          <w:rFonts w:ascii="Arial" w:hAnsi="Arial" w:cs="Arial"/>
          <w:sz w:val="24"/>
          <w:szCs w:val="24"/>
        </w:rPr>
        <w:t>t.j</w:t>
      </w:r>
      <w:proofErr w:type="spellEnd"/>
      <w:r w:rsidR="00E22920" w:rsidRPr="00E22920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22920" w:rsidRPr="00C902DE" w14:paraId="3BCEC9F8" w14:textId="77777777" w:rsidTr="004E53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EB0FEE" w14:textId="77777777" w:rsidR="00E22920" w:rsidRPr="00C902DE" w:rsidRDefault="00E22920" w:rsidP="004E533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22920">
              <w:rPr>
                <w:rFonts w:ascii="Arial" w:hAnsi="Arial" w:cs="Arial"/>
                <w:sz w:val="24"/>
                <w:szCs w:val="24"/>
              </w:rPr>
              <w:t>części 1 zamówienia w wysokości 120 072.35 zł brutto;</w:t>
            </w:r>
          </w:p>
        </w:tc>
      </w:tr>
      <w:tr w:rsidR="00E22920" w:rsidRPr="00C902DE" w14:paraId="7EF3517A" w14:textId="77777777" w:rsidTr="004E53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2704E4" w14:textId="77777777" w:rsidR="00E22920" w:rsidRPr="00C902DE" w:rsidRDefault="00E22920" w:rsidP="004E533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22920">
              <w:rPr>
                <w:rFonts w:ascii="Arial" w:hAnsi="Arial" w:cs="Arial"/>
                <w:sz w:val="24"/>
                <w:szCs w:val="24"/>
              </w:rPr>
              <w:t>części 2 zamówienia w wysokości 150 859.28 zł brutto;</w:t>
            </w:r>
          </w:p>
        </w:tc>
      </w:tr>
    </w:tbl>
    <w:p w14:paraId="5789AD6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7CF3564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34034C4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1350B36" w14:textId="0B0104D1" w:rsidR="00C236D3" w:rsidRPr="006F0445" w:rsidRDefault="00E22920" w:rsidP="00173B20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E22920">
        <w:rPr>
          <w:rFonts w:ascii="Arial" w:hAnsi="Arial" w:cs="Arial"/>
          <w:sz w:val="24"/>
          <w:szCs w:val="24"/>
        </w:rPr>
        <w:t xml:space="preserve">  </w:t>
      </w:r>
      <w:r w:rsidR="006F0445" w:rsidRPr="006F0445">
        <w:rPr>
          <w:rFonts w:ascii="Arial" w:hAnsi="Arial" w:cs="Arial"/>
          <w:i/>
          <w:iCs/>
          <w:sz w:val="24"/>
          <w:szCs w:val="24"/>
        </w:rPr>
        <w:t>Dorota Góral</w:t>
      </w:r>
    </w:p>
    <w:p w14:paraId="63AF098B" w14:textId="296D0032" w:rsidR="006F0445" w:rsidRPr="006F0445" w:rsidRDefault="006F0445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6F0445">
        <w:rPr>
          <w:rFonts w:ascii="Arial" w:hAnsi="Arial" w:cs="Arial"/>
          <w:i/>
          <w:iCs/>
          <w:sz w:val="24"/>
          <w:szCs w:val="24"/>
        </w:rPr>
        <w:t>Z-ca Dyrektora ds. finansowych</w:t>
      </w:r>
    </w:p>
    <w:sectPr w:rsidR="006F0445" w:rsidRPr="006F0445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76746" w14:textId="77777777" w:rsidR="00503555" w:rsidRDefault="00503555">
      <w:r>
        <w:separator/>
      </w:r>
    </w:p>
  </w:endnote>
  <w:endnote w:type="continuationSeparator" w:id="0">
    <w:p w14:paraId="5D9E68E0" w14:textId="77777777" w:rsidR="00503555" w:rsidRDefault="00503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BC5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EFC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9714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5CAADA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F58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FA1880" w14:textId="77777777" w:rsidR="009F189D" w:rsidRDefault="009F189D">
    <w:pPr>
      <w:pStyle w:val="Stopka"/>
      <w:tabs>
        <w:tab w:val="clear" w:pos="4536"/>
      </w:tabs>
      <w:jc w:val="center"/>
    </w:pPr>
  </w:p>
  <w:p w14:paraId="648A9A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7D104" w14:textId="77777777" w:rsidR="00503555" w:rsidRDefault="00503555">
      <w:r>
        <w:separator/>
      </w:r>
    </w:p>
  </w:footnote>
  <w:footnote w:type="continuationSeparator" w:id="0">
    <w:p w14:paraId="537977B6" w14:textId="77777777" w:rsidR="00503555" w:rsidRDefault="00503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DB3AD" w14:textId="77777777" w:rsidR="00E22920" w:rsidRDefault="00E229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36857" w14:textId="77777777" w:rsidR="00E22920" w:rsidRDefault="00E229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FF03E" w14:textId="77777777" w:rsidR="00E22920" w:rsidRDefault="00E229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355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86BCE"/>
    <w:rsid w:val="0049054E"/>
    <w:rsid w:val="00490DC0"/>
    <w:rsid w:val="00493F8C"/>
    <w:rsid w:val="004C7E9B"/>
    <w:rsid w:val="00503555"/>
    <w:rsid w:val="00510EC8"/>
    <w:rsid w:val="00524583"/>
    <w:rsid w:val="00661DF3"/>
    <w:rsid w:val="0069085C"/>
    <w:rsid w:val="006F0445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2292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32F747"/>
  <w15:chartTrackingRefBased/>
  <w15:docId w15:val="{ECB555A8-A6FE-4071-84E1-6EB6440FB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119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cp:lastPrinted>2024-12-09T06:14:00Z</cp:lastPrinted>
  <dcterms:created xsi:type="dcterms:W3CDTF">2024-12-09T06:09:00Z</dcterms:created>
  <dcterms:modified xsi:type="dcterms:W3CDTF">2024-12-09T06:15:00Z</dcterms:modified>
</cp:coreProperties>
</file>