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9D873" w14:textId="77777777" w:rsidR="00B75C39" w:rsidRPr="00515AFA" w:rsidRDefault="00B75C39" w:rsidP="00B75C39">
      <w:pPr>
        <w:jc w:val="right"/>
        <w:rPr>
          <w:b/>
          <w:sz w:val="22"/>
          <w:szCs w:val="22"/>
          <w:lang w:val="pl-PL"/>
        </w:rPr>
      </w:pPr>
      <w:r w:rsidRPr="00515AFA">
        <w:rPr>
          <w:b/>
          <w:sz w:val="22"/>
          <w:szCs w:val="22"/>
          <w:lang w:val="pl-PL"/>
        </w:rPr>
        <w:t>Załącznik nr 3</w:t>
      </w:r>
    </w:p>
    <w:p w14:paraId="16A17B90" w14:textId="77777777" w:rsidR="00B75C39" w:rsidRPr="00515AFA" w:rsidRDefault="00B75C39" w:rsidP="00B75C39">
      <w:pPr>
        <w:jc w:val="right"/>
        <w:rPr>
          <w:b/>
          <w:sz w:val="22"/>
          <w:szCs w:val="22"/>
          <w:lang w:val="pl-PL"/>
        </w:rPr>
      </w:pPr>
    </w:p>
    <w:p w14:paraId="4C0DF73D" w14:textId="77777777" w:rsidR="00B75C39" w:rsidRPr="00515AFA" w:rsidRDefault="00B75C39" w:rsidP="00B75C39">
      <w:pPr>
        <w:jc w:val="center"/>
        <w:rPr>
          <w:b/>
          <w:sz w:val="22"/>
          <w:szCs w:val="22"/>
          <w:lang w:val="pl-PL"/>
        </w:rPr>
      </w:pPr>
      <w:r w:rsidRPr="00515AFA">
        <w:rPr>
          <w:b/>
          <w:sz w:val="22"/>
          <w:szCs w:val="22"/>
          <w:lang w:val="pl-PL"/>
        </w:rPr>
        <w:t>WZÓR UMOWY</w:t>
      </w:r>
    </w:p>
    <w:p w14:paraId="4ED2B447" w14:textId="77777777" w:rsidR="00B75C39" w:rsidRPr="00515AFA" w:rsidRDefault="00B75C39" w:rsidP="00B75C39">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045AEED3" w14:textId="77777777" w:rsidR="00B75C39" w:rsidRPr="00515AFA" w:rsidRDefault="00B75C39" w:rsidP="00B75C39">
      <w:pPr>
        <w:jc w:val="center"/>
        <w:rPr>
          <w:b/>
          <w:sz w:val="22"/>
          <w:szCs w:val="22"/>
          <w:lang w:val="pl-PL"/>
        </w:rPr>
      </w:pPr>
    </w:p>
    <w:p w14:paraId="2F88BEC3" w14:textId="2213BB2B" w:rsidR="00B75C39" w:rsidRPr="00515AFA" w:rsidRDefault="00B75C39" w:rsidP="00B75C39">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bez negocjacji</w:t>
      </w:r>
      <w:r>
        <w:rPr>
          <w:b/>
          <w:bCs/>
          <w:sz w:val="22"/>
          <w:szCs w:val="22"/>
          <w:lang w:val="pl-PL"/>
        </w:rPr>
        <w:t xml:space="preserve">, </w:t>
      </w:r>
      <w:r w:rsidRPr="005140A1">
        <w:rPr>
          <w:sz w:val="22"/>
          <w:szCs w:val="22"/>
          <w:lang w:val="pl-PL"/>
        </w:rPr>
        <w:t xml:space="preserve">nr sprawy: </w:t>
      </w:r>
      <w:r>
        <w:rPr>
          <w:sz w:val="22"/>
          <w:szCs w:val="22"/>
          <w:lang w:val="pl-PL"/>
        </w:rPr>
        <w:t>DE</w:t>
      </w:r>
      <w:r w:rsidRPr="005140A1">
        <w:rPr>
          <w:sz w:val="22"/>
          <w:szCs w:val="22"/>
          <w:lang w:val="pl-PL"/>
        </w:rPr>
        <w:t>-</w:t>
      </w:r>
      <w:r>
        <w:rPr>
          <w:sz w:val="22"/>
          <w:szCs w:val="22"/>
          <w:lang w:val="pl-PL"/>
        </w:rPr>
        <w:t>d</w:t>
      </w:r>
      <w:r w:rsidRPr="005140A1">
        <w:rPr>
          <w:sz w:val="22"/>
          <w:szCs w:val="22"/>
          <w:lang w:val="pl-PL"/>
        </w:rPr>
        <w:t>zp.272-</w:t>
      </w:r>
      <w:r>
        <w:rPr>
          <w:sz w:val="22"/>
          <w:szCs w:val="22"/>
          <w:lang w:val="pl-PL"/>
        </w:rPr>
        <w:t>657</w:t>
      </w:r>
      <w:r w:rsidRPr="005140A1">
        <w:rPr>
          <w:sz w:val="22"/>
          <w:szCs w:val="22"/>
          <w:lang w:val="pl-PL"/>
        </w:rPr>
        <w:t>/2</w:t>
      </w:r>
      <w:r>
        <w:rPr>
          <w:sz w:val="22"/>
          <w:szCs w:val="22"/>
          <w:lang w:val="pl-PL"/>
        </w:rPr>
        <w:t>4</w:t>
      </w:r>
      <w:r w:rsidRPr="00515AFA">
        <w:rPr>
          <w:sz w:val="22"/>
          <w:szCs w:val="22"/>
          <w:lang w:val="pl-PL"/>
        </w:rPr>
        <w:t xml:space="preserve"> pomiędzy:</w:t>
      </w:r>
    </w:p>
    <w:p w14:paraId="2C0B1BD4" w14:textId="77777777" w:rsidR="00B75C39" w:rsidRPr="00515AFA" w:rsidRDefault="00B75C39" w:rsidP="00B75C39">
      <w:pPr>
        <w:pStyle w:val="Tekstpodstawowywcity"/>
        <w:spacing w:after="0"/>
        <w:ind w:left="0"/>
        <w:jc w:val="both"/>
        <w:rPr>
          <w:sz w:val="22"/>
          <w:szCs w:val="22"/>
          <w:lang w:val="pl-PL"/>
        </w:rPr>
      </w:pPr>
    </w:p>
    <w:p w14:paraId="41375774"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0322C2E7"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679BCF83"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5F74CC40" w14:textId="77777777" w:rsidR="00B75C39" w:rsidRPr="00515AFA" w:rsidRDefault="00B75C39" w:rsidP="00B75C39">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Z-cę Kwestora/ ......................................................................................................</w:t>
      </w:r>
    </w:p>
    <w:p w14:paraId="1ECCA72B"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2C35D006"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277A40E3"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1817FB9D"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6B1C83E2"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3FFC6ABD"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5197B564"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4416AA46"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348F1D51" w14:textId="77777777" w:rsidR="00B75C39" w:rsidRPr="00515AFA" w:rsidRDefault="00B75C39" w:rsidP="00B75C39">
      <w:pPr>
        <w:pStyle w:val="Tekstpodstawowy"/>
        <w:spacing w:line="240" w:lineRule="auto"/>
        <w:ind w:right="-47"/>
        <w:jc w:val="center"/>
        <w:rPr>
          <w:rFonts w:ascii="Times New Roman" w:hAnsi="Times New Roman"/>
          <w:b/>
          <w:sz w:val="22"/>
          <w:szCs w:val="22"/>
        </w:rPr>
      </w:pPr>
    </w:p>
    <w:p w14:paraId="716476C1" w14:textId="77777777" w:rsidR="00B75C39" w:rsidRPr="00515AFA" w:rsidRDefault="00B75C39" w:rsidP="00B75C3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362CAB25" w14:textId="5BA9A353" w:rsidR="00B75C39" w:rsidRPr="00515AFA" w:rsidRDefault="00B75C39" w:rsidP="00B75C39">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sidR="00265A62" w:rsidRPr="00265A62">
        <w:rPr>
          <w:b/>
          <w:sz w:val="22"/>
          <w:szCs w:val="22"/>
          <w:lang w:val="pl-PL"/>
        </w:rPr>
        <w:t>Dostawa wyposażenia laboratorium pod kątem przygotowania specjalistycznych materiałów do druku 3D rusztowań kostnych na potrzeby WO</w:t>
      </w:r>
      <w:r w:rsidRPr="00515AFA">
        <w:rPr>
          <w:b/>
          <w:sz w:val="22"/>
          <w:szCs w:val="22"/>
          <w:lang w:val="pl-PL"/>
        </w:rPr>
        <w:t>.</w:t>
      </w:r>
      <w:r w:rsidR="00265A62">
        <w:rPr>
          <w:b/>
          <w:sz w:val="22"/>
          <w:szCs w:val="22"/>
          <w:lang w:val="pl-PL"/>
        </w:rPr>
        <w:t xml:space="preserve"> (Dwa zadania)</w:t>
      </w:r>
    </w:p>
    <w:p w14:paraId="6AAE8CF8" w14:textId="77777777" w:rsidR="00B75C39" w:rsidRPr="00515AFA" w:rsidRDefault="00B75C39" w:rsidP="00B75C39">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456300D4" w14:textId="77777777" w:rsidR="00B75C39" w:rsidRPr="00515AFA" w:rsidRDefault="00B75C39" w:rsidP="00B75C3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02238CBA" w14:textId="5056D782" w:rsidR="00B75C39" w:rsidRDefault="00B75C39" w:rsidP="00B75C39">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i za</w:t>
      </w:r>
      <w:r w:rsidR="00265A62">
        <w:rPr>
          <w:rFonts w:ascii="Times New Roman" w:hAnsi="Times New Roman"/>
          <w:sz w:val="22"/>
          <w:szCs w:val="22"/>
        </w:rPr>
        <w:t>montować</w:t>
      </w:r>
      <w:r>
        <w:rPr>
          <w:rFonts w:ascii="Times New Roman" w:hAnsi="Times New Roman"/>
          <w:sz w:val="22"/>
          <w:szCs w:val="22"/>
        </w:rPr>
        <w:t xml:space="preserve"> </w:t>
      </w:r>
      <w:r w:rsidRPr="00515AFA">
        <w:rPr>
          <w:rFonts w:ascii="Times New Roman" w:hAnsi="Times New Roman"/>
          <w:sz w:val="22"/>
          <w:szCs w:val="22"/>
        </w:rPr>
        <w:t xml:space="preserve">sprzęt, o którym mowa w § 1 w terminie do </w:t>
      </w:r>
      <w:r>
        <w:rPr>
          <w:rFonts w:ascii="Times New Roman" w:hAnsi="Times New Roman"/>
          <w:b/>
          <w:bCs/>
          <w:sz w:val="22"/>
          <w:szCs w:val="22"/>
        </w:rPr>
        <w:t>dni ………………</w:t>
      </w:r>
      <w:r w:rsidRPr="00515AFA">
        <w:rPr>
          <w:rFonts w:ascii="Times New Roman" w:hAnsi="Times New Roman"/>
          <w:b/>
          <w:bCs/>
          <w:sz w:val="22"/>
          <w:szCs w:val="22"/>
        </w:rPr>
        <w:t xml:space="preserve"> </w:t>
      </w:r>
      <w:r w:rsidRPr="00515AFA">
        <w:rPr>
          <w:rFonts w:ascii="Times New Roman" w:hAnsi="Times New Roman"/>
          <w:sz w:val="22"/>
          <w:szCs w:val="22"/>
        </w:rPr>
        <w:t xml:space="preserve">od daty </w:t>
      </w:r>
      <w:r>
        <w:rPr>
          <w:rFonts w:ascii="Times New Roman" w:hAnsi="Times New Roman"/>
          <w:sz w:val="22"/>
          <w:szCs w:val="22"/>
        </w:rPr>
        <w:t xml:space="preserve">podpisania niniejszej umowy </w:t>
      </w:r>
      <w:r w:rsidRPr="00515AFA">
        <w:rPr>
          <w:rFonts w:ascii="Times New Roman" w:hAnsi="Times New Roman"/>
          <w:sz w:val="22"/>
          <w:szCs w:val="22"/>
        </w:rPr>
        <w:t xml:space="preserve"> do siedziby Kupującego.</w:t>
      </w:r>
    </w:p>
    <w:p w14:paraId="2C909479" w14:textId="1DC40BF2" w:rsidR="00265A62" w:rsidRDefault="00265A62" w:rsidP="00265A62">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eastAsia="Arial" w:hAnsi="Times New Roman"/>
          <w:sz w:val="22"/>
          <w:szCs w:val="22"/>
        </w:rPr>
        <w:t>Dodatkowo Sprzedawca zobowiązuje się (bez prawa do odrębnego wynagrodzenia) do przeprowadzenia szkolenia instruktażowego dla 3 osób osób personelu Kupującego z zakresu podstawowej obsługi zakupionego sprzętu w języku polskim.</w:t>
      </w:r>
    </w:p>
    <w:p w14:paraId="28DA6887" w14:textId="77777777" w:rsidR="00B75C39" w:rsidRDefault="00B75C39" w:rsidP="00B75C39">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5DE8DC49" w14:textId="77777777" w:rsidR="00B75C39" w:rsidRPr="00515AFA" w:rsidRDefault="00B75C39" w:rsidP="00B75C3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w:t>
      </w:r>
      <w:r>
        <w:rPr>
          <w:rFonts w:ascii="Times New Roman" w:hAnsi="Times New Roman"/>
          <w:sz w:val="22"/>
          <w:szCs w:val="22"/>
        </w:rPr>
        <w:t xml:space="preserve"> i zainstaluje</w:t>
      </w:r>
      <w:r w:rsidRPr="00515AFA">
        <w:rPr>
          <w:rFonts w:ascii="Times New Roman" w:hAnsi="Times New Roman"/>
          <w:sz w:val="22"/>
          <w:szCs w:val="22"/>
        </w:rPr>
        <w:t xml:space="preserve"> towar na miejsce przeznaczenia w stanie zupełnym.</w:t>
      </w:r>
    </w:p>
    <w:p w14:paraId="4957B3D0" w14:textId="77777777" w:rsidR="00B75C39" w:rsidRPr="00515AFA" w:rsidRDefault="00B75C39" w:rsidP="00B75C39">
      <w:pPr>
        <w:pStyle w:val="Tekstpodstawowy"/>
        <w:spacing w:line="240" w:lineRule="auto"/>
        <w:ind w:right="-47"/>
        <w:jc w:val="center"/>
        <w:rPr>
          <w:rFonts w:ascii="Times New Roman" w:hAnsi="Times New Roman"/>
          <w:b/>
          <w:sz w:val="22"/>
          <w:szCs w:val="22"/>
        </w:rPr>
      </w:pPr>
    </w:p>
    <w:p w14:paraId="4499FD7E" w14:textId="77777777" w:rsidR="00B75C39" w:rsidRPr="00515AFA" w:rsidRDefault="00B75C39" w:rsidP="00B75C3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629E96D3" w14:textId="77777777" w:rsidR="00B75C39" w:rsidRPr="00515AFA" w:rsidRDefault="00B75C39" w:rsidP="00B75C39">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790D0480" w14:textId="77777777" w:rsidR="00B75C39" w:rsidRPr="00515AFA" w:rsidRDefault="00B75C39" w:rsidP="00B75C39">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03729944" w14:textId="77777777" w:rsidR="00B75C39" w:rsidRPr="00515AFA" w:rsidRDefault="00B75C39" w:rsidP="00B75C39">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E6E756E" w14:textId="77777777" w:rsidR="00B75C39" w:rsidRPr="00515AFA" w:rsidRDefault="00B75C39" w:rsidP="00B75C39">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4E9BF1D9" w14:textId="77777777" w:rsidR="00B75C39" w:rsidRPr="00515AFA" w:rsidRDefault="00B75C39" w:rsidP="00B75C39">
      <w:pPr>
        <w:pStyle w:val="Tekstpodstawowy"/>
        <w:spacing w:line="240" w:lineRule="auto"/>
        <w:ind w:right="-47"/>
        <w:jc w:val="center"/>
        <w:rPr>
          <w:rFonts w:ascii="Times New Roman" w:hAnsi="Times New Roman"/>
          <w:b/>
          <w:sz w:val="22"/>
          <w:szCs w:val="22"/>
        </w:rPr>
      </w:pPr>
    </w:p>
    <w:p w14:paraId="4F99F975" w14:textId="77777777" w:rsidR="00B75C39" w:rsidRDefault="00B75C39" w:rsidP="00B75C39">
      <w:pPr>
        <w:pStyle w:val="Tekstpodstawowy"/>
        <w:spacing w:line="240" w:lineRule="auto"/>
        <w:ind w:right="-47"/>
        <w:jc w:val="center"/>
        <w:rPr>
          <w:rFonts w:ascii="Times New Roman" w:hAnsi="Times New Roman"/>
          <w:b/>
          <w:sz w:val="22"/>
          <w:szCs w:val="22"/>
        </w:rPr>
      </w:pPr>
    </w:p>
    <w:p w14:paraId="6103DF5C" w14:textId="77777777" w:rsidR="00B75C39" w:rsidRDefault="00B75C39" w:rsidP="00B75C39">
      <w:pPr>
        <w:pStyle w:val="Tekstpodstawowy"/>
        <w:spacing w:line="240" w:lineRule="auto"/>
        <w:ind w:right="-47"/>
        <w:jc w:val="center"/>
        <w:rPr>
          <w:rFonts w:ascii="Times New Roman" w:hAnsi="Times New Roman"/>
          <w:b/>
          <w:sz w:val="22"/>
          <w:szCs w:val="22"/>
        </w:rPr>
      </w:pPr>
    </w:p>
    <w:p w14:paraId="6C9CAECD" w14:textId="77777777" w:rsidR="00B75C39" w:rsidRDefault="00B75C39" w:rsidP="00B75C39">
      <w:pPr>
        <w:pStyle w:val="Tekstpodstawowy"/>
        <w:spacing w:line="240" w:lineRule="auto"/>
        <w:ind w:right="-47"/>
        <w:jc w:val="center"/>
        <w:rPr>
          <w:rFonts w:ascii="Times New Roman" w:hAnsi="Times New Roman"/>
          <w:b/>
          <w:sz w:val="22"/>
          <w:szCs w:val="22"/>
        </w:rPr>
      </w:pPr>
    </w:p>
    <w:p w14:paraId="51EADB45" w14:textId="77777777" w:rsidR="00B75C39" w:rsidRPr="00515AFA" w:rsidRDefault="00B75C39" w:rsidP="00B75C3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39EAB604" w14:textId="77777777" w:rsidR="00B75C39" w:rsidRDefault="00B75C39" w:rsidP="00B75C3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C558A05" w14:textId="77777777" w:rsidR="00B75C39" w:rsidRPr="00515AFA" w:rsidRDefault="00B75C39" w:rsidP="00B75C3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789CE876" w14:textId="77777777" w:rsidR="00B75C39" w:rsidRPr="00515AFA" w:rsidRDefault="00B75C39" w:rsidP="00B75C3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68EE071" w14:textId="77777777" w:rsidR="00B75C39" w:rsidRPr="00515AFA" w:rsidRDefault="00B75C39" w:rsidP="00B75C39">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22452658" w14:textId="77777777" w:rsidR="00B75C39" w:rsidRPr="00515AFA" w:rsidRDefault="00B75C39" w:rsidP="00B75C39">
      <w:pPr>
        <w:pStyle w:val="Tekstpodstawowy"/>
        <w:spacing w:line="240" w:lineRule="auto"/>
        <w:ind w:right="-47"/>
        <w:jc w:val="center"/>
        <w:rPr>
          <w:rFonts w:ascii="Times New Roman" w:hAnsi="Times New Roman"/>
          <w:b/>
          <w:sz w:val="22"/>
          <w:szCs w:val="22"/>
        </w:rPr>
      </w:pPr>
    </w:p>
    <w:p w14:paraId="51DCC8E5" w14:textId="77777777" w:rsidR="00B75C39" w:rsidRPr="00515AFA" w:rsidRDefault="00B75C39" w:rsidP="00B75C3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1E13EB9C" w14:textId="77777777" w:rsidR="00B75C39" w:rsidRPr="00515AFA" w:rsidRDefault="00B75C39" w:rsidP="00B75C3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7D428128" w14:textId="77777777" w:rsidR="00B75C39" w:rsidRPr="00515AFA" w:rsidRDefault="00B75C39" w:rsidP="00B75C3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7B61D24A" w14:textId="77777777" w:rsidR="00B75C39" w:rsidRPr="00515AFA" w:rsidRDefault="00B75C39" w:rsidP="00B75C39">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72CD5D56" w14:textId="77777777" w:rsidR="00B75C39" w:rsidRPr="00515AFA" w:rsidRDefault="00B75C39" w:rsidP="00B75C3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4B82A134" w14:textId="4681B297" w:rsidR="00B75C39" w:rsidRPr="00515AFA" w:rsidRDefault="00B75C39" w:rsidP="00B75C3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265A62">
        <w:rPr>
          <w:rFonts w:ascii="Times New Roman" w:hAnsi="Times New Roman"/>
          <w:sz w:val="22"/>
          <w:szCs w:val="22"/>
        </w:rPr>
        <w:t>przyczyn leżących po stronie</w:t>
      </w:r>
      <w:r w:rsidRPr="00515AFA">
        <w:rPr>
          <w:rFonts w:ascii="Times New Roman" w:hAnsi="Times New Roman"/>
          <w:sz w:val="22"/>
          <w:szCs w:val="22"/>
        </w:rPr>
        <w:t xml:space="preserve"> Sprzedawcy, w wysokości 10% całkowitego wynagrodzenia netto określonego w  § 3 ust. 1;</w:t>
      </w:r>
    </w:p>
    <w:p w14:paraId="6D6F368F" w14:textId="685D2D36" w:rsidR="00B75C39" w:rsidRPr="00515AFA" w:rsidRDefault="00B75C39" w:rsidP="00B75C3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265A62">
        <w:rPr>
          <w:rFonts w:ascii="Times New Roman" w:hAnsi="Times New Roman"/>
          <w:sz w:val="22"/>
          <w:szCs w:val="22"/>
        </w:rPr>
        <w:t>przyczyn leżących po stronie</w:t>
      </w:r>
      <w:r w:rsidRPr="00515AFA">
        <w:rPr>
          <w:rFonts w:ascii="Times New Roman" w:hAnsi="Times New Roman"/>
          <w:sz w:val="22"/>
          <w:szCs w:val="22"/>
        </w:rPr>
        <w:t xml:space="preserve"> Sprzedawcy, w wysokości 10% wartości netto części przedmiotu umowy, której dotyczy odstąpienie;</w:t>
      </w:r>
    </w:p>
    <w:p w14:paraId="5E8CF0A7" w14:textId="77777777" w:rsidR="00B75C39" w:rsidRPr="00515AFA" w:rsidRDefault="00B75C39" w:rsidP="00B75C3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5FF9154D" w14:textId="6050A917" w:rsidR="00B75C39" w:rsidRPr="00515AFA" w:rsidRDefault="00B75C39" w:rsidP="00B75C39">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265A62">
        <w:rPr>
          <w:rFonts w:ascii="Times New Roman" w:hAnsi="Times New Roman"/>
          <w:sz w:val="22"/>
          <w:szCs w:val="22"/>
        </w:rPr>
        <w:t>przyczyn leżących po stronie</w:t>
      </w:r>
      <w:r w:rsidRPr="00515AFA">
        <w:rPr>
          <w:rFonts w:ascii="Times New Roman" w:hAnsi="Times New Roman"/>
          <w:sz w:val="22"/>
          <w:szCs w:val="22"/>
        </w:rPr>
        <w:t xml:space="preserve"> Kupującego, w wysokości 10% całkowitego wynagrodzenia netto określonego w § 3 ust. 1;</w:t>
      </w:r>
    </w:p>
    <w:p w14:paraId="71B3149E" w14:textId="200A0B5E" w:rsidR="00B75C39" w:rsidRPr="00515AFA" w:rsidRDefault="00B75C39" w:rsidP="00B75C39">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265A62">
        <w:rPr>
          <w:rFonts w:ascii="Times New Roman" w:hAnsi="Times New Roman"/>
          <w:sz w:val="22"/>
          <w:szCs w:val="22"/>
        </w:rPr>
        <w:t>z przyczyn leżących po stronie</w:t>
      </w:r>
      <w:r w:rsidRPr="00515AFA">
        <w:rPr>
          <w:rFonts w:ascii="Times New Roman" w:hAnsi="Times New Roman"/>
          <w:sz w:val="22"/>
          <w:szCs w:val="22"/>
        </w:rPr>
        <w:t xml:space="preserve"> Kupującego, w wysokości 10% wartości netto części przedmiotu umowy, której dotyczy odstąpienie</w:t>
      </w:r>
    </w:p>
    <w:p w14:paraId="7E2AF5F1" w14:textId="77777777" w:rsidR="00B75C39" w:rsidRPr="00515AFA" w:rsidRDefault="00B75C39" w:rsidP="00B75C3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512A2B31" w14:textId="77777777" w:rsidR="00B75C39" w:rsidRPr="00515AFA" w:rsidRDefault="00B75C39" w:rsidP="00B75C3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59C7CE64" w14:textId="77777777" w:rsidR="00B75C39" w:rsidRPr="00515AFA" w:rsidRDefault="00B75C39" w:rsidP="00B75C3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6145B921" w14:textId="77777777" w:rsidR="00B75C39" w:rsidRPr="00515AFA" w:rsidRDefault="00B75C39" w:rsidP="00B75C39">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4ADC08EB" w14:textId="77777777" w:rsidR="00B75C39" w:rsidRPr="00515AFA" w:rsidRDefault="00B75C39" w:rsidP="00B75C39">
      <w:pPr>
        <w:pStyle w:val="Tekstpodstawowy"/>
        <w:ind w:right="-47"/>
        <w:jc w:val="center"/>
        <w:rPr>
          <w:rFonts w:ascii="Times New Roman" w:hAnsi="Times New Roman"/>
          <w:b/>
          <w:sz w:val="22"/>
          <w:szCs w:val="22"/>
        </w:rPr>
      </w:pPr>
    </w:p>
    <w:p w14:paraId="16ABC8B8" w14:textId="07E48BB5" w:rsidR="00B75C39" w:rsidRPr="00515AFA" w:rsidRDefault="00B75C39" w:rsidP="00B75C39">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xml:space="preserve">§ </w:t>
      </w:r>
      <w:r w:rsidR="00A9147A">
        <w:rPr>
          <w:rFonts w:ascii="Times New Roman" w:hAnsi="Times New Roman"/>
          <w:b/>
          <w:sz w:val="22"/>
          <w:szCs w:val="22"/>
        </w:rPr>
        <w:t>6</w:t>
      </w:r>
    </w:p>
    <w:p w14:paraId="573FEFF8" w14:textId="77777777" w:rsidR="00B75C39" w:rsidRPr="00515AFA" w:rsidRDefault="00B75C39" w:rsidP="00B75C39">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AE5CE9E" w14:textId="77777777" w:rsidR="00B75C39" w:rsidRPr="00515AFA" w:rsidRDefault="00B75C39" w:rsidP="00B75C3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w:t>
      </w:r>
      <w:r w:rsidRPr="00515AFA">
        <w:rPr>
          <w:rFonts w:eastAsia="Calibri"/>
          <w:color w:val="00000A"/>
          <w:sz w:val="22"/>
          <w:szCs w:val="22"/>
          <w:lang w:val="pl-PL" w:eastAsia="en-US"/>
        </w:rPr>
        <w:lastRenderedPageBreak/>
        <w:t>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D344ED9" w14:textId="77777777" w:rsidR="00B75C39" w:rsidRPr="00515AFA" w:rsidRDefault="00B75C39" w:rsidP="00B75C39">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AC1D7AB" w14:textId="77777777" w:rsidR="00B75C39" w:rsidRPr="00515AFA" w:rsidRDefault="00B75C39" w:rsidP="00B75C3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97B5FE9" w14:textId="77777777" w:rsidR="00B75C39" w:rsidRPr="00515AFA" w:rsidRDefault="00B75C39" w:rsidP="00B75C3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1D1B4E9B" w14:textId="77777777" w:rsidR="00B75C39" w:rsidRPr="00515AFA" w:rsidRDefault="00B75C39" w:rsidP="00B75C39">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3BA3456F" w14:textId="77777777" w:rsidR="00B75C39" w:rsidRPr="00515AFA" w:rsidRDefault="00B75C39" w:rsidP="00B75C39">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1AB84DA" w14:textId="77777777" w:rsidR="00B75C39" w:rsidRPr="00515AFA" w:rsidRDefault="00B75C39" w:rsidP="00B75C39">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C144449" w14:textId="77777777" w:rsidR="00B75C39" w:rsidRPr="00515AFA" w:rsidRDefault="00B75C39" w:rsidP="00B75C39">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208C7AFE" w14:textId="77777777" w:rsidR="00B75C39" w:rsidRPr="00515AFA" w:rsidRDefault="00B75C39" w:rsidP="00B75C39">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8571DEB" w14:textId="77777777" w:rsidR="00B75C39" w:rsidRPr="00515AFA" w:rsidRDefault="00B75C39" w:rsidP="00B75C39">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51238A53" w14:textId="77777777" w:rsidR="00B75C39" w:rsidRPr="00515AFA" w:rsidRDefault="00B75C39" w:rsidP="00B75C39">
      <w:pPr>
        <w:ind w:left="720"/>
        <w:jc w:val="both"/>
        <w:rPr>
          <w:color w:val="00000A"/>
          <w:sz w:val="22"/>
          <w:szCs w:val="22"/>
          <w:lang w:val="pl-PL"/>
        </w:rPr>
      </w:pPr>
    </w:p>
    <w:p w14:paraId="5B7E76B4" w14:textId="1F617E57" w:rsidR="00B75C39" w:rsidRPr="00515AFA" w:rsidRDefault="00B75C39" w:rsidP="00B75C39">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xml:space="preserve">§ </w:t>
      </w:r>
      <w:r w:rsidR="00A9147A">
        <w:rPr>
          <w:rFonts w:ascii="Times New Roman" w:hAnsi="Times New Roman"/>
          <w:b/>
          <w:sz w:val="22"/>
          <w:szCs w:val="22"/>
        </w:rPr>
        <w:t>7</w:t>
      </w:r>
    </w:p>
    <w:p w14:paraId="1D9CCE74" w14:textId="16E7E8FE" w:rsidR="00B75C39" w:rsidRPr="00515AFA" w:rsidRDefault="00B75C39" w:rsidP="00B75C39">
      <w:pPr>
        <w:numPr>
          <w:ilvl w:val="0"/>
          <w:numId w:val="37"/>
        </w:numPr>
        <w:ind w:left="284" w:hanging="284"/>
        <w:jc w:val="both"/>
        <w:rPr>
          <w:bCs/>
          <w:sz w:val="22"/>
          <w:szCs w:val="22"/>
          <w:lang w:val="pl-PL" w:eastAsia="en-US"/>
        </w:rPr>
      </w:pPr>
      <w:r w:rsidRPr="00515AFA">
        <w:rPr>
          <w:sz w:val="22"/>
          <w:szCs w:val="22"/>
          <w:lang w:val="pl-PL"/>
        </w:rPr>
        <w:t>Sprzedawca udziela ……. miesięcznej gwarancji jakości na urządzenie</w:t>
      </w:r>
      <w:r w:rsidR="004051DF">
        <w:rPr>
          <w:sz w:val="22"/>
          <w:szCs w:val="22"/>
          <w:lang w:val="pl-PL"/>
        </w:rPr>
        <w:t xml:space="preserve"> (digestorium) i meble</w:t>
      </w:r>
      <w:r w:rsidRPr="00515AFA">
        <w:rPr>
          <w:sz w:val="22"/>
          <w:szCs w:val="22"/>
          <w:lang w:val="pl-PL"/>
        </w:rPr>
        <w:t xml:space="preserve"> będące przedmiotem niniejszej umowy, przy czym uprawnienia z tytułu rękojmi nie zostają wyłączone. Okres gwarancji liczy się od daty podpisania bezusterkowego protokołu zdawczo-odbiorczego. </w:t>
      </w:r>
    </w:p>
    <w:p w14:paraId="23A903AC" w14:textId="77777777" w:rsidR="00B75C39" w:rsidRPr="00515AFA" w:rsidRDefault="00B75C39" w:rsidP="00B75C39">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25FE948F" w14:textId="77777777" w:rsidR="00B75C39" w:rsidRPr="00515AFA" w:rsidRDefault="00B75C39" w:rsidP="00B75C39">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295F8D5" w14:textId="769962EC" w:rsidR="00B75C39" w:rsidRPr="00515AFA" w:rsidRDefault="00B75C39" w:rsidP="00B75C39">
      <w:pPr>
        <w:numPr>
          <w:ilvl w:val="0"/>
          <w:numId w:val="37"/>
        </w:numPr>
        <w:ind w:left="284" w:hanging="284"/>
        <w:jc w:val="both"/>
        <w:rPr>
          <w:bCs/>
          <w:sz w:val="22"/>
          <w:szCs w:val="22"/>
          <w:lang w:val="pl-PL" w:eastAsia="en-US"/>
        </w:rPr>
      </w:pPr>
      <w:r w:rsidRPr="00515AFA">
        <w:rPr>
          <w:bCs/>
          <w:sz w:val="22"/>
          <w:szCs w:val="22"/>
          <w:lang w:val="pl-PL" w:eastAsia="en-US"/>
        </w:rPr>
        <w:t xml:space="preserve">Naprawy </w:t>
      </w:r>
      <w:r w:rsidR="004051DF" w:rsidRPr="00515AFA">
        <w:rPr>
          <w:sz w:val="22"/>
          <w:szCs w:val="22"/>
          <w:lang w:val="pl-PL"/>
        </w:rPr>
        <w:t>urządzeni</w:t>
      </w:r>
      <w:r w:rsidR="004051DF">
        <w:rPr>
          <w:sz w:val="22"/>
          <w:szCs w:val="22"/>
          <w:lang w:val="pl-PL"/>
        </w:rPr>
        <w:t>a</w:t>
      </w:r>
      <w:r w:rsidR="004051DF">
        <w:rPr>
          <w:sz w:val="22"/>
          <w:szCs w:val="22"/>
          <w:lang w:val="pl-PL"/>
        </w:rPr>
        <w:t xml:space="preserve"> (digestorium) i mebl</w:t>
      </w:r>
      <w:r w:rsidR="004051DF">
        <w:rPr>
          <w:sz w:val="22"/>
          <w:szCs w:val="22"/>
          <w:lang w:val="pl-PL"/>
        </w:rPr>
        <w:t>i</w:t>
      </w:r>
      <w:r w:rsidRPr="00515AFA">
        <w:rPr>
          <w:bCs/>
          <w:sz w:val="22"/>
          <w:szCs w:val="22"/>
          <w:lang w:val="pl-PL" w:eastAsia="en-US"/>
        </w:rPr>
        <w:t xml:space="preserve"> będą realizowane przy wykorzystaniu nowych, dedykowanych, oryginalnych nieregenerowanych, nieużywanych części podzespołów.</w:t>
      </w:r>
    </w:p>
    <w:p w14:paraId="3E77D6C6" w14:textId="77777777" w:rsidR="00B75C39" w:rsidRPr="00515AFA" w:rsidRDefault="00B75C39" w:rsidP="00B75C39">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16774A24" w14:textId="77777777" w:rsidR="00B75C39" w:rsidRPr="00515AFA" w:rsidRDefault="00B75C39" w:rsidP="00B75C39">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7964033E" w14:textId="77777777" w:rsidR="00B75C39" w:rsidRPr="00515AFA" w:rsidRDefault="00B75C39" w:rsidP="00B75C39">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CDD5C42" w14:textId="77777777" w:rsidR="00B75C39" w:rsidRPr="00E448C0" w:rsidRDefault="00B75C39" w:rsidP="00B75C39">
      <w:pPr>
        <w:numPr>
          <w:ilvl w:val="1"/>
          <w:numId w:val="35"/>
        </w:numPr>
        <w:jc w:val="both"/>
        <w:rPr>
          <w:bCs/>
          <w:sz w:val="22"/>
          <w:szCs w:val="22"/>
          <w:lang w:val="pl-PL" w:eastAsia="en-US"/>
        </w:rPr>
      </w:pPr>
      <w:r w:rsidRPr="00E448C0">
        <w:rPr>
          <w:b/>
          <w:bCs/>
          <w:color w:val="000000"/>
          <w:sz w:val="22"/>
          <w:szCs w:val="22"/>
          <w:lang w:val="pl-PL"/>
        </w:rPr>
        <w:t>Czas reakcji na zgłoszenie usterki:</w:t>
      </w:r>
      <w:r w:rsidRPr="00E448C0">
        <w:rPr>
          <w:color w:val="000000"/>
          <w:sz w:val="22"/>
          <w:szCs w:val="22"/>
          <w:lang w:val="pl-PL"/>
        </w:rPr>
        <w:t xml:space="preserve"> nie dłuższy niż </w:t>
      </w:r>
      <w:r>
        <w:rPr>
          <w:b/>
          <w:bCs/>
          <w:color w:val="000000"/>
          <w:sz w:val="22"/>
          <w:szCs w:val="22"/>
          <w:lang w:val="pl-PL"/>
        </w:rPr>
        <w:t>24 h</w:t>
      </w:r>
      <w:r w:rsidRPr="00E448C0">
        <w:rPr>
          <w:color w:val="000000"/>
          <w:sz w:val="22"/>
          <w:szCs w:val="22"/>
          <w:lang w:val="pl-PL"/>
        </w:rPr>
        <w:t xml:space="preserve"> od momentu zgłoszenia</w:t>
      </w:r>
      <w:r w:rsidRPr="00515AFA">
        <w:rPr>
          <w:bCs/>
          <w:sz w:val="22"/>
          <w:szCs w:val="22"/>
          <w:lang w:val="pl-PL" w:eastAsia="en-US"/>
        </w:rPr>
        <w:t xml:space="preserve">, </w:t>
      </w:r>
      <w:r w:rsidRPr="00E448C0">
        <w:rPr>
          <w:rFonts w:ascii="Arial" w:hAnsi="Arial" w:cs="Arial"/>
          <w:b/>
          <w:bCs/>
          <w:color w:val="000000"/>
          <w:lang w:val="pl-PL"/>
        </w:rPr>
        <w:t>Czas naprawy:</w:t>
      </w:r>
      <w:r w:rsidRPr="00E448C0">
        <w:rPr>
          <w:rFonts w:ascii="Arial" w:hAnsi="Arial" w:cs="Arial"/>
          <w:color w:val="000000"/>
          <w:lang w:val="pl-PL"/>
        </w:rPr>
        <w:t xml:space="preserve"> </w:t>
      </w:r>
      <w:r w:rsidRPr="00E448C0">
        <w:rPr>
          <w:color w:val="000000"/>
          <w:sz w:val="22"/>
          <w:szCs w:val="22"/>
          <w:lang w:val="pl-PL"/>
        </w:rPr>
        <w:t xml:space="preserve">nie dłuższy niż </w:t>
      </w:r>
      <w:r>
        <w:rPr>
          <w:b/>
          <w:bCs/>
          <w:color w:val="000000"/>
          <w:sz w:val="22"/>
          <w:szCs w:val="22"/>
          <w:lang w:val="pl-PL"/>
        </w:rPr>
        <w:t>21 dni</w:t>
      </w:r>
      <w:r w:rsidRPr="00E448C0">
        <w:rPr>
          <w:color w:val="000000"/>
          <w:sz w:val="22"/>
          <w:szCs w:val="22"/>
          <w:lang w:val="pl-PL"/>
        </w:rPr>
        <w:t xml:space="preserve"> od momentu zgłoszenia </w:t>
      </w:r>
    </w:p>
    <w:p w14:paraId="232917D6" w14:textId="234A24A8" w:rsidR="00B75C39" w:rsidRPr="00515AFA" w:rsidRDefault="00B75C39" w:rsidP="00B75C39">
      <w:pPr>
        <w:numPr>
          <w:ilvl w:val="1"/>
          <w:numId w:val="35"/>
        </w:numPr>
        <w:jc w:val="both"/>
        <w:rPr>
          <w:bCs/>
          <w:sz w:val="22"/>
          <w:szCs w:val="22"/>
          <w:lang w:val="pl-PL" w:eastAsia="en-US"/>
        </w:rPr>
      </w:pPr>
      <w:r w:rsidRPr="00515AFA">
        <w:rPr>
          <w:bCs/>
          <w:sz w:val="22"/>
          <w:szCs w:val="22"/>
          <w:lang w:val="pl-PL" w:eastAsia="en-US"/>
        </w:rPr>
        <w:lastRenderedPageBreak/>
        <w:t>Wszelkie zgłoszenia usterek (wad) będą przekazywane Sprzedawcy e-mailem na adres: …………………, za zwrotnym potwierdzeniem odbioru zgłoszenia na  e-mail na adres: ……………………………. .</w:t>
      </w:r>
    </w:p>
    <w:p w14:paraId="7A8427A2" w14:textId="77777777" w:rsidR="00B75C39" w:rsidRPr="00515AFA" w:rsidRDefault="00B75C39" w:rsidP="00B75C39">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3AF16937" w14:textId="77777777" w:rsidR="00B75C39" w:rsidRPr="00515AFA" w:rsidRDefault="00B75C39" w:rsidP="00B75C39">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5A5E2418" w14:textId="77777777" w:rsidR="00B75C39" w:rsidRPr="00515AFA" w:rsidRDefault="00B75C39" w:rsidP="00B75C39">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689B80A3" w14:textId="77777777" w:rsidR="00B75C39" w:rsidRPr="00515AFA" w:rsidRDefault="00B75C39" w:rsidP="00B75C39">
      <w:pPr>
        <w:ind w:left="567"/>
        <w:jc w:val="both"/>
        <w:rPr>
          <w:bCs/>
          <w:sz w:val="22"/>
          <w:szCs w:val="22"/>
          <w:lang w:val="pl-PL" w:eastAsia="en-US"/>
        </w:rPr>
      </w:pPr>
    </w:p>
    <w:p w14:paraId="30A2D7D7" w14:textId="77777777" w:rsidR="00B75C39" w:rsidRPr="00515AFA" w:rsidRDefault="00B75C39" w:rsidP="00B75C39">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723F18C9" w14:textId="77777777" w:rsidR="00B75C39" w:rsidRPr="00515AFA" w:rsidRDefault="00B75C39" w:rsidP="00B75C39">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02E3C5F" w14:textId="77777777" w:rsidR="00B75C39" w:rsidRPr="00515AFA" w:rsidRDefault="00B75C39" w:rsidP="00B75C39">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8CEC5BA" w14:textId="77777777" w:rsidR="00B75C39" w:rsidRPr="00515AFA" w:rsidRDefault="00B75C39" w:rsidP="00B75C39">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0F8459C6" w14:textId="77777777" w:rsidR="00B75C39" w:rsidRPr="00515AFA" w:rsidRDefault="00B75C39" w:rsidP="00B75C39">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374B54D" w14:textId="4AE59719" w:rsidR="00B75C39" w:rsidRPr="00515AFA" w:rsidRDefault="00B75C39" w:rsidP="00B75C39">
      <w:pPr>
        <w:numPr>
          <w:ilvl w:val="0"/>
          <w:numId w:val="37"/>
        </w:numPr>
        <w:ind w:left="284" w:hanging="284"/>
        <w:jc w:val="both"/>
        <w:rPr>
          <w:sz w:val="22"/>
          <w:szCs w:val="22"/>
          <w:lang w:val="pl-PL"/>
        </w:rPr>
      </w:pPr>
      <w:r w:rsidRPr="00515AFA">
        <w:rPr>
          <w:bCs/>
          <w:sz w:val="22"/>
          <w:szCs w:val="22"/>
          <w:lang w:val="pl-PL" w:eastAsia="en-US"/>
        </w:rPr>
        <w:t xml:space="preserve">Gwarancja nie wyłącza uprawnień Kupującego z tytułu gwarancji udzielonych przez producentów </w:t>
      </w:r>
      <w:r w:rsidR="004051DF" w:rsidRPr="00515AFA">
        <w:rPr>
          <w:sz w:val="22"/>
          <w:szCs w:val="22"/>
          <w:lang w:val="pl-PL"/>
        </w:rPr>
        <w:t>urządzeni</w:t>
      </w:r>
      <w:r w:rsidR="004051DF">
        <w:rPr>
          <w:sz w:val="22"/>
          <w:szCs w:val="22"/>
          <w:lang w:val="pl-PL"/>
        </w:rPr>
        <w:t>a</w:t>
      </w:r>
      <w:r w:rsidR="004051DF">
        <w:rPr>
          <w:sz w:val="22"/>
          <w:szCs w:val="22"/>
          <w:lang w:val="pl-PL"/>
        </w:rPr>
        <w:t xml:space="preserve"> (digestorium) i mebl</w:t>
      </w:r>
      <w:r w:rsidR="004051DF">
        <w:rPr>
          <w:sz w:val="22"/>
          <w:szCs w:val="22"/>
          <w:lang w:val="pl-PL"/>
        </w:rPr>
        <w:t>i</w:t>
      </w:r>
      <w:r w:rsidRPr="00515AFA">
        <w:rPr>
          <w:bCs/>
          <w:sz w:val="22"/>
          <w:szCs w:val="22"/>
          <w:lang w:val="pl-PL" w:eastAsia="en-US"/>
        </w:rPr>
        <w:t>. Warunki Gwarancji mają pierwszeństwo przed warunkami gwarancji udzielonymi przez producentów sprzętu w zakresie, w jakim warunki Gwarancji przyznają Kupującemu silniejszą ochronę.</w:t>
      </w:r>
    </w:p>
    <w:p w14:paraId="0F5C49E8" w14:textId="77777777" w:rsidR="00B75C39" w:rsidRPr="00515AFA" w:rsidRDefault="00B75C39" w:rsidP="00B75C39">
      <w:pPr>
        <w:pStyle w:val="Tekstpodstawowy"/>
        <w:spacing w:line="240" w:lineRule="auto"/>
        <w:ind w:right="-47"/>
        <w:rPr>
          <w:rFonts w:ascii="Times New Roman" w:hAnsi="Times New Roman"/>
          <w:b/>
          <w:sz w:val="22"/>
          <w:szCs w:val="22"/>
        </w:rPr>
      </w:pPr>
    </w:p>
    <w:p w14:paraId="628BF137" w14:textId="65B046CC" w:rsidR="00B75C39" w:rsidRPr="00515AFA" w:rsidRDefault="00B75C39" w:rsidP="00B75C3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xml:space="preserve">§ </w:t>
      </w:r>
      <w:r w:rsidR="00A9147A">
        <w:rPr>
          <w:rFonts w:ascii="Times New Roman" w:hAnsi="Times New Roman"/>
          <w:b/>
          <w:sz w:val="22"/>
          <w:szCs w:val="22"/>
        </w:rPr>
        <w:t>8</w:t>
      </w:r>
    </w:p>
    <w:p w14:paraId="2DB1C411"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7BB8809" w14:textId="77777777" w:rsidR="00B75C39" w:rsidRPr="00515AFA" w:rsidRDefault="00B75C39" w:rsidP="00B75C39">
      <w:pPr>
        <w:pStyle w:val="Tekstpodstawowy"/>
        <w:spacing w:line="240" w:lineRule="auto"/>
        <w:ind w:right="-47"/>
        <w:jc w:val="both"/>
        <w:rPr>
          <w:rFonts w:ascii="Times New Roman" w:hAnsi="Times New Roman"/>
          <w:sz w:val="22"/>
          <w:szCs w:val="22"/>
        </w:rPr>
      </w:pPr>
    </w:p>
    <w:p w14:paraId="105E7C2B" w14:textId="0AC5913F" w:rsidR="00B75C39" w:rsidRPr="00515AFA" w:rsidRDefault="00B75C39" w:rsidP="00B75C39">
      <w:pPr>
        <w:spacing w:line="240" w:lineRule="atLeast"/>
        <w:ind w:right="-47"/>
        <w:jc w:val="center"/>
        <w:rPr>
          <w:b/>
          <w:sz w:val="22"/>
          <w:szCs w:val="22"/>
        </w:rPr>
      </w:pPr>
      <w:r w:rsidRPr="00515AFA">
        <w:rPr>
          <w:b/>
          <w:sz w:val="22"/>
          <w:szCs w:val="22"/>
        </w:rPr>
        <w:t xml:space="preserve">§ </w:t>
      </w:r>
      <w:r w:rsidR="00A9147A">
        <w:rPr>
          <w:b/>
          <w:sz w:val="22"/>
          <w:szCs w:val="22"/>
        </w:rPr>
        <w:t>9</w:t>
      </w:r>
    </w:p>
    <w:p w14:paraId="13CE2842" w14:textId="77777777" w:rsidR="00B75C39" w:rsidRPr="00515AFA" w:rsidRDefault="00B75C39" w:rsidP="00B75C39">
      <w:pPr>
        <w:spacing w:line="240" w:lineRule="atLeast"/>
        <w:ind w:right="-47"/>
        <w:rPr>
          <w:sz w:val="22"/>
          <w:szCs w:val="22"/>
          <w:lang w:val="pl-PL"/>
        </w:rPr>
      </w:pPr>
    </w:p>
    <w:p w14:paraId="66EB2D03" w14:textId="77777777" w:rsidR="00B75C39" w:rsidRPr="00515AFA" w:rsidRDefault="00B75C39" w:rsidP="00B75C39">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672ABF67" w14:textId="77777777" w:rsidR="00B75C39" w:rsidRPr="00515AFA" w:rsidRDefault="00B75C39" w:rsidP="00B75C39">
      <w:pPr>
        <w:tabs>
          <w:tab w:val="left" w:pos="367"/>
        </w:tabs>
        <w:spacing w:line="276" w:lineRule="auto"/>
        <w:ind w:left="360" w:right="60"/>
        <w:contextualSpacing/>
        <w:jc w:val="both"/>
        <w:rPr>
          <w:rFonts w:eastAsia="Calibri"/>
          <w:sz w:val="22"/>
          <w:szCs w:val="22"/>
          <w:lang w:val="pl-PL" w:eastAsia="en-US"/>
        </w:rPr>
      </w:pPr>
    </w:p>
    <w:p w14:paraId="6DFDC129" w14:textId="77777777" w:rsidR="00B75C39" w:rsidRPr="00515AFA" w:rsidRDefault="00B75C39" w:rsidP="00B75C39">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3AE82D91" w14:textId="77777777" w:rsidR="00B75C39" w:rsidRPr="00515AFA" w:rsidRDefault="00B75C39" w:rsidP="00B75C39">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7828EE43" w14:textId="77777777" w:rsidR="00B75C39" w:rsidRPr="00515AFA" w:rsidRDefault="00B75C39" w:rsidP="00B75C39">
      <w:pPr>
        <w:tabs>
          <w:tab w:val="left" w:pos="387"/>
        </w:tabs>
        <w:spacing w:line="276" w:lineRule="auto"/>
        <w:ind w:left="720" w:right="60"/>
        <w:contextualSpacing/>
        <w:jc w:val="both"/>
        <w:rPr>
          <w:rFonts w:eastAsia="Calibri"/>
          <w:sz w:val="22"/>
          <w:szCs w:val="22"/>
          <w:lang w:val="pl-PL" w:eastAsia="en-US"/>
        </w:rPr>
      </w:pPr>
    </w:p>
    <w:p w14:paraId="55497155" w14:textId="3E756E41" w:rsidR="00B75C39" w:rsidRPr="00515AFA" w:rsidRDefault="00B75C39" w:rsidP="00B75C39">
      <w:pPr>
        <w:pStyle w:val="Tekstpodstawowy"/>
        <w:ind w:right="-47"/>
        <w:jc w:val="center"/>
        <w:rPr>
          <w:rFonts w:ascii="Times New Roman" w:hAnsi="Times New Roman"/>
          <w:b/>
          <w:bCs/>
          <w:sz w:val="22"/>
          <w:szCs w:val="22"/>
        </w:rPr>
      </w:pPr>
      <w:bookmarkStart w:id="2" w:name="_Hlk93992905"/>
      <w:r w:rsidRPr="00515AFA">
        <w:rPr>
          <w:rFonts w:ascii="Times New Roman" w:hAnsi="Times New Roman"/>
          <w:b/>
          <w:bCs/>
          <w:sz w:val="22"/>
          <w:szCs w:val="22"/>
        </w:rPr>
        <w:t>§ 1</w:t>
      </w:r>
      <w:r w:rsidR="00A9147A">
        <w:rPr>
          <w:rFonts w:ascii="Times New Roman" w:hAnsi="Times New Roman"/>
          <w:b/>
          <w:bCs/>
          <w:sz w:val="22"/>
          <w:szCs w:val="22"/>
        </w:rPr>
        <w:t>0</w:t>
      </w:r>
    </w:p>
    <w:bookmarkEnd w:id="2"/>
    <w:p w14:paraId="7D8DA06B" w14:textId="77777777" w:rsidR="00B75C39" w:rsidRPr="00515AFA" w:rsidRDefault="00B75C39" w:rsidP="00B75C3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 xml:space="preserve">w oparciu o uzasadnione interesy Stron polegające na konieczności ciągłej wymiany kontaktów </w:t>
      </w:r>
      <w:r w:rsidRPr="00515AFA">
        <w:rPr>
          <w:rFonts w:ascii="Times New Roman" w:eastAsia="Lucida Sans Unicode" w:hAnsi="Times New Roman" w:cs="Times New Roman"/>
          <w:lang w:eastAsia="ar-SA"/>
        </w:rPr>
        <w:lastRenderedPageBreak/>
        <w:t>roboczych w ramach realizacji niniejszej umowy oraz, że żadna ze Stron nie będzie wykorzystywać tych danych w celu innym niż realizacja niniejszej umowy.</w:t>
      </w:r>
    </w:p>
    <w:p w14:paraId="3D502135" w14:textId="77777777" w:rsidR="00B75C39" w:rsidRPr="00515AFA" w:rsidRDefault="00B75C39" w:rsidP="00B75C3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616BD4E" w14:textId="77777777" w:rsidR="00B75C39" w:rsidRPr="00515AFA" w:rsidRDefault="00B75C39" w:rsidP="00B75C39">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71692503" w14:textId="77777777" w:rsidR="00B75C39" w:rsidRPr="00515AFA" w:rsidRDefault="00B75C39" w:rsidP="00B75C39">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9BDCF76" w14:textId="77777777" w:rsidR="00B75C39" w:rsidRPr="00515AFA" w:rsidRDefault="00B75C39" w:rsidP="00B75C3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31CCC6F2" w14:textId="77777777" w:rsidR="00B75C39" w:rsidRPr="00515AFA" w:rsidRDefault="00B75C39" w:rsidP="00B75C39">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7F90D08" w14:textId="77777777" w:rsidR="00B75C39" w:rsidRPr="00515AFA" w:rsidRDefault="00B75C39" w:rsidP="00B75C39">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48759A96" w14:textId="77777777" w:rsidR="00B75C39" w:rsidRPr="00515AFA" w:rsidRDefault="00B75C39" w:rsidP="00B75C39">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2B84C8C" w14:textId="1C87FCE8" w:rsidR="00B75C39" w:rsidRPr="00515AFA" w:rsidRDefault="00B75C39" w:rsidP="00B75C39">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w:t>
      </w:r>
      <w:r w:rsidR="00A9147A">
        <w:rPr>
          <w:rFonts w:ascii="Times New Roman" w:hAnsi="Times New Roman"/>
          <w:b/>
          <w:bCs/>
          <w:sz w:val="22"/>
          <w:szCs w:val="22"/>
        </w:rPr>
        <w:t>1</w:t>
      </w:r>
    </w:p>
    <w:p w14:paraId="535D91D1" w14:textId="77777777" w:rsidR="00B75C39" w:rsidRPr="00515AFA" w:rsidRDefault="00B75C39" w:rsidP="00B75C39">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47AFDB89" w14:textId="77777777" w:rsidR="00B75C39" w:rsidRPr="00515AFA" w:rsidRDefault="00B75C39" w:rsidP="00B75C39">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40860417" w14:textId="77777777" w:rsidR="00B75C39" w:rsidRPr="00515AFA" w:rsidRDefault="00B75C39" w:rsidP="00B75C39">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7057C0B7" w14:textId="77777777" w:rsidR="00B75C39" w:rsidRPr="00515AFA" w:rsidRDefault="00B75C39" w:rsidP="00B75C39">
      <w:pPr>
        <w:numPr>
          <w:ilvl w:val="0"/>
          <w:numId w:val="43"/>
        </w:numPr>
        <w:suppressAutoHyphens/>
        <w:autoSpaceDN w:val="0"/>
        <w:spacing w:after="147"/>
        <w:jc w:val="both"/>
        <w:rPr>
          <w:color w:val="000000"/>
          <w:sz w:val="22"/>
          <w:szCs w:val="22"/>
          <w:lang w:val="pl-PL"/>
        </w:rPr>
      </w:pPr>
      <w:bookmarkStart w:id="3"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71892EEE" w14:textId="77777777" w:rsidR="00B75C39" w:rsidRPr="00515AFA" w:rsidRDefault="00B75C39" w:rsidP="00B75C39">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r>
      <w:r w:rsidRPr="00515AFA">
        <w:rPr>
          <w:color w:val="000000"/>
          <w:sz w:val="22"/>
          <w:szCs w:val="22"/>
          <w:lang w:val="pl-PL"/>
        </w:rPr>
        <w:lastRenderedPageBreak/>
        <w:t>o okres niezbędny do prawidłowej realizacji dostawy oraz innych niezawinionych przez Strony przyczyny, w tym spowodowane przez tzw. siłę wyższą w rozumieniu § 13 ust 1;</w:t>
      </w:r>
      <w:bookmarkEnd w:id="3"/>
    </w:p>
    <w:p w14:paraId="36DA4371" w14:textId="77777777" w:rsidR="00B75C39" w:rsidRPr="00515AFA" w:rsidRDefault="00B75C39" w:rsidP="00B75C39">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6E5A1DF0" w14:textId="77777777" w:rsidR="00B75C39" w:rsidRPr="00515AFA" w:rsidRDefault="00B75C39" w:rsidP="00B75C39">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123B82DE" w14:textId="77777777" w:rsidR="00B75C39" w:rsidRPr="00515AFA" w:rsidRDefault="00B75C39" w:rsidP="00B75C39">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101829BC" w14:textId="77777777" w:rsidR="00B75C39" w:rsidRPr="00515AFA" w:rsidRDefault="00B75C39" w:rsidP="00B75C39">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0A05D5C9" w14:textId="77777777" w:rsidR="00B75C39" w:rsidRPr="00515AFA" w:rsidRDefault="00B75C39" w:rsidP="00B75C39">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CE7343F" w14:textId="77777777" w:rsidR="00B75C39" w:rsidRPr="00515AFA" w:rsidRDefault="00B75C39" w:rsidP="00B75C39">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CCC1F83" w14:textId="77777777" w:rsidR="00B75C39" w:rsidRPr="00515AFA" w:rsidRDefault="00B75C39" w:rsidP="00B75C39">
      <w:pPr>
        <w:widowControl w:val="0"/>
        <w:suppressAutoHyphens/>
        <w:autoSpaceDN w:val="0"/>
        <w:ind w:left="360"/>
        <w:jc w:val="center"/>
        <w:textAlignment w:val="baseline"/>
        <w:rPr>
          <w:rFonts w:eastAsia="SimSun"/>
          <w:b/>
          <w:bCs/>
          <w:color w:val="000000"/>
          <w:kern w:val="2"/>
          <w:sz w:val="22"/>
          <w:szCs w:val="22"/>
          <w:lang w:val="pl-PL"/>
        </w:rPr>
      </w:pPr>
    </w:p>
    <w:p w14:paraId="6DE1E17E" w14:textId="5B5827CE" w:rsidR="00B75C39" w:rsidRPr="00515AFA" w:rsidRDefault="00B75C39" w:rsidP="00B75C39">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w:t>
      </w:r>
      <w:r w:rsidR="00A9147A">
        <w:rPr>
          <w:rFonts w:eastAsia="SimSun"/>
          <w:b/>
          <w:bCs/>
          <w:color w:val="000000"/>
          <w:kern w:val="2"/>
          <w:sz w:val="22"/>
          <w:szCs w:val="22"/>
        </w:rPr>
        <w:t>2</w:t>
      </w:r>
    </w:p>
    <w:p w14:paraId="0D949730" w14:textId="77777777" w:rsidR="00B75C39" w:rsidRPr="00515AFA" w:rsidRDefault="00B75C39" w:rsidP="00B75C3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878BC05" w14:textId="77777777" w:rsidR="00B75C39" w:rsidRPr="00515AFA" w:rsidRDefault="00B75C39" w:rsidP="00B75C3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AD1CC67" w14:textId="77777777" w:rsidR="00B75C39" w:rsidRPr="00515AFA" w:rsidRDefault="00B75C39" w:rsidP="00B75C3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D9B7B4A" w14:textId="77777777" w:rsidR="00B75C39" w:rsidRPr="00515AFA" w:rsidRDefault="00B75C39" w:rsidP="00B75C39">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0D580B4" w14:textId="5F513EE3" w:rsidR="00B75C39" w:rsidRPr="00515AFA" w:rsidRDefault="00B75C39" w:rsidP="00B75C3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r w:rsidR="00A9147A">
        <w:rPr>
          <w:rFonts w:ascii="Times New Roman" w:hAnsi="Times New Roman"/>
          <w:b/>
          <w:sz w:val="22"/>
          <w:szCs w:val="22"/>
        </w:rPr>
        <w:t>3</w:t>
      </w:r>
    </w:p>
    <w:p w14:paraId="39B7436C" w14:textId="77777777" w:rsidR="00B75C39" w:rsidRPr="00515AFA" w:rsidRDefault="00B75C39" w:rsidP="00B75C3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6A24B65" w14:textId="77777777" w:rsidR="00B75C39" w:rsidRPr="00515AFA" w:rsidRDefault="00B75C39" w:rsidP="00B75C39">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B332E44" w14:textId="77777777" w:rsidR="00B75C39" w:rsidRPr="00515AFA" w:rsidRDefault="00B75C39" w:rsidP="00B75C3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5582D8F8" w14:textId="77777777" w:rsidR="00B75C39" w:rsidRPr="00515AFA" w:rsidRDefault="00B75C39" w:rsidP="00B75C39">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lastRenderedPageBreak/>
        <w:t xml:space="preserve">Sprzedawca zobowiązuje się ujawnić powyższe informacje tylko tym pracownikom Sprzedawcy, wobec których ujawnienie takie będzie uzasadnione zakresem, w którym wykonują przedmiot umowy. </w:t>
      </w:r>
    </w:p>
    <w:p w14:paraId="17CA7C03" w14:textId="77777777" w:rsidR="00B75C39" w:rsidRPr="00515AFA" w:rsidRDefault="00B75C39" w:rsidP="00B75C39">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4E04315E" w14:textId="77777777" w:rsidR="00B75C39" w:rsidRPr="00515AFA" w:rsidRDefault="00B75C39" w:rsidP="00B75C39">
      <w:pPr>
        <w:pStyle w:val="Tekstpodstawowy"/>
        <w:spacing w:line="240" w:lineRule="auto"/>
        <w:ind w:right="-47"/>
        <w:jc w:val="center"/>
        <w:rPr>
          <w:rFonts w:ascii="Times New Roman" w:hAnsi="Times New Roman"/>
          <w:b/>
          <w:sz w:val="22"/>
          <w:szCs w:val="22"/>
        </w:rPr>
      </w:pPr>
    </w:p>
    <w:p w14:paraId="11E6B86C" w14:textId="77777777" w:rsidR="00B75C39" w:rsidRPr="00515AFA" w:rsidRDefault="00B75C39" w:rsidP="00B75C39">
      <w:pPr>
        <w:pStyle w:val="Tekstpodstawowy"/>
        <w:spacing w:line="240" w:lineRule="auto"/>
        <w:ind w:right="-47"/>
        <w:jc w:val="center"/>
        <w:rPr>
          <w:rFonts w:ascii="Times New Roman" w:hAnsi="Times New Roman"/>
          <w:b/>
          <w:sz w:val="22"/>
          <w:szCs w:val="22"/>
        </w:rPr>
      </w:pPr>
    </w:p>
    <w:p w14:paraId="5B3DAF78" w14:textId="04B9A978" w:rsidR="00B75C39" w:rsidRPr="00515AFA" w:rsidRDefault="00B75C39" w:rsidP="00B75C3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A9147A">
        <w:rPr>
          <w:rFonts w:ascii="Times New Roman" w:hAnsi="Times New Roman"/>
          <w:b/>
          <w:sz w:val="22"/>
          <w:szCs w:val="22"/>
        </w:rPr>
        <w:t>4</w:t>
      </w:r>
    </w:p>
    <w:p w14:paraId="68817D30" w14:textId="77777777" w:rsidR="00B75C39" w:rsidRPr="00515AFA" w:rsidRDefault="00B75C39" w:rsidP="00B75C39">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AAC782C" w14:textId="77777777" w:rsidR="00B75C39" w:rsidRPr="00515AFA" w:rsidRDefault="00B75C39" w:rsidP="00B75C39">
      <w:pPr>
        <w:jc w:val="center"/>
        <w:rPr>
          <w:b/>
          <w:sz w:val="22"/>
          <w:szCs w:val="22"/>
          <w:lang w:val="pl-PL"/>
        </w:rPr>
      </w:pPr>
    </w:p>
    <w:p w14:paraId="558B12BD" w14:textId="5F3E84CA" w:rsidR="00B75C39" w:rsidRPr="00515AFA" w:rsidRDefault="00B75C39" w:rsidP="00B75C39">
      <w:pPr>
        <w:jc w:val="center"/>
        <w:rPr>
          <w:b/>
          <w:sz w:val="22"/>
          <w:szCs w:val="22"/>
          <w:lang w:val="pl-PL"/>
        </w:rPr>
      </w:pPr>
      <w:r w:rsidRPr="00515AFA">
        <w:rPr>
          <w:b/>
          <w:sz w:val="22"/>
          <w:szCs w:val="22"/>
          <w:lang w:val="pl-PL"/>
        </w:rPr>
        <w:t>§1</w:t>
      </w:r>
      <w:r w:rsidR="00A9147A">
        <w:rPr>
          <w:b/>
          <w:sz w:val="22"/>
          <w:szCs w:val="22"/>
          <w:lang w:val="pl-PL"/>
        </w:rPr>
        <w:t>5</w:t>
      </w:r>
    </w:p>
    <w:p w14:paraId="535AC5EF"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C684388" w14:textId="50137324" w:rsidR="00B75C39" w:rsidRPr="00515AFA" w:rsidRDefault="00B75C39" w:rsidP="00B75C3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A9147A">
        <w:rPr>
          <w:rFonts w:ascii="Times New Roman" w:hAnsi="Times New Roman"/>
          <w:b/>
          <w:sz w:val="22"/>
          <w:szCs w:val="22"/>
        </w:rPr>
        <w:t>6</w:t>
      </w:r>
    </w:p>
    <w:p w14:paraId="26F38CDA"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686F55DE" w14:textId="2DBDDF38" w:rsidR="00B75C39" w:rsidRPr="00515AFA" w:rsidRDefault="00B75C39" w:rsidP="00B75C3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A9147A">
        <w:rPr>
          <w:rFonts w:ascii="Times New Roman" w:hAnsi="Times New Roman"/>
          <w:b/>
          <w:sz w:val="22"/>
          <w:szCs w:val="22"/>
        </w:rPr>
        <w:t>7</w:t>
      </w:r>
    </w:p>
    <w:p w14:paraId="123E1B37" w14:textId="77777777" w:rsidR="00B75C39" w:rsidRPr="00515AFA" w:rsidRDefault="00B75C39" w:rsidP="00B75C39">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73A6C03B" w14:textId="77777777" w:rsidR="00B75C39" w:rsidRPr="00515AFA" w:rsidRDefault="00B75C39" w:rsidP="00B75C39">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t>Wszelkie załączniki stanowią integralną część niniejszej umowy.</w:t>
      </w:r>
    </w:p>
    <w:p w14:paraId="5F297A90" w14:textId="77777777" w:rsidR="00B75C39" w:rsidRPr="00515AFA" w:rsidRDefault="00B75C39" w:rsidP="00B75C39">
      <w:pPr>
        <w:pStyle w:val="Tekstpodstawowy"/>
        <w:spacing w:line="240" w:lineRule="auto"/>
        <w:ind w:right="-47"/>
        <w:jc w:val="both"/>
        <w:rPr>
          <w:rFonts w:ascii="Times New Roman" w:hAnsi="Times New Roman"/>
          <w:sz w:val="22"/>
          <w:szCs w:val="22"/>
        </w:rPr>
      </w:pPr>
    </w:p>
    <w:p w14:paraId="554FCC24" w14:textId="0D9A6915" w:rsidR="00B75C39" w:rsidRPr="00515AFA" w:rsidRDefault="00B75C39" w:rsidP="00B75C39">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w:t>
      </w:r>
      <w:r w:rsidR="00A9147A">
        <w:rPr>
          <w:rFonts w:ascii="Times New Roman" w:hAnsi="Times New Roman"/>
          <w:b/>
          <w:sz w:val="22"/>
          <w:szCs w:val="22"/>
        </w:rPr>
        <w:t>8</w:t>
      </w:r>
    </w:p>
    <w:p w14:paraId="71575525" w14:textId="77777777" w:rsidR="00B75C39" w:rsidRPr="00515AFA" w:rsidRDefault="00B75C39" w:rsidP="00B75C39">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3E6A6500" w14:textId="77777777" w:rsidR="00B75C39" w:rsidRPr="00515AFA" w:rsidRDefault="00B75C39" w:rsidP="00B75C39">
      <w:pPr>
        <w:pStyle w:val="Tekstpodstawowy2"/>
        <w:spacing w:line="240" w:lineRule="auto"/>
        <w:ind w:right="-47"/>
        <w:rPr>
          <w:sz w:val="22"/>
          <w:szCs w:val="22"/>
        </w:rPr>
      </w:pPr>
    </w:p>
    <w:p w14:paraId="12B194E2" w14:textId="77777777" w:rsidR="00B75C39" w:rsidRPr="00515AFA" w:rsidRDefault="00B75C39" w:rsidP="00B75C39">
      <w:pPr>
        <w:pStyle w:val="Tekstpodstawowy2"/>
        <w:spacing w:line="240" w:lineRule="auto"/>
        <w:ind w:right="-47"/>
        <w:rPr>
          <w:sz w:val="22"/>
          <w:szCs w:val="22"/>
        </w:rPr>
      </w:pPr>
    </w:p>
    <w:p w14:paraId="41A95A73" w14:textId="77777777" w:rsidR="00B75C39" w:rsidRPr="00515AFA" w:rsidRDefault="00B75C39" w:rsidP="00B75C39">
      <w:pPr>
        <w:pStyle w:val="Tekstpodstawowy2"/>
        <w:spacing w:line="240" w:lineRule="auto"/>
        <w:ind w:right="-47"/>
        <w:rPr>
          <w:b/>
          <w:sz w:val="22"/>
          <w:szCs w:val="22"/>
        </w:rPr>
      </w:pPr>
      <w:r w:rsidRPr="00515AFA">
        <w:rPr>
          <w:b/>
          <w:sz w:val="22"/>
          <w:szCs w:val="22"/>
        </w:rPr>
        <w:t xml:space="preserve">         Za Sprzedawcę                                                                  Za Kupującego</w:t>
      </w:r>
    </w:p>
    <w:p w14:paraId="18FFB809" w14:textId="77777777" w:rsidR="00B75C39" w:rsidRPr="00515AFA" w:rsidRDefault="00B75C39" w:rsidP="00B75C39">
      <w:pPr>
        <w:rPr>
          <w:sz w:val="22"/>
          <w:szCs w:val="22"/>
          <w:lang w:val="pl-PL"/>
        </w:rPr>
      </w:pPr>
    </w:p>
    <w:p w14:paraId="2543E4F9" w14:textId="77777777" w:rsidR="00B75C39" w:rsidRPr="00515AFA" w:rsidRDefault="00B75C39" w:rsidP="00B75C39">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B3E4AC" w14:textId="77777777" w:rsidR="00B75C39" w:rsidRPr="00515AFA" w:rsidRDefault="00B75C39" w:rsidP="00B75C3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68586782" w14:textId="77777777" w:rsidR="00B75C39" w:rsidRPr="00515AFA" w:rsidRDefault="00B75C39" w:rsidP="00B75C39">
      <w:pPr>
        <w:pStyle w:val="Zwykytekst"/>
        <w:tabs>
          <w:tab w:val="left" w:pos="7050"/>
        </w:tabs>
        <w:rPr>
          <w:rFonts w:ascii="Times New Roman" w:hAnsi="Times New Roman" w:cs="Times New Roman"/>
          <w:i/>
          <w:iCs/>
          <w:sz w:val="22"/>
          <w:szCs w:val="22"/>
          <w:lang w:val="pl-PL"/>
        </w:rPr>
      </w:pPr>
    </w:p>
    <w:p w14:paraId="2287DBF1" w14:textId="77777777" w:rsidR="00B75C39" w:rsidRPr="00515AFA" w:rsidRDefault="00B75C39" w:rsidP="00B75C39">
      <w:pPr>
        <w:pStyle w:val="Zwykytekst"/>
        <w:tabs>
          <w:tab w:val="left" w:pos="7050"/>
        </w:tabs>
        <w:rPr>
          <w:rFonts w:ascii="Times New Roman" w:hAnsi="Times New Roman" w:cs="Times New Roman"/>
          <w:i/>
          <w:iCs/>
          <w:sz w:val="22"/>
          <w:szCs w:val="22"/>
          <w:lang w:val="pl-PL"/>
        </w:rPr>
      </w:pPr>
    </w:p>
    <w:p w14:paraId="510D6DBD" w14:textId="77777777" w:rsidR="00B75C39" w:rsidRPr="00515AFA" w:rsidRDefault="00B75C39" w:rsidP="00B75C39">
      <w:pPr>
        <w:pStyle w:val="Zwykytekst"/>
        <w:tabs>
          <w:tab w:val="left" w:pos="7050"/>
        </w:tabs>
        <w:rPr>
          <w:rFonts w:ascii="Times New Roman" w:hAnsi="Times New Roman" w:cs="Times New Roman"/>
          <w:i/>
          <w:iCs/>
          <w:sz w:val="22"/>
          <w:szCs w:val="22"/>
          <w:lang w:val="pl-PL"/>
        </w:rPr>
      </w:pPr>
    </w:p>
    <w:p w14:paraId="0B37C68D" w14:textId="77777777" w:rsidR="00B75C39" w:rsidRPr="00515AFA" w:rsidRDefault="00B75C39" w:rsidP="00B75C3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5C8CF5C" w14:textId="77777777" w:rsidR="00B75C39" w:rsidRPr="00515AFA" w:rsidRDefault="00B75C39" w:rsidP="00B75C39">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33C7E8D8" w14:textId="77777777" w:rsidR="00B75C39" w:rsidRDefault="00B75C39" w:rsidP="00B75C39">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73C7A04" w14:textId="77777777" w:rsidR="00B75C39" w:rsidRPr="00515AFA" w:rsidRDefault="00B75C39" w:rsidP="00B75C39">
      <w:pPr>
        <w:widowControl w:val="0"/>
        <w:autoSpaceDE w:val="0"/>
        <w:autoSpaceDN w:val="0"/>
        <w:jc w:val="right"/>
        <w:textAlignment w:val="baseline"/>
        <w:rPr>
          <w:sz w:val="22"/>
          <w:szCs w:val="22"/>
          <w:lang w:val="pl-PL"/>
        </w:rPr>
      </w:pPr>
      <w:r w:rsidRPr="00515AFA">
        <w:rPr>
          <w:sz w:val="22"/>
          <w:szCs w:val="22"/>
          <w:lang w:val="pl-PL"/>
        </w:rPr>
        <w:t>Załącznik nr 2 do umowy</w:t>
      </w:r>
    </w:p>
    <w:p w14:paraId="0621B33D" w14:textId="77777777" w:rsidR="00B75C39" w:rsidRPr="00515AFA" w:rsidRDefault="00B75C39" w:rsidP="00B75C39">
      <w:pPr>
        <w:widowControl w:val="0"/>
        <w:autoSpaceDE w:val="0"/>
        <w:autoSpaceDN w:val="0"/>
        <w:jc w:val="both"/>
        <w:textAlignment w:val="baseline"/>
        <w:rPr>
          <w:sz w:val="22"/>
          <w:szCs w:val="22"/>
          <w:lang w:val="pl-PL"/>
        </w:rPr>
      </w:pPr>
    </w:p>
    <w:p w14:paraId="55E5DF16" w14:textId="77777777" w:rsidR="00B75C39" w:rsidRPr="00515AFA" w:rsidRDefault="00B75C39" w:rsidP="00B75C39">
      <w:pPr>
        <w:widowControl w:val="0"/>
        <w:autoSpaceDE w:val="0"/>
        <w:autoSpaceDN w:val="0"/>
        <w:jc w:val="both"/>
        <w:textAlignment w:val="baseline"/>
        <w:rPr>
          <w:sz w:val="22"/>
          <w:szCs w:val="22"/>
          <w:lang w:val="pl-PL"/>
        </w:rPr>
      </w:pPr>
    </w:p>
    <w:p w14:paraId="6EAC241C" w14:textId="77777777" w:rsidR="00B75C39" w:rsidRPr="00515AFA" w:rsidRDefault="00B75C39" w:rsidP="00B75C39">
      <w:pPr>
        <w:widowControl w:val="0"/>
        <w:autoSpaceDE w:val="0"/>
        <w:autoSpaceDN w:val="0"/>
        <w:jc w:val="both"/>
        <w:textAlignment w:val="baseline"/>
        <w:rPr>
          <w:sz w:val="22"/>
          <w:szCs w:val="22"/>
          <w:lang w:val="pl-PL"/>
        </w:rPr>
      </w:pPr>
      <w:r w:rsidRPr="00515AFA">
        <w:rPr>
          <w:sz w:val="22"/>
          <w:szCs w:val="22"/>
          <w:lang w:val="pl-PL"/>
        </w:rPr>
        <w:t>.....................................… </w:t>
      </w:r>
    </w:p>
    <w:p w14:paraId="5CF22D32" w14:textId="77777777" w:rsidR="00B75C39" w:rsidRPr="00515AFA" w:rsidRDefault="00B75C39" w:rsidP="00B75C39">
      <w:pPr>
        <w:widowControl w:val="0"/>
        <w:autoSpaceDE w:val="0"/>
        <w:autoSpaceDN w:val="0"/>
        <w:ind w:firstLine="555"/>
        <w:textAlignment w:val="baseline"/>
        <w:rPr>
          <w:sz w:val="22"/>
          <w:szCs w:val="22"/>
          <w:lang w:val="pl-PL"/>
        </w:rPr>
      </w:pPr>
      <w:r w:rsidRPr="00515AFA">
        <w:rPr>
          <w:sz w:val="22"/>
          <w:szCs w:val="22"/>
          <w:lang w:val="pl-PL"/>
        </w:rPr>
        <w:t>Nazwa Wykonawcy</w:t>
      </w:r>
    </w:p>
    <w:p w14:paraId="51BCCE13" w14:textId="77777777" w:rsidR="00B75C39" w:rsidRPr="00515AFA" w:rsidRDefault="00B75C39" w:rsidP="00B75C39">
      <w:pPr>
        <w:widowControl w:val="0"/>
        <w:autoSpaceDE w:val="0"/>
        <w:autoSpaceDN w:val="0"/>
        <w:textAlignment w:val="baseline"/>
        <w:rPr>
          <w:sz w:val="22"/>
          <w:szCs w:val="22"/>
          <w:lang w:val="pl-PL"/>
        </w:rPr>
      </w:pPr>
    </w:p>
    <w:p w14:paraId="533A92DB" w14:textId="77777777" w:rsidR="00B75C39" w:rsidRPr="00515AFA" w:rsidRDefault="00B75C39" w:rsidP="00B75C39">
      <w:pPr>
        <w:widowControl w:val="0"/>
        <w:autoSpaceDE w:val="0"/>
        <w:autoSpaceDN w:val="0"/>
        <w:jc w:val="both"/>
        <w:textAlignment w:val="baseline"/>
        <w:rPr>
          <w:sz w:val="22"/>
          <w:szCs w:val="22"/>
          <w:lang w:val="pl-PL"/>
        </w:rPr>
      </w:pPr>
      <w:r w:rsidRPr="00515AFA">
        <w:rPr>
          <w:sz w:val="22"/>
          <w:szCs w:val="22"/>
          <w:lang w:val="pl-PL"/>
        </w:rPr>
        <w:t>.....................................…</w:t>
      </w:r>
    </w:p>
    <w:p w14:paraId="0920C13D" w14:textId="77777777" w:rsidR="00B75C39" w:rsidRPr="00515AFA" w:rsidRDefault="00B75C39" w:rsidP="00B75C39">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48A2074B" w14:textId="77777777" w:rsidR="00B75C39" w:rsidRPr="00515AFA" w:rsidRDefault="00B75C39" w:rsidP="00B75C39">
      <w:pPr>
        <w:widowControl w:val="0"/>
        <w:autoSpaceDE w:val="0"/>
        <w:autoSpaceDN w:val="0"/>
        <w:spacing w:before="90"/>
        <w:ind w:left="115" w:right="110"/>
        <w:jc w:val="both"/>
        <w:outlineLvl w:val="0"/>
        <w:rPr>
          <w:rFonts w:eastAsia="Verdana"/>
          <w:b/>
          <w:bCs/>
          <w:sz w:val="22"/>
          <w:szCs w:val="22"/>
          <w:lang w:val="pl-PL" w:eastAsia="en-US"/>
        </w:rPr>
      </w:pPr>
    </w:p>
    <w:p w14:paraId="0AFEA2B0" w14:textId="77777777" w:rsidR="00B75C39" w:rsidRPr="00515AFA" w:rsidRDefault="00B75C39" w:rsidP="00B75C39">
      <w:pPr>
        <w:widowControl w:val="0"/>
        <w:autoSpaceDE w:val="0"/>
        <w:autoSpaceDN w:val="0"/>
        <w:spacing w:before="90"/>
        <w:ind w:right="110"/>
        <w:jc w:val="both"/>
        <w:outlineLvl w:val="0"/>
        <w:rPr>
          <w:rFonts w:eastAsia="Verdana"/>
          <w:b/>
          <w:bCs/>
          <w:sz w:val="22"/>
          <w:szCs w:val="22"/>
          <w:lang w:val="pl-PL" w:eastAsia="en-US"/>
        </w:rPr>
      </w:pPr>
    </w:p>
    <w:p w14:paraId="65B3F6A1" w14:textId="77777777" w:rsidR="00B75C39" w:rsidRPr="00515AFA" w:rsidRDefault="00B75C39" w:rsidP="00B75C39">
      <w:pPr>
        <w:widowControl w:val="0"/>
        <w:autoSpaceDE w:val="0"/>
        <w:autoSpaceDN w:val="0"/>
        <w:jc w:val="center"/>
        <w:textAlignment w:val="baseline"/>
        <w:rPr>
          <w:b/>
          <w:bCs/>
          <w:sz w:val="22"/>
          <w:szCs w:val="22"/>
          <w:lang w:val="pl-PL"/>
        </w:rPr>
      </w:pPr>
    </w:p>
    <w:p w14:paraId="44095D46" w14:textId="77777777" w:rsidR="00B75C39" w:rsidRPr="00515AFA" w:rsidRDefault="00B75C39" w:rsidP="00B75C39">
      <w:pPr>
        <w:widowControl w:val="0"/>
        <w:autoSpaceDE w:val="0"/>
        <w:autoSpaceDN w:val="0"/>
        <w:jc w:val="center"/>
        <w:textAlignment w:val="baseline"/>
        <w:rPr>
          <w:b/>
          <w:bCs/>
          <w:sz w:val="22"/>
          <w:szCs w:val="22"/>
          <w:lang w:val="pl-PL"/>
        </w:rPr>
      </w:pPr>
    </w:p>
    <w:p w14:paraId="508A8F4E" w14:textId="77777777" w:rsidR="00A9147A" w:rsidRDefault="00A9147A" w:rsidP="00B75C39">
      <w:pPr>
        <w:widowControl w:val="0"/>
        <w:autoSpaceDE w:val="0"/>
        <w:autoSpaceDN w:val="0"/>
        <w:jc w:val="center"/>
        <w:textAlignment w:val="baseline"/>
        <w:rPr>
          <w:b/>
          <w:bCs/>
          <w:sz w:val="22"/>
          <w:szCs w:val="22"/>
          <w:lang w:val="pl-PL"/>
        </w:rPr>
      </w:pPr>
    </w:p>
    <w:p w14:paraId="522FE980" w14:textId="77777777" w:rsidR="00A9147A" w:rsidRDefault="00A9147A" w:rsidP="00B75C39">
      <w:pPr>
        <w:widowControl w:val="0"/>
        <w:autoSpaceDE w:val="0"/>
        <w:autoSpaceDN w:val="0"/>
        <w:jc w:val="center"/>
        <w:textAlignment w:val="baseline"/>
        <w:rPr>
          <w:b/>
          <w:bCs/>
          <w:sz w:val="22"/>
          <w:szCs w:val="22"/>
          <w:lang w:val="pl-PL"/>
        </w:rPr>
      </w:pPr>
    </w:p>
    <w:p w14:paraId="75252D8D" w14:textId="77777777" w:rsidR="00A9147A" w:rsidRDefault="00A9147A" w:rsidP="00B75C39">
      <w:pPr>
        <w:widowControl w:val="0"/>
        <w:autoSpaceDE w:val="0"/>
        <w:autoSpaceDN w:val="0"/>
        <w:jc w:val="center"/>
        <w:textAlignment w:val="baseline"/>
        <w:rPr>
          <w:b/>
          <w:bCs/>
          <w:sz w:val="22"/>
          <w:szCs w:val="22"/>
          <w:lang w:val="pl-PL"/>
        </w:rPr>
      </w:pPr>
    </w:p>
    <w:p w14:paraId="0362E0EC" w14:textId="77777777" w:rsidR="00A9147A" w:rsidRDefault="00A9147A" w:rsidP="00B75C39">
      <w:pPr>
        <w:widowControl w:val="0"/>
        <w:autoSpaceDE w:val="0"/>
        <w:autoSpaceDN w:val="0"/>
        <w:jc w:val="center"/>
        <w:textAlignment w:val="baseline"/>
        <w:rPr>
          <w:b/>
          <w:bCs/>
          <w:sz w:val="22"/>
          <w:szCs w:val="22"/>
          <w:lang w:val="pl-PL"/>
        </w:rPr>
      </w:pPr>
    </w:p>
    <w:p w14:paraId="664F5392" w14:textId="77777777" w:rsidR="00A9147A" w:rsidRDefault="00A9147A" w:rsidP="00B75C39">
      <w:pPr>
        <w:widowControl w:val="0"/>
        <w:autoSpaceDE w:val="0"/>
        <w:autoSpaceDN w:val="0"/>
        <w:jc w:val="center"/>
        <w:textAlignment w:val="baseline"/>
        <w:rPr>
          <w:b/>
          <w:bCs/>
          <w:sz w:val="22"/>
          <w:szCs w:val="22"/>
          <w:lang w:val="pl-PL"/>
        </w:rPr>
      </w:pPr>
    </w:p>
    <w:p w14:paraId="742D35E9" w14:textId="77777777" w:rsidR="00A9147A" w:rsidRDefault="00A9147A" w:rsidP="00B75C39">
      <w:pPr>
        <w:widowControl w:val="0"/>
        <w:autoSpaceDE w:val="0"/>
        <w:autoSpaceDN w:val="0"/>
        <w:jc w:val="center"/>
        <w:textAlignment w:val="baseline"/>
        <w:rPr>
          <w:b/>
          <w:bCs/>
          <w:sz w:val="22"/>
          <w:szCs w:val="22"/>
          <w:lang w:val="pl-PL"/>
        </w:rPr>
      </w:pPr>
    </w:p>
    <w:p w14:paraId="364C17A7" w14:textId="0C45FDFB" w:rsidR="00B75C39" w:rsidRPr="00515AFA" w:rsidRDefault="00B75C39" w:rsidP="00B75C39">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034379D" w14:textId="77777777" w:rsidR="00B75C39" w:rsidRPr="00515AFA" w:rsidRDefault="00B75C39" w:rsidP="00B75C39">
      <w:pPr>
        <w:widowControl w:val="0"/>
        <w:autoSpaceDE w:val="0"/>
        <w:autoSpaceDN w:val="0"/>
        <w:jc w:val="center"/>
        <w:textAlignment w:val="baseline"/>
        <w:rPr>
          <w:b/>
          <w:bCs/>
          <w:sz w:val="22"/>
          <w:szCs w:val="22"/>
          <w:lang w:val="pl-PL"/>
        </w:rPr>
      </w:pPr>
      <w:r w:rsidRPr="00515AFA">
        <w:rPr>
          <w:b/>
          <w:bCs/>
          <w:sz w:val="22"/>
          <w:szCs w:val="22"/>
          <w:lang w:val="pl-PL"/>
        </w:rPr>
        <w:lastRenderedPageBreak/>
        <w:t xml:space="preserve">DOTYCZĄCE PODMIOTÓW POWIĄZANYCH </w:t>
      </w:r>
    </w:p>
    <w:p w14:paraId="0E4642A0" w14:textId="77777777" w:rsidR="00B75C39" w:rsidRPr="00515AFA" w:rsidRDefault="00B75C39" w:rsidP="00B75C39">
      <w:pPr>
        <w:widowControl w:val="0"/>
        <w:autoSpaceDE w:val="0"/>
        <w:autoSpaceDN w:val="0"/>
        <w:jc w:val="center"/>
        <w:textAlignment w:val="baseline"/>
        <w:rPr>
          <w:b/>
          <w:bCs/>
          <w:sz w:val="22"/>
          <w:szCs w:val="22"/>
          <w:lang w:val="pl-PL"/>
        </w:rPr>
      </w:pPr>
    </w:p>
    <w:p w14:paraId="3876BDA1" w14:textId="77777777" w:rsidR="00B75C39" w:rsidRPr="00515AFA" w:rsidRDefault="00B75C39" w:rsidP="00B75C39">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3E55AA99" w14:textId="77777777" w:rsidR="00B75C39" w:rsidRPr="00515AFA" w:rsidRDefault="00B75C39" w:rsidP="00B75C3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777E72A4" w14:textId="77777777" w:rsidR="00B75C39" w:rsidRPr="00515AFA" w:rsidRDefault="00B75C39" w:rsidP="00B75C3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4900ED39" w14:textId="77777777" w:rsidR="00B75C39" w:rsidRPr="00515AFA" w:rsidRDefault="00B75C39" w:rsidP="00B75C39">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4399700F" w14:textId="77777777" w:rsidR="00B75C39" w:rsidRPr="00515AFA" w:rsidRDefault="00B75C39" w:rsidP="00B75C39">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r>
      <w:r w:rsidRPr="00515AFA">
        <w:rPr>
          <w:rFonts w:eastAsia="Calibri"/>
          <w:sz w:val="22"/>
          <w:szCs w:val="22"/>
          <w:lang w:val="pl-PL" w:eastAsia="en-US"/>
        </w:rPr>
        <w:lastRenderedPageBreak/>
        <w:t>w rozumieniu art. 24a ustawy z dnia 15 lutego 1992 r. o podatku dochodowym od osób prawnych.</w:t>
      </w:r>
    </w:p>
    <w:p w14:paraId="706CCCCF" w14:textId="77777777" w:rsidR="00B75C39" w:rsidRPr="00515AFA" w:rsidRDefault="00B75C39" w:rsidP="00B75C39">
      <w:pPr>
        <w:spacing w:after="200" w:line="276" w:lineRule="auto"/>
        <w:ind w:left="780"/>
        <w:contextualSpacing/>
        <w:textAlignment w:val="baseline"/>
        <w:rPr>
          <w:sz w:val="22"/>
          <w:szCs w:val="22"/>
          <w:lang w:val="pl-PL"/>
        </w:rPr>
      </w:pPr>
    </w:p>
    <w:p w14:paraId="18FA077B" w14:textId="77777777" w:rsidR="00B75C39" w:rsidRPr="00515AFA" w:rsidRDefault="00B75C39" w:rsidP="00B75C39">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4AFDAAE9" w14:textId="77777777" w:rsidR="00B75C39" w:rsidRPr="00515AFA" w:rsidRDefault="00B75C39" w:rsidP="00B75C39">
      <w:pPr>
        <w:widowControl w:val="0"/>
        <w:autoSpaceDE w:val="0"/>
        <w:autoSpaceDN w:val="0"/>
        <w:spacing w:before="90"/>
        <w:ind w:right="110"/>
        <w:jc w:val="both"/>
        <w:outlineLvl w:val="0"/>
        <w:rPr>
          <w:rFonts w:eastAsia="Verdana"/>
          <w:b/>
          <w:bCs/>
          <w:sz w:val="22"/>
          <w:szCs w:val="22"/>
          <w:lang w:val="pl-PL" w:eastAsia="en-US"/>
        </w:rPr>
      </w:pPr>
    </w:p>
    <w:p w14:paraId="00929373" w14:textId="77777777" w:rsidR="00B75C39" w:rsidRPr="00515AFA" w:rsidRDefault="00B75C39" w:rsidP="00B75C39">
      <w:pPr>
        <w:widowControl w:val="0"/>
        <w:autoSpaceDE w:val="0"/>
        <w:autoSpaceDN w:val="0"/>
        <w:spacing w:before="90"/>
        <w:ind w:right="110"/>
        <w:jc w:val="both"/>
        <w:outlineLvl w:val="0"/>
        <w:rPr>
          <w:rFonts w:eastAsia="Verdana"/>
          <w:b/>
          <w:bCs/>
          <w:sz w:val="22"/>
          <w:szCs w:val="22"/>
          <w:lang w:val="pl-PL" w:eastAsia="en-US"/>
        </w:rPr>
      </w:pPr>
    </w:p>
    <w:p w14:paraId="122F5E59" w14:textId="77777777" w:rsidR="00B75C39" w:rsidRPr="00515AFA" w:rsidRDefault="00B75C39" w:rsidP="00B75C39">
      <w:pPr>
        <w:widowControl w:val="0"/>
        <w:autoSpaceDE w:val="0"/>
        <w:autoSpaceDN w:val="0"/>
        <w:spacing w:before="90"/>
        <w:ind w:right="110"/>
        <w:jc w:val="both"/>
        <w:outlineLvl w:val="0"/>
        <w:rPr>
          <w:rFonts w:eastAsia="Verdana"/>
          <w:b/>
          <w:bCs/>
          <w:sz w:val="22"/>
          <w:szCs w:val="22"/>
          <w:lang w:val="pl-PL" w:eastAsia="en-US"/>
        </w:rPr>
      </w:pPr>
    </w:p>
    <w:p w14:paraId="3E433F52" w14:textId="77777777" w:rsidR="00B75C39" w:rsidRPr="00515AFA" w:rsidRDefault="00B75C39" w:rsidP="00B75C39">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B75C39" w:rsidRPr="004051DF" w14:paraId="7062AAC4" w14:textId="77777777" w:rsidTr="00705C4C">
        <w:tc>
          <w:tcPr>
            <w:tcW w:w="4105" w:type="dxa"/>
            <w:hideMark/>
          </w:tcPr>
          <w:p w14:paraId="34E0FA9A" w14:textId="77777777" w:rsidR="00B75C39" w:rsidRPr="00515AFA" w:rsidRDefault="00B75C39" w:rsidP="00705C4C">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35FAC4F5" w14:textId="77777777" w:rsidR="00B75C39" w:rsidRPr="00515AFA" w:rsidRDefault="00B75C39" w:rsidP="00705C4C">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upoważnionej/ych do reprezentacji)</w:t>
            </w:r>
          </w:p>
        </w:tc>
      </w:tr>
    </w:tbl>
    <w:p w14:paraId="143E1126" w14:textId="77777777" w:rsidR="00B75C39" w:rsidRPr="00515AFA" w:rsidRDefault="00B75C39" w:rsidP="00B75C39">
      <w:pPr>
        <w:spacing w:line="360" w:lineRule="auto"/>
        <w:jc w:val="both"/>
        <w:rPr>
          <w:rFonts w:eastAsia="Calibri"/>
          <w:color w:val="222A35"/>
          <w:sz w:val="22"/>
          <w:szCs w:val="22"/>
          <w:lang w:val="pl-PL" w:eastAsia="x-none"/>
        </w:rPr>
      </w:pPr>
    </w:p>
    <w:p w14:paraId="2C24A0AB" w14:textId="77777777" w:rsidR="00B75C39" w:rsidRPr="002E3AF9" w:rsidRDefault="00B75C39" w:rsidP="00B75C39">
      <w:pPr>
        <w:rPr>
          <w:lang w:val="pl-PL"/>
        </w:rPr>
      </w:pPr>
    </w:p>
    <w:p w14:paraId="14348D00" w14:textId="77777777" w:rsidR="00B75C39" w:rsidRPr="00107444" w:rsidRDefault="00B75C39" w:rsidP="00B75C39">
      <w:pPr>
        <w:rPr>
          <w:lang w:val="pl-PL"/>
        </w:rPr>
      </w:pPr>
    </w:p>
    <w:p w14:paraId="3F11FA6A" w14:textId="77777777" w:rsidR="00B75C39" w:rsidRPr="00233C0F" w:rsidRDefault="00B75C39" w:rsidP="00B75C39">
      <w:pPr>
        <w:rPr>
          <w:lang w:val="pl-PL"/>
        </w:rPr>
      </w:pPr>
    </w:p>
    <w:p w14:paraId="2FC07DF0" w14:textId="77777777" w:rsidR="00B75C39" w:rsidRPr="00F76E64" w:rsidRDefault="00B75C39" w:rsidP="00B75C39">
      <w:pPr>
        <w:rPr>
          <w:lang w:val="pl-PL"/>
        </w:rPr>
      </w:pPr>
    </w:p>
    <w:p w14:paraId="06AC3A54" w14:textId="77777777" w:rsidR="00B75C39" w:rsidRPr="009169FF" w:rsidRDefault="00B75C39" w:rsidP="00B75C39">
      <w:pPr>
        <w:rPr>
          <w:lang w:val="pl-PL"/>
        </w:rPr>
      </w:pPr>
    </w:p>
    <w:p w14:paraId="18466FB3" w14:textId="77777777" w:rsidR="00B75C39" w:rsidRPr="003D473D" w:rsidRDefault="00B75C39" w:rsidP="00B75C39">
      <w:pPr>
        <w:rPr>
          <w:lang w:val="pl-PL"/>
        </w:rPr>
      </w:pPr>
    </w:p>
    <w:p w14:paraId="60ABA41F" w14:textId="77777777" w:rsidR="00496551" w:rsidRPr="00B75C39" w:rsidRDefault="00496551" w:rsidP="00B75C39">
      <w:pPr>
        <w:rPr>
          <w:lang w:val="pl-PL"/>
        </w:rPr>
      </w:pPr>
    </w:p>
    <w:sectPr w:rsidR="00496551" w:rsidRPr="00B75C39">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CD0645" w14:textId="77777777" w:rsidR="004F0A86" w:rsidRDefault="004F0A86">
      <w:r>
        <w:separator/>
      </w:r>
    </w:p>
  </w:endnote>
  <w:endnote w:type="continuationSeparator" w:id="0">
    <w:p w14:paraId="541B735C" w14:textId="77777777" w:rsidR="004F0A86" w:rsidRDefault="004F0A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F0B75" w14:textId="77777777" w:rsidR="00265A62" w:rsidRDefault="00265A62">
    <w:pPr>
      <w:pStyle w:val="Stopka"/>
      <w:jc w:val="right"/>
    </w:pPr>
    <w:r>
      <w:fldChar w:fldCharType="begin"/>
    </w:r>
    <w:r>
      <w:instrText>PAGE   \* MERGEFORMAT</w:instrText>
    </w:r>
    <w:r>
      <w:fldChar w:fldCharType="separate"/>
    </w:r>
    <w:r>
      <w:rPr>
        <w:lang w:val="pl-PL"/>
      </w:rPr>
      <w:t>2</w:t>
    </w:r>
    <w:r>
      <w:fldChar w:fldCharType="end"/>
    </w:r>
  </w:p>
  <w:p w14:paraId="01212A1D" w14:textId="77777777" w:rsidR="006A27A0" w:rsidRDefault="006A27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FA3AB2" w14:textId="77777777" w:rsidR="004F0A86" w:rsidRDefault="004F0A86">
      <w:r>
        <w:separator/>
      </w:r>
    </w:p>
  </w:footnote>
  <w:footnote w:type="continuationSeparator" w:id="0">
    <w:p w14:paraId="73562DCB" w14:textId="77777777" w:rsidR="004F0A86" w:rsidRDefault="004F0A86">
      <w:r>
        <w:continuationSeparator/>
      </w:r>
    </w:p>
  </w:footnote>
  <w:footnote w:id="1">
    <w:p w14:paraId="6137EEEE" w14:textId="77777777" w:rsidR="00B75C39" w:rsidRDefault="00B75C39" w:rsidP="00B75C3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9D6168C" w14:textId="77777777" w:rsidR="00B75C39" w:rsidRDefault="00B75C39" w:rsidP="00B75C39">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52BDCE3" w14:textId="77777777" w:rsidR="00B75C39" w:rsidRDefault="00B75C39" w:rsidP="00B75C3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EC5DD1C" w14:textId="77777777" w:rsidR="00B75C39" w:rsidRDefault="00B75C39" w:rsidP="00B75C39">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7C0638B" w14:textId="77777777" w:rsidR="00B75C39" w:rsidRDefault="00B75C39" w:rsidP="00B75C3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AB7CCAC" w14:textId="77777777" w:rsidR="00B75C39" w:rsidRDefault="00B75C39" w:rsidP="00B75C39">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833C204" w14:textId="77777777" w:rsidR="00B75C39" w:rsidRDefault="00B75C39" w:rsidP="00B75C39">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4A703FF" w14:textId="77777777" w:rsidR="00B75C39" w:rsidRDefault="00B75C39" w:rsidP="00B75C39">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65120BC" w14:textId="77777777" w:rsidR="00B75C39" w:rsidRDefault="00B75C39" w:rsidP="00B75C39">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16190A2" w14:textId="77777777" w:rsidR="00B75C39" w:rsidRDefault="00B75C39" w:rsidP="00B75C3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6F66380" w14:textId="77777777" w:rsidR="00B75C39" w:rsidRDefault="00B75C39" w:rsidP="00B75C39">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541EBD" w14:textId="77777777" w:rsidR="00B75C39" w:rsidRDefault="00B75C39" w:rsidP="00B75C39">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72BE817" w14:textId="77777777" w:rsidR="00B75C39" w:rsidRDefault="00B75C39" w:rsidP="00B75C39">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A73935F" w14:textId="77777777" w:rsidR="00B75C39" w:rsidRDefault="00B75C39" w:rsidP="00B75C3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EE97542" w14:textId="77777777" w:rsidR="00B75C39" w:rsidRDefault="00B75C39" w:rsidP="00B75C39">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D444555" w14:textId="77777777" w:rsidR="00B75C39" w:rsidRDefault="00B75C39" w:rsidP="00B75C3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F24BE58" w14:textId="77777777" w:rsidR="00B75C39" w:rsidRDefault="00B75C39" w:rsidP="00B75C3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FA72888" w14:textId="77777777" w:rsidR="00B75C39" w:rsidRDefault="00B75C39" w:rsidP="00B75C3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ACADF44" w14:textId="77777777" w:rsidR="00B75C39" w:rsidRDefault="00B75C39" w:rsidP="00B75C39">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E42944" w14:textId="77777777" w:rsidR="00B75C39" w:rsidRDefault="00B75C39" w:rsidP="00B75C39">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30FEF64" w14:textId="77777777" w:rsidR="00B75C39" w:rsidRDefault="00B75C39" w:rsidP="00B75C39">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5FB96D" w14:textId="77777777" w:rsidR="00B75C39" w:rsidRDefault="00B75C39" w:rsidP="00B75C39">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596C3C" w14:textId="77777777" w:rsidR="00B75C39" w:rsidRDefault="00B75C39" w:rsidP="00B75C39">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599E0E8" w14:textId="77777777" w:rsidR="00B75C39" w:rsidRDefault="00B75C39" w:rsidP="00B75C39">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561D71" w14:textId="77777777" w:rsidR="00B75C39" w:rsidRDefault="00B75C39" w:rsidP="00B75C39">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1B446F4" w14:textId="77777777" w:rsidR="00B75C39" w:rsidRDefault="00B75C39" w:rsidP="00B75C39">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C12BC62" w14:textId="77777777" w:rsidR="00B75C39" w:rsidRDefault="00B75C39" w:rsidP="00B75C39">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5D1C8DB" w14:textId="77777777" w:rsidR="00B75C39" w:rsidRDefault="00B75C39" w:rsidP="00B75C39">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C133773" w14:textId="77777777" w:rsidR="00B75C39" w:rsidRDefault="00B75C39" w:rsidP="00B75C39">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84311F6" w14:textId="77777777" w:rsidR="00B75C39" w:rsidRDefault="00B75C39" w:rsidP="00B75C39">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03444374">
    <w:abstractNumId w:val="19"/>
  </w:num>
  <w:num w:numId="2" w16cid:durableId="77988391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38398473">
    <w:abstractNumId w:val="29"/>
  </w:num>
  <w:num w:numId="4" w16cid:durableId="457844758">
    <w:abstractNumId w:val="11"/>
  </w:num>
  <w:num w:numId="5" w16cid:durableId="284627627">
    <w:abstractNumId w:val="30"/>
  </w:num>
  <w:num w:numId="6" w16cid:durableId="1533687912">
    <w:abstractNumId w:val="32"/>
  </w:num>
  <w:num w:numId="7" w16cid:durableId="597181413">
    <w:abstractNumId w:val="35"/>
  </w:num>
  <w:num w:numId="8" w16cid:durableId="2110199382">
    <w:abstractNumId w:val="25"/>
  </w:num>
  <w:num w:numId="9" w16cid:durableId="625700904">
    <w:abstractNumId w:val="39"/>
  </w:num>
  <w:num w:numId="10" w16cid:durableId="256719496">
    <w:abstractNumId w:val="27"/>
  </w:num>
  <w:num w:numId="11" w16cid:durableId="1044451166">
    <w:abstractNumId w:val="6"/>
  </w:num>
  <w:num w:numId="12" w16cid:durableId="1262375054">
    <w:abstractNumId w:val="10"/>
  </w:num>
  <w:num w:numId="13" w16cid:durableId="378093112">
    <w:abstractNumId w:val="14"/>
  </w:num>
  <w:num w:numId="14" w16cid:durableId="584847686">
    <w:abstractNumId w:val="40"/>
  </w:num>
  <w:num w:numId="15" w16cid:durableId="1758943342">
    <w:abstractNumId w:val="13"/>
  </w:num>
  <w:num w:numId="16" w16cid:durableId="909193957">
    <w:abstractNumId w:val="9"/>
  </w:num>
  <w:num w:numId="17" w16cid:durableId="999424875">
    <w:abstractNumId w:val="37"/>
  </w:num>
  <w:num w:numId="18" w16cid:durableId="1170024948">
    <w:abstractNumId w:val="28"/>
  </w:num>
  <w:num w:numId="19" w16cid:durableId="609052551">
    <w:abstractNumId w:val="23"/>
  </w:num>
  <w:num w:numId="20" w16cid:durableId="1670670723">
    <w:abstractNumId w:val="26"/>
  </w:num>
  <w:num w:numId="21" w16cid:durableId="311299764">
    <w:abstractNumId w:val="20"/>
  </w:num>
  <w:num w:numId="22" w16cid:durableId="1060709989">
    <w:abstractNumId w:val="0"/>
  </w:num>
  <w:num w:numId="23" w16cid:durableId="910890451">
    <w:abstractNumId w:val="38"/>
  </w:num>
  <w:num w:numId="24" w16cid:durableId="2038045273">
    <w:abstractNumId w:val="18"/>
  </w:num>
  <w:num w:numId="25" w16cid:durableId="85156638">
    <w:abstractNumId w:val="3"/>
  </w:num>
  <w:num w:numId="26" w16cid:durableId="796682398">
    <w:abstractNumId w:val="31"/>
  </w:num>
  <w:num w:numId="27" w16cid:durableId="8033070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52764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28928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635432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858839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994708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364027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328288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999010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96800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020254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288644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214123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037803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1912516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109069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097933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11692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5379035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669154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177995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5982186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F0A86"/>
    <w:rsid w:val="000033EA"/>
    <w:rsid w:val="0002467C"/>
    <w:rsid w:val="00040A7A"/>
    <w:rsid w:val="0007315E"/>
    <w:rsid w:val="000936CA"/>
    <w:rsid w:val="00097182"/>
    <w:rsid w:val="000B1A00"/>
    <w:rsid w:val="000C0F66"/>
    <w:rsid w:val="001764D4"/>
    <w:rsid w:val="001F341B"/>
    <w:rsid w:val="002430FD"/>
    <w:rsid w:val="00265A62"/>
    <w:rsid w:val="00267340"/>
    <w:rsid w:val="00275C59"/>
    <w:rsid w:val="002E46B7"/>
    <w:rsid w:val="00337165"/>
    <w:rsid w:val="003974EB"/>
    <w:rsid w:val="003C6167"/>
    <w:rsid w:val="003E51BD"/>
    <w:rsid w:val="003F1749"/>
    <w:rsid w:val="004051DF"/>
    <w:rsid w:val="00432241"/>
    <w:rsid w:val="00496551"/>
    <w:rsid w:val="004A692C"/>
    <w:rsid w:val="004C4EC3"/>
    <w:rsid w:val="004F0A86"/>
    <w:rsid w:val="0050219D"/>
    <w:rsid w:val="00512FD2"/>
    <w:rsid w:val="00523F87"/>
    <w:rsid w:val="00593CEB"/>
    <w:rsid w:val="005C6D38"/>
    <w:rsid w:val="005D2104"/>
    <w:rsid w:val="00614C95"/>
    <w:rsid w:val="00660027"/>
    <w:rsid w:val="0069339E"/>
    <w:rsid w:val="006A27A0"/>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9147A"/>
    <w:rsid w:val="00AA7F39"/>
    <w:rsid w:val="00AF7449"/>
    <w:rsid w:val="00B75C3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806CD"/>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74DD1"/>
  <w15:chartTrackingRefBased/>
  <w15:docId w15:val="{59A25C9A-2CEC-4025-9498-3DFEC084C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75C39"/>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265A6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11</TotalTime>
  <Pages>9</Pages>
  <Words>3085</Words>
  <Characters>20685</Characters>
  <Application>Microsoft Office Word</Application>
  <DocSecurity>0</DocSecurity>
  <Lines>172</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23723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1899-12-31T23:00:00Z</cp:lastPrinted>
  <dcterms:created xsi:type="dcterms:W3CDTF">2024-11-07T13:49:00Z</dcterms:created>
  <dcterms:modified xsi:type="dcterms:W3CDTF">2024-12-05T09:58:00Z</dcterms:modified>
</cp:coreProperties>
</file>