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F0884F" w14:textId="77777777" w:rsidR="005E1B30" w:rsidRPr="002A16E2" w:rsidRDefault="005E1B30" w:rsidP="005E1B30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18AA00DD" w14:textId="77777777" w:rsidR="005E1B30" w:rsidRPr="002A16E2" w:rsidRDefault="005E1B30" w:rsidP="005E1B3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CEFE0AC" w14:textId="77777777" w:rsidR="005E1B30" w:rsidRPr="002A16E2" w:rsidRDefault="005E1B30" w:rsidP="005E1B3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298AFDC7" w14:textId="77777777" w:rsidR="005E1B30" w:rsidRPr="002A16E2" w:rsidRDefault="005E1B30" w:rsidP="005E1B3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4368638" w14:textId="77777777" w:rsidR="005E1B30" w:rsidRPr="002A16E2" w:rsidRDefault="005E1B30" w:rsidP="005E1B3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4AC804C2" w14:textId="77777777" w:rsidR="005E1B30" w:rsidRPr="00FA50AF" w:rsidRDefault="005E1B30" w:rsidP="005E1B3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66B6E53" w14:textId="77777777" w:rsidR="005E1B30" w:rsidRPr="002A16E2" w:rsidRDefault="005E1B30" w:rsidP="005E1B3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2745CEB" w14:textId="77777777" w:rsidR="005E1B30" w:rsidRPr="002A16E2" w:rsidRDefault="005E1B30" w:rsidP="005E1B3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51D531A" w14:textId="77777777" w:rsidR="005E1B30" w:rsidRPr="002A16E2" w:rsidRDefault="005E1B30" w:rsidP="005E1B3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2109DAF9" w14:textId="77777777" w:rsidR="005E1B30" w:rsidRPr="002A16E2" w:rsidRDefault="005E1B30" w:rsidP="005E1B3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22243B9" w14:textId="77777777" w:rsidR="005E1B30" w:rsidRPr="002A16E2" w:rsidRDefault="005E1B30" w:rsidP="005E1B3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78CCBB3" w14:textId="77777777" w:rsidR="005E1B30" w:rsidRPr="002A16E2" w:rsidRDefault="005E1B30" w:rsidP="005E1B3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F6F7468" w14:textId="77777777" w:rsidR="005E1B30" w:rsidRPr="002A16E2" w:rsidRDefault="005E1B30" w:rsidP="005E1B3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71D1A693" w14:textId="77777777" w:rsidR="005E1B30" w:rsidRPr="002A16E2" w:rsidRDefault="005E1B30" w:rsidP="005E1B30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12F04BB8" w14:textId="77777777" w:rsidR="005E1B30" w:rsidRPr="002A16E2" w:rsidRDefault="005E1B30" w:rsidP="005E1B3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7957E21" w14:textId="77777777" w:rsidR="005E1B30" w:rsidRPr="002A16E2" w:rsidRDefault="005E1B30" w:rsidP="005E1B3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D1478E1" w14:textId="77777777" w:rsidR="005E1B30" w:rsidRPr="002A16E2" w:rsidRDefault="005E1B30" w:rsidP="005E1B3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056E0EC2" w14:textId="77777777" w:rsidR="005E1B30" w:rsidRPr="002A16E2" w:rsidRDefault="005E1B30" w:rsidP="005E1B3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A38D2BC" w14:textId="77777777" w:rsidR="005E1B30" w:rsidRPr="002A16E2" w:rsidRDefault="005E1B30" w:rsidP="005E1B30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20F96139" w14:textId="77777777" w:rsidR="005E1B30" w:rsidRPr="002A16E2" w:rsidRDefault="005E1B30" w:rsidP="005E1B30">
      <w:pPr>
        <w:ind w:firstLine="3969"/>
        <w:rPr>
          <w:b/>
          <w:sz w:val="22"/>
          <w:szCs w:val="22"/>
        </w:rPr>
      </w:pPr>
    </w:p>
    <w:p w14:paraId="1A1382E7" w14:textId="4C190602" w:rsidR="005E1B30" w:rsidRDefault="005E1B30" w:rsidP="005E1B30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662466" w:rsidRPr="00662466">
        <w:rPr>
          <w:b/>
          <w:sz w:val="22"/>
          <w:szCs w:val="22"/>
        </w:rPr>
        <w:t>Dostawa wyposażenia laboratorium pod kątem przygotowania specjalistycznych materiałów do druku 3D rusztowań kostnych na potrzeby WO</w:t>
      </w:r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 w:rsidR="00662466">
        <w:rPr>
          <w:b/>
          <w:sz w:val="22"/>
          <w:szCs w:val="22"/>
        </w:rPr>
        <w:t>657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9919E6C" w14:textId="77777777" w:rsidR="005E1B30" w:rsidRDefault="005E1B30" w:rsidP="005E1B30">
      <w:pPr>
        <w:widowControl w:val="0"/>
        <w:ind w:right="1"/>
        <w:jc w:val="both"/>
        <w:rPr>
          <w:sz w:val="22"/>
          <w:szCs w:val="22"/>
        </w:rPr>
      </w:pPr>
    </w:p>
    <w:p w14:paraId="62779283" w14:textId="77777777" w:rsidR="005E1B30" w:rsidRPr="00BB4283" w:rsidRDefault="005E1B30" w:rsidP="005E1B30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1</w:t>
      </w:r>
    </w:p>
    <w:p w14:paraId="203CA068" w14:textId="60B55AE6" w:rsidR="005E1B30" w:rsidRPr="00AC0293" w:rsidRDefault="00AC0293" w:rsidP="005E1B30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  <w:r w:rsidRPr="00AC0293">
        <w:rPr>
          <w:b/>
          <w:bCs/>
          <w:color w:val="FF0000"/>
          <w:sz w:val="22"/>
          <w:szCs w:val="22"/>
        </w:rPr>
        <w:t xml:space="preserve">Dostawa digestorium laboratoryjnego </w:t>
      </w:r>
      <w:proofErr w:type="spellStart"/>
      <w:r w:rsidRPr="00AC0293">
        <w:rPr>
          <w:b/>
          <w:bCs/>
          <w:color w:val="FF0000"/>
          <w:sz w:val="22"/>
          <w:szCs w:val="22"/>
        </w:rPr>
        <w:t>nablatowego</w:t>
      </w:r>
      <w:proofErr w:type="spellEnd"/>
      <w:r w:rsidRPr="00AC0293">
        <w:rPr>
          <w:b/>
          <w:bCs/>
          <w:color w:val="FF0000"/>
          <w:sz w:val="22"/>
          <w:szCs w:val="22"/>
        </w:rPr>
        <w:t xml:space="preserve"> z podstawą dedykowaną/digestorium </w:t>
      </w:r>
      <w:r>
        <w:rPr>
          <w:b/>
          <w:bCs/>
          <w:color w:val="FF0000"/>
          <w:sz w:val="22"/>
          <w:szCs w:val="22"/>
        </w:rPr>
        <w:br/>
      </w:r>
      <w:r w:rsidRPr="00AC0293">
        <w:rPr>
          <w:b/>
          <w:bCs/>
          <w:color w:val="FF0000"/>
          <w:sz w:val="22"/>
          <w:szCs w:val="22"/>
        </w:rPr>
        <w:t>z szafką pod dygestorium, montażem, uruchomieniem i przeszkoleniem personelu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5E1B30" w:rsidRPr="008A2B7D" w14:paraId="684451E3" w14:textId="77777777" w:rsidTr="00705C4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E27013" w14:textId="77777777" w:rsidR="005E1B30" w:rsidRPr="002A16E2" w:rsidRDefault="005E1B30" w:rsidP="00705C4C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F26EE2" w14:textId="77777777" w:rsidR="005E1B30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04948FC0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525B5C57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F25A2A" w14:textId="77777777" w:rsidR="005E1B30" w:rsidRPr="0084309D" w:rsidRDefault="005E1B30" w:rsidP="00705C4C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79A799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0F1F3DC0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90A5D3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36568A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03A2992B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FDAC078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561677C3" w14:textId="77777777" w:rsidR="005E1B30" w:rsidRPr="008A2B7D" w:rsidRDefault="005E1B30" w:rsidP="00705C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36FD4836" w14:textId="77777777" w:rsidR="005E1B30" w:rsidRPr="008A2B7D" w:rsidRDefault="005E1B30" w:rsidP="00705C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C80753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DCDCE78" w14:textId="77777777" w:rsidR="005E1B30" w:rsidRPr="008A2B7D" w:rsidRDefault="005E1B30" w:rsidP="00705C4C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0B76D133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5E1B30" w:rsidRPr="002A16E2" w14:paraId="28E4FFF0" w14:textId="77777777" w:rsidTr="00705C4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0672CB" w14:textId="77777777" w:rsidR="005E1B30" w:rsidRPr="002A16E2" w:rsidRDefault="005E1B30" w:rsidP="00705C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6E9CDB" w14:textId="77777777" w:rsidR="005E1B30" w:rsidRPr="002A16E2" w:rsidRDefault="005E1B30" w:rsidP="00705C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843F7F" w14:textId="77777777" w:rsidR="005E1B30" w:rsidRPr="002A16E2" w:rsidRDefault="005E1B30" w:rsidP="00705C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84BEFB" w14:textId="77777777" w:rsidR="005E1B30" w:rsidRPr="002A16E2" w:rsidRDefault="005E1B30" w:rsidP="00705C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9F86D6" w14:textId="77777777" w:rsidR="005E1B30" w:rsidRPr="002A16E2" w:rsidRDefault="005E1B30" w:rsidP="00705C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04AFE9" w14:textId="77777777" w:rsidR="005E1B30" w:rsidRPr="002A16E2" w:rsidRDefault="005E1B30" w:rsidP="00705C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0DD5444" w14:textId="77777777" w:rsidR="005E1B30" w:rsidRPr="002A16E2" w:rsidRDefault="005E1B30" w:rsidP="00705C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5F66748" w14:textId="77777777" w:rsidR="005E1B30" w:rsidRPr="002A16E2" w:rsidRDefault="005E1B30" w:rsidP="00705C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A395C" w:rsidRPr="002A16E2" w14:paraId="2A7F83A2" w14:textId="77777777" w:rsidTr="00705C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3B584D" w14:textId="77777777" w:rsidR="003A395C" w:rsidRPr="002A16E2" w:rsidRDefault="003A395C" w:rsidP="003A395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77211" w14:textId="63C214A9" w:rsidR="003A395C" w:rsidRPr="00125021" w:rsidRDefault="003A395C" w:rsidP="003A395C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Komora digestorium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C5D3" w14:textId="77777777" w:rsidR="003A395C" w:rsidRPr="00A47B30" w:rsidRDefault="003A395C" w:rsidP="003A395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0CB7" w14:textId="77777777" w:rsidR="003A395C" w:rsidRPr="00F55968" w:rsidRDefault="003A395C" w:rsidP="003A39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92E3" w14:textId="77777777" w:rsidR="003A395C" w:rsidRPr="002A16E2" w:rsidRDefault="003A395C" w:rsidP="003A395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D01B" w14:textId="77777777" w:rsidR="003A395C" w:rsidRPr="002A16E2" w:rsidRDefault="003A395C" w:rsidP="003A395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8C53C8" w14:textId="77777777" w:rsidR="003A395C" w:rsidRPr="002A16E2" w:rsidRDefault="003A395C" w:rsidP="003A395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76ED6E" w14:textId="77777777" w:rsidR="003A395C" w:rsidRPr="002A16E2" w:rsidRDefault="003A395C" w:rsidP="003A395C">
            <w:pPr>
              <w:ind w:right="425"/>
              <w:rPr>
                <w:sz w:val="22"/>
                <w:szCs w:val="22"/>
              </w:rPr>
            </w:pPr>
          </w:p>
        </w:tc>
      </w:tr>
      <w:tr w:rsidR="003A395C" w:rsidRPr="002A16E2" w14:paraId="0577D30B" w14:textId="77777777" w:rsidTr="00705C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E99C30" w14:textId="77777777" w:rsidR="003A395C" w:rsidRPr="002A16E2" w:rsidRDefault="003A395C" w:rsidP="003A395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E270" w14:textId="4D83ABAC" w:rsidR="003A395C" w:rsidRDefault="003A395C" w:rsidP="003A395C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Podstawa / szafka pod digestorium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A60C" w14:textId="77777777" w:rsidR="003A395C" w:rsidRPr="00A47B30" w:rsidRDefault="003A395C" w:rsidP="003A395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FF83" w14:textId="77777777" w:rsidR="003A395C" w:rsidRDefault="003A395C" w:rsidP="003A39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26AC" w14:textId="77777777" w:rsidR="003A395C" w:rsidRPr="002A16E2" w:rsidRDefault="003A395C" w:rsidP="003A395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16567" w14:textId="77777777" w:rsidR="003A395C" w:rsidRPr="002A16E2" w:rsidRDefault="003A395C" w:rsidP="003A395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BC2736" w14:textId="77777777" w:rsidR="003A395C" w:rsidRPr="002A16E2" w:rsidRDefault="003A395C" w:rsidP="003A395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393A21" w14:textId="77777777" w:rsidR="003A395C" w:rsidRPr="002A16E2" w:rsidRDefault="003A395C" w:rsidP="003A395C">
            <w:pPr>
              <w:ind w:right="425"/>
              <w:rPr>
                <w:sz w:val="22"/>
                <w:szCs w:val="22"/>
              </w:rPr>
            </w:pPr>
          </w:p>
        </w:tc>
      </w:tr>
      <w:tr w:rsidR="003A395C" w:rsidRPr="002A16E2" w14:paraId="2E1694B3" w14:textId="77777777" w:rsidTr="00705C4C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759D04" w14:textId="77777777" w:rsidR="003A395C" w:rsidRDefault="003A395C" w:rsidP="003A395C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5159506" w14:textId="77777777" w:rsidR="003A395C" w:rsidRPr="002A16E2" w:rsidRDefault="003A395C" w:rsidP="003A395C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B03E" w14:textId="77777777" w:rsidR="003A395C" w:rsidRPr="002A16E2" w:rsidRDefault="003A395C" w:rsidP="003A395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3002AF" w14:textId="77777777" w:rsidR="003A395C" w:rsidRPr="002A16E2" w:rsidRDefault="003A395C" w:rsidP="003A395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E3A3FA" w14:textId="77777777" w:rsidR="003A395C" w:rsidRPr="002A16E2" w:rsidRDefault="003A395C" w:rsidP="003A395C">
            <w:pPr>
              <w:ind w:right="425"/>
              <w:rPr>
                <w:sz w:val="22"/>
                <w:szCs w:val="22"/>
              </w:rPr>
            </w:pPr>
          </w:p>
        </w:tc>
      </w:tr>
      <w:tr w:rsidR="003A395C" w:rsidRPr="002A16E2" w14:paraId="118D759C" w14:textId="77777777" w:rsidTr="00705C4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5359A4" w14:textId="77777777" w:rsidR="003A395C" w:rsidRPr="002A16E2" w:rsidRDefault="003A395C" w:rsidP="003A395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FA2AE6A" w14:textId="77777777" w:rsidR="003A395C" w:rsidRPr="002A16E2" w:rsidRDefault="003A395C" w:rsidP="003A395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9D713" w14:textId="77777777" w:rsidR="003A395C" w:rsidRPr="002A16E2" w:rsidRDefault="003A395C" w:rsidP="003A395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8CC113" w14:textId="77777777" w:rsidR="003A395C" w:rsidRPr="002A16E2" w:rsidRDefault="003A395C" w:rsidP="003A395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D7F98D" w14:textId="77777777" w:rsidR="003A395C" w:rsidRPr="002A16E2" w:rsidRDefault="003A395C" w:rsidP="003A395C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AE59DFC" w14:textId="77777777" w:rsidR="005E1B30" w:rsidRPr="002A16E2" w:rsidRDefault="005E1B30" w:rsidP="005E1B30">
      <w:pPr>
        <w:tabs>
          <w:tab w:val="right" w:pos="9000"/>
        </w:tabs>
        <w:rPr>
          <w:sz w:val="22"/>
          <w:szCs w:val="22"/>
        </w:rPr>
      </w:pPr>
    </w:p>
    <w:p w14:paraId="55EAD537" w14:textId="77777777" w:rsidR="005E1B30" w:rsidRDefault="005E1B30" w:rsidP="005E1B30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 xml:space="preserve">oceny </w:t>
      </w:r>
      <w:r w:rsidRPr="002A16E2">
        <w:rPr>
          <w:i/>
          <w:sz w:val="22"/>
          <w:szCs w:val="22"/>
          <w:highlight w:val="yellow"/>
        </w:rPr>
        <w:lastRenderedPageBreak/>
        <w:t>ofert)</w:t>
      </w:r>
    </w:p>
    <w:p w14:paraId="2D0284CF" w14:textId="77777777" w:rsidR="005E1B30" w:rsidRPr="002A16E2" w:rsidRDefault="005E1B30" w:rsidP="005E1B30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……………………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54ADCD45" w14:textId="77777777" w:rsidR="005E1B30" w:rsidRPr="002A16E2" w:rsidRDefault="005E1B30" w:rsidP="005E1B3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AA8A244" w14:textId="77777777" w:rsidR="005E1B30" w:rsidRPr="002A16E2" w:rsidRDefault="005E1B30" w:rsidP="005E1B3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265C825" w14:textId="77777777" w:rsidR="005E1B30" w:rsidRDefault="005E1B30" w:rsidP="005E1B30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5BC0B2F" w14:textId="77777777" w:rsidR="005E1B30" w:rsidRDefault="005E1B30" w:rsidP="005E1B3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D4D8D78" w14:textId="77777777" w:rsidR="005E1B30" w:rsidRPr="00BB4283" w:rsidRDefault="005E1B30" w:rsidP="005E1B30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2</w:t>
      </w:r>
    </w:p>
    <w:p w14:paraId="7B9B9025" w14:textId="35F912EC" w:rsidR="005E1B30" w:rsidRPr="002A16E2" w:rsidRDefault="000B2CD2" w:rsidP="005E1B30">
      <w:pPr>
        <w:widowControl w:val="0"/>
        <w:ind w:right="1"/>
        <w:jc w:val="both"/>
        <w:rPr>
          <w:sz w:val="22"/>
          <w:szCs w:val="22"/>
        </w:rPr>
      </w:pPr>
      <w:r w:rsidRPr="000B2CD2">
        <w:rPr>
          <w:b/>
          <w:bCs/>
          <w:color w:val="FF0000"/>
        </w:rPr>
        <w:t>Dostawa mebli laboratoryjnych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5E1B30" w:rsidRPr="008A2B7D" w14:paraId="2D71CEE3" w14:textId="77777777" w:rsidTr="00705C4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F5CF49" w14:textId="77777777" w:rsidR="005E1B30" w:rsidRPr="002A16E2" w:rsidRDefault="005E1B30" w:rsidP="00705C4C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1DD01B" w14:textId="77777777" w:rsidR="005E1B30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40C55235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6CEF9025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79D3ED" w14:textId="77777777" w:rsidR="005E1B30" w:rsidRPr="0084309D" w:rsidRDefault="005E1B30" w:rsidP="00705C4C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407F0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4C7137B0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7228F0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995C65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527A8D65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8F3B86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0BEB69BC" w14:textId="77777777" w:rsidR="005E1B30" w:rsidRPr="008A2B7D" w:rsidRDefault="005E1B30" w:rsidP="00705C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14413E8" w14:textId="77777777" w:rsidR="005E1B30" w:rsidRPr="008A2B7D" w:rsidRDefault="005E1B30" w:rsidP="00705C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BBC977B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D0C083F" w14:textId="77777777" w:rsidR="005E1B30" w:rsidRPr="008A2B7D" w:rsidRDefault="005E1B30" w:rsidP="00705C4C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1A54C6D" w14:textId="77777777" w:rsidR="005E1B30" w:rsidRPr="008A2B7D" w:rsidRDefault="005E1B30" w:rsidP="00705C4C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5E1B30" w:rsidRPr="002A16E2" w14:paraId="756A2482" w14:textId="77777777" w:rsidTr="00705C4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1A936A" w14:textId="77777777" w:rsidR="005E1B30" w:rsidRPr="002A16E2" w:rsidRDefault="005E1B30" w:rsidP="00705C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95FEC8" w14:textId="77777777" w:rsidR="005E1B30" w:rsidRPr="002A16E2" w:rsidRDefault="005E1B30" w:rsidP="00705C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5C1E1F" w14:textId="77777777" w:rsidR="005E1B30" w:rsidRPr="002A16E2" w:rsidRDefault="005E1B30" w:rsidP="00705C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FC3F1C" w14:textId="77777777" w:rsidR="005E1B30" w:rsidRPr="002A16E2" w:rsidRDefault="005E1B30" w:rsidP="00705C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0E09B0" w14:textId="77777777" w:rsidR="005E1B30" w:rsidRPr="002A16E2" w:rsidRDefault="005E1B30" w:rsidP="00705C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9669B8" w14:textId="77777777" w:rsidR="005E1B30" w:rsidRPr="002A16E2" w:rsidRDefault="005E1B30" w:rsidP="00705C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B62AE4E" w14:textId="77777777" w:rsidR="005E1B30" w:rsidRPr="002A16E2" w:rsidRDefault="005E1B30" w:rsidP="00705C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3C5C6D8" w14:textId="77777777" w:rsidR="005E1B30" w:rsidRPr="002A16E2" w:rsidRDefault="005E1B30" w:rsidP="00705C4C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E1B30" w:rsidRPr="002A16E2" w14:paraId="3ADB1FB0" w14:textId="77777777" w:rsidTr="00705C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07797B" w14:textId="77777777" w:rsidR="005E1B30" w:rsidRDefault="005E1B30" w:rsidP="00705C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06AD" w14:textId="4141B500" w:rsidR="005E1B30" w:rsidRDefault="003B28E9" w:rsidP="00705C4C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Stół antywibracyjny pod drukarkę 3D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EE06" w14:textId="77777777" w:rsidR="005E1B30" w:rsidRPr="00A47B30" w:rsidRDefault="005E1B30" w:rsidP="00705C4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011F" w14:textId="77777777" w:rsidR="005E1B30" w:rsidRDefault="005E1B30" w:rsidP="0070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CACB" w14:textId="77777777" w:rsidR="005E1B30" w:rsidRPr="002A16E2" w:rsidRDefault="005E1B30" w:rsidP="00705C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A0FE" w14:textId="77777777" w:rsidR="005E1B30" w:rsidRPr="002A16E2" w:rsidRDefault="005E1B30" w:rsidP="00705C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4C028C" w14:textId="77777777" w:rsidR="005E1B30" w:rsidRPr="002A16E2" w:rsidRDefault="005E1B30" w:rsidP="00705C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0A7944" w14:textId="77777777" w:rsidR="005E1B30" w:rsidRPr="002A16E2" w:rsidRDefault="005E1B30" w:rsidP="00705C4C">
            <w:pPr>
              <w:ind w:right="425"/>
              <w:rPr>
                <w:sz w:val="22"/>
                <w:szCs w:val="22"/>
              </w:rPr>
            </w:pPr>
          </w:p>
        </w:tc>
      </w:tr>
      <w:tr w:rsidR="000B2CD2" w:rsidRPr="002A16E2" w14:paraId="1811B32A" w14:textId="77777777" w:rsidTr="00705C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41DB5E" w14:textId="7A131FE1" w:rsidR="000B2CD2" w:rsidRDefault="000B2CD2" w:rsidP="00705C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987C1" w14:textId="703D12ED" w:rsidR="000B2CD2" w:rsidRDefault="003B28E9" w:rsidP="00705C4C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Wysoka szafa na odczynniki chemiczne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D274" w14:textId="77777777" w:rsidR="000B2CD2" w:rsidRPr="00A47B30" w:rsidRDefault="000B2CD2" w:rsidP="00705C4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B6FBA" w14:textId="3E298E45" w:rsidR="000B2CD2" w:rsidRDefault="000B2CD2" w:rsidP="0070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0644" w14:textId="77777777" w:rsidR="000B2CD2" w:rsidRPr="002A16E2" w:rsidRDefault="000B2CD2" w:rsidP="00705C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F346D" w14:textId="77777777" w:rsidR="000B2CD2" w:rsidRPr="002A16E2" w:rsidRDefault="000B2CD2" w:rsidP="00705C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9AE548" w14:textId="77777777" w:rsidR="000B2CD2" w:rsidRPr="002A16E2" w:rsidRDefault="000B2CD2" w:rsidP="00705C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5AD106" w14:textId="77777777" w:rsidR="000B2CD2" w:rsidRPr="002A16E2" w:rsidRDefault="000B2CD2" w:rsidP="00705C4C">
            <w:pPr>
              <w:ind w:right="425"/>
              <w:rPr>
                <w:sz w:val="22"/>
                <w:szCs w:val="22"/>
              </w:rPr>
            </w:pPr>
          </w:p>
        </w:tc>
      </w:tr>
      <w:tr w:rsidR="003B28E9" w:rsidRPr="002A16E2" w14:paraId="3A5DD840" w14:textId="77777777" w:rsidTr="00705C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7407F4" w14:textId="508E501D" w:rsidR="003B28E9" w:rsidRDefault="003B28E9" w:rsidP="00705C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D21D" w14:textId="51C6100D" w:rsidR="003B28E9" w:rsidRDefault="003B28E9" w:rsidP="00705C4C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Stół laboratoryjny wagowy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89E7" w14:textId="77777777" w:rsidR="003B28E9" w:rsidRPr="00A47B30" w:rsidRDefault="003B28E9" w:rsidP="00705C4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5192A" w14:textId="3C53AE8F" w:rsidR="003B28E9" w:rsidRDefault="003B28E9" w:rsidP="0070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4D95" w14:textId="77777777" w:rsidR="003B28E9" w:rsidRPr="002A16E2" w:rsidRDefault="003B28E9" w:rsidP="00705C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0134" w14:textId="77777777" w:rsidR="003B28E9" w:rsidRPr="002A16E2" w:rsidRDefault="003B28E9" w:rsidP="00705C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2F0AF2" w14:textId="77777777" w:rsidR="003B28E9" w:rsidRPr="002A16E2" w:rsidRDefault="003B28E9" w:rsidP="00705C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C3C4B2" w14:textId="77777777" w:rsidR="003B28E9" w:rsidRPr="002A16E2" w:rsidRDefault="003B28E9" w:rsidP="00705C4C">
            <w:pPr>
              <w:ind w:right="425"/>
              <w:rPr>
                <w:sz w:val="22"/>
                <w:szCs w:val="22"/>
              </w:rPr>
            </w:pPr>
          </w:p>
        </w:tc>
      </w:tr>
      <w:tr w:rsidR="003B28E9" w:rsidRPr="002A16E2" w14:paraId="4A5C434A" w14:textId="77777777" w:rsidTr="00705C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12669C" w14:textId="7EA44764" w:rsidR="003B28E9" w:rsidRDefault="003B28E9" w:rsidP="00705C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1B8F" w14:textId="7704D862" w:rsidR="003B28E9" w:rsidRDefault="003B28E9" w:rsidP="00705C4C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Stół laboratoryjny przyścienny na aparaturę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E8DB" w14:textId="77777777" w:rsidR="003B28E9" w:rsidRPr="00A47B30" w:rsidRDefault="003B28E9" w:rsidP="00705C4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0454" w14:textId="13FB9896" w:rsidR="003B28E9" w:rsidRDefault="003B28E9" w:rsidP="0070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047F" w14:textId="77777777" w:rsidR="003B28E9" w:rsidRPr="002A16E2" w:rsidRDefault="003B28E9" w:rsidP="00705C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A7140" w14:textId="77777777" w:rsidR="003B28E9" w:rsidRPr="002A16E2" w:rsidRDefault="003B28E9" w:rsidP="00705C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E77A6C" w14:textId="77777777" w:rsidR="003B28E9" w:rsidRPr="002A16E2" w:rsidRDefault="003B28E9" w:rsidP="00705C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50305E" w14:textId="77777777" w:rsidR="003B28E9" w:rsidRPr="002A16E2" w:rsidRDefault="003B28E9" w:rsidP="00705C4C">
            <w:pPr>
              <w:ind w:right="425"/>
              <w:rPr>
                <w:sz w:val="22"/>
                <w:szCs w:val="22"/>
              </w:rPr>
            </w:pPr>
          </w:p>
        </w:tc>
      </w:tr>
      <w:tr w:rsidR="003B28E9" w:rsidRPr="002A16E2" w14:paraId="6D67CAE4" w14:textId="77777777" w:rsidTr="00705C4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86AE7B" w14:textId="0FEE2393" w:rsidR="003B28E9" w:rsidRDefault="003B28E9" w:rsidP="00705C4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8258" w14:textId="4D203C6C" w:rsidR="003B28E9" w:rsidRDefault="003B28E9" w:rsidP="00705C4C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Stół laboratoryjny przyścienny pod umywalkę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5CC3" w14:textId="77777777" w:rsidR="003B28E9" w:rsidRPr="00A47B30" w:rsidRDefault="003B28E9" w:rsidP="00705C4C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62CF" w14:textId="39D90127" w:rsidR="003B28E9" w:rsidRDefault="003B28E9" w:rsidP="00705C4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5AFE" w14:textId="77777777" w:rsidR="003B28E9" w:rsidRPr="002A16E2" w:rsidRDefault="003B28E9" w:rsidP="00705C4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9A2A" w14:textId="77777777" w:rsidR="003B28E9" w:rsidRPr="002A16E2" w:rsidRDefault="003B28E9" w:rsidP="00705C4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711992" w14:textId="77777777" w:rsidR="003B28E9" w:rsidRPr="002A16E2" w:rsidRDefault="003B28E9" w:rsidP="00705C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EEC77D" w14:textId="77777777" w:rsidR="003B28E9" w:rsidRPr="002A16E2" w:rsidRDefault="003B28E9" w:rsidP="00705C4C">
            <w:pPr>
              <w:ind w:right="425"/>
              <w:rPr>
                <w:sz w:val="22"/>
                <w:szCs w:val="22"/>
              </w:rPr>
            </w:pPr>
          </w:p>
        </w:tc>
      </w:tr>
      <w:tr w:rsidR="005E1B30" w:rsidRPr="002A16E2" w14:paraId="396899DA" w14:textId="77777777" w:rsidTr="00705C4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5B71B1" w14:textId="77777777" w:rsidR="005E1B30" w:rsidRDefault="005E1B30" w:rsidP="00705C4C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6625431A" w14:textId="77777777" w:rsidR="005E1B30" w:rsidRPr="002A16E2" w:rsidRDefault="005E1B30" w:rsidP="00705C4C">
            <w:pPr>
              <w:ind w:right="425"/>
              <w:rPr>
                <w:sz w:val="22"/>
                <w:szCs w:val="22"/>
              </w:rPr>
            </w:pPr>
          </w:p>
          <w:p w14:paraId="3E8C384D" w14:textId="77777777" w:rsidR="005E1B30" w:rsidRDefault="005E1B30" w:rsidP="00705C4C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458C57B" w14:textId="77777777" w:rsidR="005E1B30" w:rsidRPr="002A16E2" w:rsidRDefault="005E1B30" w:rsidP="00705C4C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CBB8C" w14:textId="77777777" w:rsidR="005E1B30" w:rsidRPr="002A16E2" w:rsidRDefault="005E1B30" w:rsidP="00705C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D3EF15" w14:textId="77777777" w:rsidR="005E1B30" w:rsidRPr="002A16E2" w:rsidRDefault="005E1B30" w:rsidP="00705C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87D0F9" w14:textId="77777777" w:rsidR="005E1B30" w:rsidRPr="002A16E2" w:rsidRDefault="005E1B30" w:rsidP="00705C4C">
            <w:pPr>
              <w:ind w:right="425"/>
              <w:rPr>
                <w:sz w:val="22"/>
                <w:szCs w:val="22"/>
              </w:rPr>
            </w:pPr>
          </w:p>
        </w:tc>
      </w:tr>
      <w:tr w:rsidR="005E1B30" w:rsidRPr="002A16E2" w14:paraId="17A9C9A8" w14:textId="77777777" w:rsidTr="00705C4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E31F47" w14:textId="77777777" w:rsidR="005E1B30" w:rsidRPr="002A16E2" w:rsidRDefault="005E1B30" w:rsidP="00705C4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033D3E4" w14:textId="77777777" w:rsidR="005E1B30" w:rsidRPr="002A16E2" w:rsidRDefault="005E1B30" w:rsidP="00705C4C">
            <w:pPr>
              <w:rPr>
                <w:sz w:val="22"/>
                <w:szCs w:val="22"/>
              </w:rPr>
            </w:pPr>
          </w:p>
          <w:p w14:paraId="4F549749" w14:textId="77777777" w:rsidR="005E1B30" w:rsidRPr="002A16E2" w:rsidRDefault="005E1B30" w:rsidP="00705C4C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7B3CB3F7" w14:textId="77777777" w:rsidR="005E1B30" w:rsidRPr="002A16E2" w:rsidRDefault="005E1B30" w:rsidP="00705C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112E0" w14:textId="77777777" w:rsidR="005E1B30" w:rsidRPr="002A16E2" w:rsidRDefault="005E1B30" w:rsidP="00705C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CDF6DE" w14:textId="77777777" w:rsidR="005E1B30" w:rsidRPr="002A16E2" w:rsidRDefault="005E1B30" w:rsidP="00705C4C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844DCF" w14:textId="77777777" w:rsidR="005E1B30" w:rsidRPr="002A16E2" w:rsidRDefault="005E1B30" w:rsidP="00705C4C">
            <w:pPr>
              <w:ind w:right="425"/>
              <w:rPr>
                <w:sz w:val="22"/>
                <w:szCs w:val="22"/>
              </w:rPr>
            </w:pPr>
          </w:p>
        </w:tc>
      </w:tr>
    </w:tbl>
    <w:p w14:paraId="67A9E222" w14:textId="77777777" w:rsidR="005E1B30" w:rsidRPr="002A16E2" w:rsidRDefault="005E1B30" w:rsidP="005E1B30">
      <w:pPr>
        <w:tabs>
          <w:tab w:val="right" w:pos="9000"/>
        </w:tabs>
        <w:rPr>
          <w:sz w:val="22"/>
          <w:szCs w:val="22"/>
        </w:rPr>
      </w:pPr>
    </w:p>
    <w:p w14:paraId="7B5523B7" w14:textId="77777777" w:rsidR="005E1B30" w:rsidRDefault="005E1B30" w:rsidP="005E1B30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C481CDE" w14:textId="77777777" w:rsidR="005E1B30" w:rsidRPr="002A16E2" w:rsidRDefault="005E1B30" w:rsidP="005E1B3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……………………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5882E04" w14:textId="77777777" w:rsidR="005E1B30" w:rsidRPr="002A16E2" w:rsidRDefault="005E1B30" w:rsidP="005E1B3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145A203B" w14:textId="77777777" w:rsidR="005E1B30" w:rsidRPr="002A16E2" w:rsidRDefault="005E1B30" w:rsidP="005E1B3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0932391" w14:textId="77777777" w:rsidR="005E1B30" w:rsidRPr="00E63BA7" w:rsidRDefault="005E1B30" w:rsidP="005E1B30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7C84AFE" w14:textId="77777777" w:rsidR="005E1B30" w:rsidRPr="00E63BA7" w:rsidRDefault="005E1B30" w:rsidP="005E1B30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39676648" w14:textId="77777777" w:rsidR="005E1B30" w:rsidRDefault="005E1B30" w:rsidP="005E1B30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4ECBA3C2" w14:textId="77777777" w:rsidR="005E1B30" w:rsidRDefault="005E1B30" w:rsidP="005E1B3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75562DE1" w14:textId="77777777" w:rsidR="005E1B30" w:rsidRDefault="005E1B30" w:rsidP="005E1B3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62AF9DE" w14:textId="77777777" w:rsidR="005E1B30" w:rsidRPr="00F407E7" w:rsidRDefault="005E1B30" w:rsidP="005E1B3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407E7">
        <w:rPr>
          <w:color w:val="000000"/>
          <w:sz w:val="22"/>
          <w:szCs w:val="22"/>
        </w:rPr>
        <w:t xml:space="preserve">Oświadczamy, iż serwis gwarancyjny na zaoferowane urządzenia będzie </w:t>
      </w:r>
      <w:r w:rsidRPr="00F407E7">
        <w:rPr>
          <w:b/>
          <w:bCs/>
          <w:color w:val="000000"/>
          <w:sz w:val="22"/>
          <w:szCs w:val="22"/>
        </w:rPr>
        <w:t>świadczony przez:</w:t>
      </w:r>
      <w:r w:rsidRPr="00F407E7">
        <w:rPr>
          <w:color w:val="000000"/>
          <w:sz w:val="22"/>
          <w:szCs w:val="22"/>
        </w:rPr>
        <w:t xml:space="preserve"> producenta lub autoryzowanego przedstawiciela producenta: …………………………………………. (</w:t>
      </w:r>
      <w:r w:rsidRPr="00F407E7">
        <w:rPr>
          <w:i/>
          <w:iCs/>
          <w:color w:val="000000"/>
          <w:sz w:val="22"/>
          <w:szCs w:val="22"/>
        </w:rPr>
        <w:t>Należy wpisać, o ile dotyczy</w:t>
      </w:r>
      <w:r w:rsidRPr="00F407E7">
        <w:rPr>
          <w:color w:val="000000"/>
          <w:sz w:val="22"/>
          <w:szCs w:val="22"/>
        </w:rPr>
        <w:t>)</w:t>
      </w:r>
    </w:p>
    <w:p w14:paraId="39C06721" w14:textId="77777777" w:rsidR="005E1B30" w:rsidRDefault="005E1B30" w:rsidP="005E1B3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54140A5" w14:textId="77777777" w:rsidR="005E1B30" w:rsidRDefault="005E1B30" w:rsidP="005E1B3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359C3BF" w14:textId="77777777" w:rsidR="005E1B30" w:rsidRDefault="005E1B30" w:rsidP="005E1B3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5B74D01" w14:textId="77777777" w:rsidR="005E1B30" w:rsidRDefault="005E1B30" w:rsidP="005E1B3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E1B30" w14:paraId="4F3A95B9" w14:textId="77777777" w:rsidTr="00705C4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11F84D" w14:textId="77777777" w:rsidR="005E1B30" w:rsidRDefault="005E1B30" w:rsidP="00705C4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6F931D" w14:textId="77777777" w:rsidR="005E1B30" w:rsidRDefault="005E1B30" w:rsidP="00705C4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36BA403" w14:textId="77777777" w:rsidR="005E1B30" w:rsidRDefault="005E1B30" w:rsidP="00705C4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7FF72F" w14:textId="77777777" w:rsidR="005E1B30" w:rsidRDefault="005E1B30" w:rsidP="00705C4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5E1B30" w14:paraId="4255988E" w14:textId="77777777" w:rsidTr="00705C4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EB745" w14:textId="77777777" w:rsidR="005E1B30" w:rsidRDefault="005E1B30" w:rsidP="00705C4C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99C79" w14:textId="77777777" w:rsidR="005E1B30" w:rsidRDefault="005E1B30" w:rsidP="00705C4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48F98" w14:textId="77777777" w:rsidR="005E1B30" w:rsidRDefault="005E1B30" w:rsidP="00705C4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5E1B30" w14:paraId="35D6B216" w14:textId="77777777" w:rsidTr="00705C4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A4D5C" w14:textId="77777777" w:rsidR="005E1B30" w:rsidRDefault="005E1B30" w:rsidP="00705C4C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6B118" w14:textId="77777777" w:rsidR="005E1B30" w:rsidRDefault="005E1B30" w:rsidP="00705C4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4A40E" w14:textId="77777777" w:rsidR="005E1B30" w:rsidRDefault="005E1B30" w:rsidP="00705C4C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087AB95B" w14:textId="77777777" w:rsidR="005E1B30" w:rsidRDefault="005E1B30" w:rsidP="005E1B3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72596D9" w14:textId="77777777" w:rsidR="005E1B30" w:rsidRDefault="005E1B30" w:rsidP="005E1B30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2818E4EA" w14:textId="77777777" w:rsidR="005E1B30" w:rsidRDefault="005E1B30" w:rsidP="005E1B3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5E12B5EE" w14:textId="77777777" w:rsidR="005E1B30" w:rsidRDefault="005E1B30" w:rsidP="005E1B3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0EDA4BE6" w14:textId="77777777" w:rsidR="005E1B30" w:rsidRDefault="005E1B30" w:rsidP="005E1B3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679E6143" w14:textId="77777777" w:rsidR="005E1B30" w:rsidRDefault="005E1B30" w:rsidP="005E1B3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420635B6" w14:textId="77777777" w:rsidR="005E1B30" w:rsidRDefault="005E1B30" w:rsidP="005E1B3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03474FF4" w14:textId="77777777" w:rsidR="005E1B30" w:rsidRDefault="005E1B30" w:rsidP="005E1B3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1D2E608" w14:textId="77777777" w:rsidR="005E1B30" w:rsidRDefault="005E1B30" w:rsidP="005E1B3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2CFA90E" w14:textId="77777777" w:rsidR="005E1B30" w:rsidRDefault="005E1B30" w:rsidP="005E1B3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395815D" w14:textId="77777777" w:rsidR="005E1B30" w:rsidRDefault="005E1B30" w:rsidP="005E1B3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9908941" w14:textId="77777777" w:rsidR="005E1B30" w:rsidRDefault="005E1B30" w:rsidP="005E1B3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8EE4C7D" w14:textId="77777777" w:rsidR="005E1B30" w:rsidRDefault="005E1B30" w:rsidP="005E1B3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8F95B5B" w14:textId="77777777" w:rsidR="005E1B30" w:rsidRDefault="005E1B30" w:rsidP="005E1B30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132AD51" w14:textId="77777777" w:rsidR="005E1B30" w:rsidRDefault="005E1B30" w:rsidP="005E1B3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502FCE8C" w14:textId="77777777" w:rsidR="005E1B30" w:rsidRPr="00FB3F21" w:rsidRDefault="005E1B30" w:rsidP="005E1B30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5513ADB2" w14:textId="77777777" w:rsidR="005E1B30" w:rsidRPr="0054009D" w:rsidRDefault="005E1B30" w:rsidP="005E1B30"/>
    <w:p w14:paraId="6EFB6186" w14:textId="77777777" w:rsidR="005E1B30" w:rsidRPr="00963B2E" w:rsidRDefault="005E1B30" w:rsidP="005E1B30"/>
    <w:p w14:paraId="6809762A" w14:textId="77777777" w:rsidR="00FE545C" w:rsidRPr="005E1B30" w:rsidRDefault="00FE545C" w:rsidP="005E1B30"/>
    <w:sectPr w:rsidR="00FE545C" w:rsidRPr="005E1B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02030B" w14:textId="77777777" w:rsidR="006B3177" w:rsidRDefault="006B3177">
      <w:r>
        <w:separator/>
      </w:r>
    </w:p>
  </w:endnote>
  <w:endnote w:type="continuationSeparator" w:id="0">
    <w:p w14:paraId="67779A7C" w14:textId="77777777" w:rsidR="006B3177" w:rsidRDefault="006B3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A3905" w14:textId="77777777" w:rsidR="006452FE" w:rsidRDefault="006452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DB92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472EB" w14:textId="77777777" w:rsidR="006452FE" w:rsidRDefault="006452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4D82E9" w14:textId="77777777" w:rsidR="006B3177" w:rsidRDefault="006B3177">
      <w:r>
        <w:separator/>
      </w:r>
    </w:p>
  </w:footnote>
  <w:footnote w:type="continuationSeparator" w:id="0">
    <w:p w14:paraId="5A1E78EE" w14:textId="77777777" w:rsidR="006B3177" w:rsidRDefault="006B3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AAAD1" w14:textId="77777777" w:rsidR="006452FE" w:rsidRDefault="006452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F4BD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BABB4" w14:textId="77777777" w:rsidR="006452FE" w:rsidRDefault="006452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39924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787977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1918701">
    <w:abstractNumId w:val="0"/>
  </w:num>
  <w:num w:numId="4" w16cid:durableId="19478867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3177"/>
    <w:rsid w:val="00012286"/>
    <w:rsid w:val="000704FC"/>
    <w:rsid w:val="00071CCC"/>
    <w:rsid w:val="000B2CD2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A395C"/>
    <w:rsid w:val="003B28E9"/>
    <w:rsid w:val="004B7300"/>
    <w:rsid w:val="004C6753"/>
    <w:rsid w:val="00595C87"/>
    <w:rsid w:val="005D2C65"/>
    <w:rsid w:val="005E1B30"/>
    <w:rsid w:val="005E6D94"/>
    <w:rsid w:val="0063384F"/>
    <w:rsid w:val="00643C6F"/>
    <w:rsid w:val="006452FE"/>
    <w:rsid w:val="00646202"/>
    <w:rsid w:val="0065290F"/>
    <w:rsid w:val="00662466"/>
    <w:rsid w:val="006815F6"/>
    <w:rsid w:val="006B3177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0293"/>
    <w:rsid w:val="00B774DC"/>
    <w:rsid w:val="00C969A6"/>
    <w:rsid w:val="00CA7D36"/>
    <w:rsid w:val="00D24208"/>
    <w:rsid w:val="00D60C38"/>
    <w:rsid w:val="00D66893"/>
    <w:rsid w:val="00D806CD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CB1E87"/>
  <w15:chartTrackingRefBased/>
  <w15:docId w15:val="{F23EC5D9-B9CA-48BB-BD25-AFCCB7BFE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1B3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750</Words>
  <Characters>5700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1899-12-31T23:00:00Z</cp:lastPrinted>
  <dcterms:created xsi:type="dcterms:W3CDTF">2024-11-07T13:46:00Z</dcterms:created>
  <dcterms:modified xsi:type="dcterms:W3CDTF">2024-11-07T13:46:00Z</dcterms:modified>
</cp:coreProperties>
</file>