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38E71" w14:textId="47DA1BF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D106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EEC547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B71947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9E31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669A9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EA6928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750EA1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631370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9196DF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F9BCBB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6E3B79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0658C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3894E2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587B89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2C10F7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37BDC5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1C0DCB7" w14:textId="5564F50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D0052" w:rsidRPr="007D0052">
        <w:rPr>
          <w:rFonts w:eastAsia="Times New Roman" w:cs="Calibri"/>
          <w:b/>
          <w:lang w:eastAsia="pl-PL"/>
        </w:rPr>
        <w:t>Dostawa wyposażenia laboratorium pod kątem przygotowania specjalistycznych materiałów do druku 3D rusztowań kostnych na potrzeby WO</w:t>
      </w:r>
      <w:r w:rsidRPr="00432E10">
        <w:rPr>
          <w:rFonts w:eastAsia="Times New Roman" w:cs="Calibri"/>
          <w:lang w:eastAsia="pl-PL"/>
        </w:rPr>
        <w:t xml:space="preserve">, </w:t>
      </w:r>
      <w:r w:rsidR="007D1064">
        <w:rPr>
          <w:rFonts w:eastAsia="Times New Roman" w:cs="Calibri"/>
          <w:lang w:eastAsia="pl-PL"/>
        </w:rPr>
        <w:t xml:space="preserve">nr sprawy: </w:t>
      </w:r>
      <w:r w:rsidR="007D1064" w:rsidRPr="007D1064">
        <w:rPr>
          <w:rFonts w:eastAsia="Times New Roman" w:cs="Calibri"/>
          <w:b/>
          <w:bCs/>
          <w:lang w:eastAsia="pl-PL"/>
        </w:rPr>
        <w:t>DE-dzp.272-657/24</w:t>
      </w:r>
      <w:r w:rsidR="007D1064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EDFFA3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18E465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A2CE027" w14:textId="6488446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7D1064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</w:t>
      </w:r>
      <w:proofErr w:type="spellStart"/>
      <w:r w:rsidRPr="00432E10">
        <w:rPr>
          <w:rFonts w:cs="Calibri"/>
          <w:bCs/>
          <w:iCs/>
          <w:color w:val="000000"/>
          <w:lang w:val="x-none" w:eastAsia="x-none"/>
        </w:rPr>
        <w:t>pkt</w:t>
      </w:r>
      <w:proofErr w:type="spellEnd"/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6A017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6B73E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EED303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60A4D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2A0E91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21A92C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07DFFC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CAA8E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26CC9E2" w14:textId="5AB643B8" w:rsidR="005103B9" w:rsidRPr="009475A8" w:rsidRDefault="008F3D36" w:rsidP="007D106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04DED" w14:textId="77777777" w:rsidR="006F3A1D" w:rsidRDefault="006F3A1D" w:rsidP="0038231F">
      <w:pPr>
        <w:spacing w:after="0" w:line="240" w:lineRule="auto"/>
      </w:pPr>
      <w:r>
        <w:separator/>
      </w:r>
    </w:p>
  </w:endnote>
  <w:endnote w:type="continuationSeparator" w:id="0">
    <w:p w14:paraId="013EB707" w14:textId="77777777" w:rsidR="006F3A1D" w:rsidRDefault="006F3A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1DECE" w14:textId="77777777" w:rsidR="007D0052" w:rsidRDefault="007D00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AD7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5B775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7810E" w14:textId="77777777" w:rsidR="007D0052" w:rsidRDefault="007D00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FA6AE" w14:textId="77777777" w:rsidR="006F3A1D" w:rsidRDefault="006F3A1D" w:rsidP="0038231F">
      <w:pPr>
        <w:spacing w:after="0" w:line="240" w:lineRule="auto"/>
      </w:pPr>
      <w:r>
        <w:separator/>
      </w:r>
    </w:p>
  </w:footnote>
  <w:footnote w:type="continuationSeparator" w:id="0">
    <w:p w14:paraId="73A2CEFF" w14:textId="77777777" w:rsidR="006F3A1D" w:rsidRDefault="006F3A1D" w:rsidP="0038231F">
      <w:pPr>
        <w:spacing w:after="0" w:line="240" w:lineRule="auto"/>
      </w:pPr>
      <w:r>
        <w:continuationSeparator/>
      </w:r>
    </w:p>
  </w:footnote>
  <w:footnote w:id="1">
    <w:p w14:paraId="6C040F2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2C69EE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944F1" w14:textId="77777777" w:rsidR="007D0052" w:rsidRDefault="007D00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FD219" w14:textId="77777777" w:rsidR="007D0052" w:rsidRDefault="007D00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DE72C" w14:textId="77777777" w:rsidR="007D0052" w:rsidRDefault="007D00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505490">
    <w:abstractNumId w:val="7"/>
  </w:num>
  <w:num w:numId="2" w16cid:durableId="1743065853">
    <w:abstractNumId w:val="0"/>
  </w:num>
  <w:num w:numId="3" w16cid:durableId="349920187">
    <w:abstractNumId w:val="6"/>
  </w:num>
  <w:num w:numId="4" w16cid:durableId="1542398250">
    <w:abstractNumId w:val="9"/>
  </w:num>
  <w:num w:numId="5" w16cid:durableId="1966571384">
    <w:abstractNumId w:val="8"/>
  </w:num>
  <w:num w:numId="6" w16cid:durableId="1910457282">
    <w:abstractNumId w:val="5"/>
  </w:num>
  <w:num w:numId="7" w16cid:durableId="1006253329">
    <w:abstractNumId w:val="1"/>
  </w:num>
  <w:num w:numId="8" w16cid:durableId="90930082">
    <w:abstractNumId w:val="3"/>
  </w:num>
  <w:num w:numId="9" w16cid:durableId="1376194610">
    <w:abstractNumId w:val="2"/>
  </w:num>
  <w:num w:numId="10" w16cid:durableId="224221316">
    <w:abstractNumId w:val="4"/>
  </w:num>
  <w:num w:numId="11" w16cid:durableId="21360198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A1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A1D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052"/>
    <w:rsid w:val="007D1064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422FB"/>
  <w15:chartTrackingRefBased/>
  <w15:docId w15:val="{BE32C60F-D8EE-4F34-B3E1-65D2B6FF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2016-07-26T10:32:00Z</cp:lastPrinted>
  <dcterms:created xsi:type="dcterms:W3CDTF">2024-11-07T13:47:00Z</dcterms:created>
  <dcterms:modified xsi:type="dcterms:W3CDTF">2024-11-07T13:47:00Z</dcterms:modified>
</cp:coreProperties>
</file>