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9B4A2" w14:textId="77777777" w:rsidR="00B048DA" w:rsidRPr="00353FDC" w:rsidRDefault="007D5498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7D5498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7D5498">
        <w:rPr>
          <w:rFonts w:ascii="Arial" w:hAnsi="Arial" w:cs="Arial"/>
        </w:rPr>
        <w:t>2024-12-06</w:t>
      </w:r>
    </w:p>
    <w:p w14:paraId="1EB0645F" w14:textId="77777777" w:rsidR="00A10CC0" w:rsidRDefault="007D5498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7D5498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080372B6" w14:textId="2712FE3E" w:rsidR="00B048DA" w:rsidRPr="00353FDC" w:rsidRDefault="007D5498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7D5498">
        <w:rPr>
          <w:rFonts w:ascii="Arial" w:hAnsi="Arial" w:cs="Arial"/>
          <w:b/>
          <w:bCs/>
        </w:rPr>
        <w:t>Sekcja Zamówień Publicznych</w:t>
      </w:r>
    </w:p>
    <w:p w14:paraId="07546B04" w14:textId="77777777" w:rsidR="00B048DA" w:rsidRPr="00353FDC" w:rsidRDefault="007D5498" w:rsidP="00B048DA">
      <w:pPr>
        <w:spacing w:line="360" w:lineRule="auto"/>
        <w:ind w:right="3969"/>
        <w:rPr>
          <w:rFonts w:ascii="Arial" w:hAnsi="Arial" w:cs="Arial"/>
        </w:rPr>
      </w:pPr>
      <w:r w:rsidRPr="007D5498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7D5498">
        <w:rPr>
          <w:rFonts w:ascii="Arial" w:hAnsi="Arial" w:cs="Arial"/>
        </w:rPr>
        <w:t>66</w:t>
      </w:r>
    </w:p>
    <w:p w14:paraId="4C9A2316" w14:textId="77777777" w:rsidR="00B048DA" w:rsidRPr="00353FDC" w:rsidRDefault="007D5498" w:rsidP="00B048DA">
      <w:pPr>
        <w:ind w:right="3969"/>
        <w:rPr>
          <w:rFonts w:ascii="Arial" w:hAnsi="Arial" w:cs="Arial"/>
        </w:rPr>
      </w:pPr>
      <w:r w:rsidRPr="007D5498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7D5498">
        <w:rPr>
          <w:rFonts w:ascii="Arial" w:hAnsi="Arial" w:cs="Arial"/>
        </w:rPr>
        <w:t>Kraków</w:t>
      </w:r>
    </w:p>
    <w:p w14:paraId="656CF1A4" w14:textId="2E950CA6" w:rsidR="00B048DA" w:rsidRPr="00524B34" w:rsidRDefault="00A10CC0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SZP-271-21/24-1017.IW</w:t>
      </w:r>
    </w:p>
    <w:p w14:paraId="1F7F0F53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29A82043" w14:textId="77777777" w:rsidTr="00B048DA">
        <w:tc>
          <w:tcPr>
            <w:tcW w:w="9498" w:type="dxa"/>
            <w:shd w:val="clear" w:color="auto" w:fill="F2F2F2"/>
            <w:hideMark/>
          </w:tcPr>
          <w:p w14:paraId="687BA875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AFA9161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1EA8514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0D0028D6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842D2AD" w14:textId="77777777" w:rsidTr="00B048DA">
        <w:tc>
          <w:tcPr>
            <w:tcW w:w="2269" w:type="dxa"/>
            <w:shd w:val="clear" w:color="auto" w:fill="auto"/>
          </w:tcPr>
          <w:p w14:paraId="5A2B41AD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488382EE" w14:textId="77777777" w:rsidR="00B048DA" w:rsidRPr="00353FDC" w:rsidRDefault="007D549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Dostawa implantów ortopedycznych (endoprotez)</w:t>
            </w:r>
          </w:p>
        </w:tc>
      </w:tr>
      <w:tr w:rsidR="007D5498" w:rsidRPr="00353FDC" w14:paraId="4AB911FF" w14:textId="77777777" w:rsidTr="008300F9">
        <w:tc>
          <w:tcPr>
            <w:tcW w:w="2269" w:type="dxa"/>
            <w:shd w:val="clear" w:color="auto" w:fill="auto"/>
          </w:tcPr>
          <w:p w14:paraId="36993E78" w14:textId="77777777" w:rsidR="007D5498" w:rsidRPr="00353FDC" w:rsidRDefault="007D5498" w:rsidP="008300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2FFE52BE" w14:textId="77777777" w:rsidR="007D5498" w:rsidRPr="00353FDC" w:rsidRDefault="007D5498" w:rsidP="008300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SZP-271-21/24</w:t>
            </w:r>
          </w:p>
        </w:tc>
      </w:tr>
    </w:tbl>
    <w:p w14:paraId="38F44EB6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F7C6540" w14:textId="70074DCD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7D5498" w:rsidRPr="007D5498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7D5498" w:rsidRPr="007D5498">
        <w:rPr>
          <w:rFonts w:ascii="Arial" w:hAnsi="Arial" w:cs="Arial"/>
        </w:rPr>
        <w:t>(</w:t>
      </w:r>
      <w:proofErr w:type="spellStart"/>
      <w:r w:rsidR="007D5498" w:rsidRPr="007D5498">
        <w:rPr>
          <w:rFonts w:ascii="Arial" w:hAnsi="Arial" w:cs="Arial"/>
        </w:rPr>
        <w:t>t.j</w:t>
      </w:r>
      <w:proofErr w:type="spellEnd"/>
      <w:r w:rsidR="007D5498" w:rsidRPr="007D5498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D5498" w14:paraId="23187E98" w14:textId="77777777" w:rsidTr="00A10CC0">
        <w:trPr>
          <w:cantSplit/>
        </w:trPr>
        <w:tc>
          <w:tcPr>
            <w:tcW w:w="9498" w:type="dxa"/>
          </w:tcPr>
          <w:p w14:paraId="32450684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II - ENDOPROTEZA BEZCEMENTOWA STAWU BIODROWEGO</w:t>
            </w:r>
          </w:p>
          <w:p w14:paraId="1D17CD9F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D5498">
              <w:rPr>
                <w:rFonts w:ascii="Arial" w:hAnsi="Arial" w:cs="Arial"/>
                <w:b/>
              </w:rPr>
              <w:t xml:space="preserve">Zimmer </w:t>
            </w:r>
            <w:proofErr w:type="spellStart"/>
            <w:r w:rsidRPr="007D5498">
              <w:rPr>
                <w:rFonts w:ascii="Arial" w:hAnsi="Arial" w:cs="Arial"/>
                <w:b/>
              </w:rPr>
              <w:t>Biomet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Polska Sp. </w:t>
            </w:r>
            <w:proofErr w:type="spellStart"/>
            <w:r w:rsidRPr="007D5498">
              <w:rPr>
                <w:rFonts w:ascii="Arial" w:hAnsi="Arial" w:cs="Arial"/>
                <w:b/>
              </w:rPr>
              <w:t>zo.o</w:t>
            </w:r>
            <w:proofErr w:type="spellEnd"/>
            <w:r w:rsidRPr="007D5498">
              <w:rPr>
                <w:rFonts w:ascii="Arial" w:hAnsi="Arial" w:cs="Arial"/>
                <w:b/>
              </w:rPr>
              <w:t>.</w:t>
            </w:r>
          </w:p>
          <w:p w14:paraId="3538142B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Domaniewska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50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36A936E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02-672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Warszawa</w:t>
            </w:r>
          </w:p>
          <w:p w14:paraId="6AA6CCAF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1 442 880.00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C073ABB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C64D3A6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3F7C6B5A" w14:textId="77777777" w:rsidTr="00A10CC0">
        <w:trPr>
          <w:cantSplit/>
        </w:trPr>
        <w:tc>
          <w:tcPr>
            <w:tcW w:w="9498" w:type="dxa"/>
          </w:tcPr>
          <w:p w14:paraId="7DBD4749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III - ENDOPROTEZA KRÓTKOTRZPIENIOWA BEZCEMENTOWA STAWU BIODROWEGO I</w:t>
            </w:r>
          </w:p>
          <w:p w14:paraId="6164B2F4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D5498">
              <w:rPr>
                <w:rFonts w:ascii="Arial" w:hAnsi="Arial" w:cs="Arial"/>
                <w:b/>
              </w:rPr>
              <w:t>Aesculap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D5498">
              <w:rPr>
                <w:rFonts w:ascii="Arial" w:hAnsi="Arial" w:cs="Arial"/>
                <w:b/>
              </w:rPr>
              <w:t>Chifa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6F322928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261E0A9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Nowy Tomyśl</w:t>
            </w:r>
          </w:p>
          <w:p w14:paraId="2FF49A6C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982 368.00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5D4F1C8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54C699C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66BA31DE" w14:textId="77777777" w:rsidTr="00A10CC0">
        <w:trPr>
          <w:cantSplit/>
        </w:trPr>
        <w:tc>
          <w:tcPr>
            <w:tcW w:w="9498" w:type="dxa"/>
          </w:tcPr>
          <w:p w14:paraId="232F21D5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IV - ENDOPROTEZA KRÓTKOTRZPIENIOWA BEZCEMENTOWA STAWU BIODROWEGO II</w:t>
            </w:r>
          </w:p>
          <w:p w14:paraId="62319C74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D5498">
              <w:rPr>
                <w:rFonts w:ascii="Arial" w:hAnsi="Arial" w:cs="Arial"/>
                <w:b/>
              </w:rPr>
              <w:t>MEDGAL Spółka z ograniczoną odpowiedzialnością</w:t>
            </w:r>
          </w:p>
          <w:p w14:paraId="244BF133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7D5498">
              <w:rPr>
                <w:rFonts w:ascii="Arial" w:hAnsi="Arial" w:cs="Arial"/>
                <w:bCs/>
              </w:rPr>
              <w:t>Niewodnicka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26A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070E9F4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16-001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Księżyno</w:t>
            </w:r>
          </w:p>
          <w:p w14:paraId="56CBE080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528 228.00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6706471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0CA2A02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45ED9D15" w14:textId="77777777" w:rsidTr="00A10CC0">
        <w:trPr>
          <w:cantSplit/>
        </w:trPr>
        <w:tc>
          <w:tcPr>
            <w:tcW w:w="9498" w:type="dxa"/>
          </w:tcPr>
          <w:p w14:paraId="1017F2C3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VI - ADAPTERY I GŁOWY REWIZYJNE ENDOPROTEZY BIODRA</w:t>
            </w:r>
          </w:p>
          <w:p w14:paraId="01C8CB01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D5498">
              <w:rPr>
                <w:rFonts w:ascii="Arial" w:hAnsi="Arial" w:cs="Arial"/>
                <w:b/>
              </w:rPr>
              <w:t>Massmedica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Spółka Akcyjna</w:t>
            </w:r>
          </w:p>
          <w:p w14:paraId="0F20A6A1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Chorągwi Pancernej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43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2A529FB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02-951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Warszawa</w:t>
            </w:r>
          </w:p>
          <w:p w14:paraId="45487B91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118 044.00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8B94D69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7DB5F8E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74902CC9" w14:textId="77777777" w:rsidTr="00A10CC0">
        <w:trPr>
          <w:cantSplit/>
        </w:trPr>
        <w:tc>
          <w:tcPr>
            <w:tcW w:w="9498" w:type="dxa"/>
          </w:tcPr>
          <w:p w14:paraId="47B007F1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VII - PANEWKA STAWU BIODROWEGO TYPU "CUSTOM MADE"</w:t>
            </w:r>
          </w:p>
          <w:p w14:paraId="472D962C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D5498">
              <w:rPr>
                <w:rFonts w:ascii="Arial" w:hAnsi="Arial" w:cs="Arial"/>
                <w:b/>
              </w:rPr>
              <w:t>MEDGAL Spółka z ograniczoną odpowiedzialnością</w:t>
            </w:r>
          </w:p>
          <w:p w14:paraId="3AE6E5DC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7D5498">
              <w:rPr>
                <w:rFonts w:ascii="Arial" w:hAnsi="Arial" w:cs="Arial"/>
                <w:bCs/>
              </w:rPr>
              <w:t>Niewodnicka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26A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70CF486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16-001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Księżyno</w:t>
            </w:r>
          </w:p>
          <w:p w14:paraId="570D9D15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739 260.00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05017C1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BAC1AE2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41AB994F" w14:textId="77777777" w:rsidTr="00A10CC0">
        <w:trPr>
          <w:cantSplit/>
        </w:trPr>
        <w:tc>
          <w:tcPr>
            <w:tcW w:w="9498" w:type="dxa"/>
          </w:tcPr>
          <w:p w14:paraId="5A130F4F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VIII - ENDOPROTEZA CAŁKOWITA STAWU KOLANOWEGO KOMPATYBILNA Z SYSTEMEM REWIZYJNYM "JEDNOOSIOWA"</w:t>
            </w:r>
          </w:p>
          <w:p w14:paraId="283F1FF2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D5498">
              <w:rPr>
                <w:rFonts w:ascii="Arial" w:hAnsi="Arial" w:cs="Arial"/>
                <w:b/>
              </w:rPr>
              <w:t>Stryker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Polska Sp. z o.o.</w:t>
            </w:r>
          </w:p>
          <w:p w14:paraId="18B93D04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Poleczki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5667B7A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02-822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Warszawa</w:t>
            </w:r>
          </w:p>
          <w:p w14:paraId="179BB391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1 014 228.00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B4476A6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C88A841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57E4DB17" w14:textId="77777777" w:rsidTr="00A10CC0">
        <w:trPr>
          <w:cantSplit/>
        </w:trPr>
        <w:tc>
          <w:tcPr>
            <w:tcW w:w="9498" w:type="dxa"/>
          </w:tcPr>
          <w:p w14:paraId="6F25416A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IX - ENDOPROTEZA CAŁKOWITA STAWU KOLANOWEGO "WIELOPROMIENIOWA"</w:t>
            </w:r>
          </w:p>
          <w:p w14:paraId="034B77EC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D5498">
              <w:rPr>
                <w:rFonts w:ascii="Arial" w:hAnsi="Arial" w:cs="Arial"/>
                <w:b/>
              </w:rPr>
              <w:t xml:space="preserve">Zimmer </w:t>
            </w:r>
            <w:proofErr w:type="spellStart"/>
            <w:r w:rsidRPr="007D5498">
              <w:rPr>
                <w:rFonts w:ascii="Arial" w:hAnsi="Arial" w:cs="Arial"/>
                <w:b/>
              </w:rPr>
              <w:t>Biomet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Polska Sp. </w:t>
            </w:r>
            <w:proofErr w:type="spellStart"/>
            <w:r w:rsidRPr="007D5498">
              <w:rPr>
                <w:rFonts w:ascii="Arial" w:hAnsi="Arial" w:cs="Arial"/>
                <w:b/>
              </w:rPr>
              <w:t>zo.o</w:t>
            </w:r>
            <w:proofErr w:type="spellEnd"/>
            <w:r w:rsidRPr="007D5498">
              <w:rPr>
                <w:rFonts w:ascii="Arial" w:hAnsi="Arial" w:cs="Arial"/>
                <w:b/>
              </w:rPr>
              <w:t>.</w:t>
            </w:r>
          </w:p>
          <w:p w14:paraId="01444851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Domaniewska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50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3970C04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02-672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Warszawa</w:t>
            </w:r>
          </w:p>
          <w:p w14:paraId="44B4D5F4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718 848.00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880DCE6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2A75140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7A53D7BC" w14:textId="77777777" w:rsidTr="00A10CC0">
        <w:trPr>
          <w:cantSplit/>
        </w:trPr>
        <w:tc>
          <w:tcPr>
            <w:tcW w:w="9498" w:type="dxa"/>
          </w:tcPr>
          <w:p w14:paraId="01B5EF34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X - ENDOPROTEZA CAŁKOWITA STAWU KOLANOWEGO "MEDIAL-PIVOT"</w:t>
            </w:r>
          </w:p>
          <w:p w14:paraId="3BA65C4E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D5498">
              <w:rPr>
                <w:rFonts w:ascii="Arial" w:hAnsi="Arial" w:cs="Arial"/>
                <w:b/>
              </w:rPr>
              <w:t>Global MD Spółka z ograniczoną odpowiedzialnością</w:t>
            </w:r>
          </w:p>
          <w:p w14:paraId="783001F0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Michała Drzymały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10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4C750B7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43-300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Bielsko-Biała</w:t>
            </w:r>
          </w:p>
          <w:p w14:paraId="4D70787C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609 336.00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ECB1E7C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15D7B67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778FD172" w14:textId="77777777" w:rsidTr="00A10CC0">
        <w:trPr>
          <w:cantSplit/>
        </w:trPr>
        <w:tc>
          <w:tcPr>
            <w:tcW w:w="9498" w:type="dxa"/>
          </w:tcPr>
          <w:p w14:paraId="79C4F729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15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XV - ENDOPROTEZA MODULARNA ŁOKCIA</w:t>
            </w:r>
          </w:p>
          <w:p w14:paraId="144ACC18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D5498">
              <w:rPr>
                <w:rFonts w:ascii="Arial" w:hAnsi="Arial" w:cs="Arial"/>
                <w:b/>
              </w:rPr>
              <w:t xml:space="preserve">Zimmer </w:t>
            </w:r>
            <w:proofErr w:type="spellStart"/>
            <w:r w:rsidRPr="007D5498">
              <w:rPr>
                <w:rFonts w:ascii="Arial" w:hAnsi="Arial" w:cs="Arial"/>
                <w:b/>
              </w:rPr>
              <w:t>Biomet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Polska Sp. </w:t>
            </w:r>
            <w:proofErr w:type="spellStart"/>
            <w:r w:rsidRPr="007D5498">
              <w:rPr>
                <w:rFonts w:ascii="Arial" w:hAnsi="Arial" w:cs="Arial"/>
                <w:b/>
              </w:rPr>
              <w:t>zo.o</w:t>
            </w:r>
            <w:proofErr w:type="spellEnd"/>
            <w:r w:rsidRPr="007D5498">
              <w:rPr>
                <w:rFonts w:ascii="Arial" w:hAnsi="Arial" w:cs="Arial"/>
                <w:b/>
              </w:rPr>
              <w:t>.</w:t>
            </w:r>
          </w:p>
          <w:p w14:paraId="14847349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Domaniewska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50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84784B2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02-672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Warszawa</w:t>
            </w:r>
          </w:p>
          <w:p w14:paraId="2ABA7DF4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63 720.00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F7EB296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A960021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1A74E7BF" w14:textId="77777777" w:rsidTr="00A10CC0">
        <w:trPr>
          <w:cantSplit/>
        </w:trPr>
        <w:tc>
          <w:tcPr>
            <w:tcW w:w="9498" w:type="dxa"/>
          </w:tcPr>
          <w:p w14:paraId="6362EBFC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16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XVI - ENDOPROTEZA STAWU SKOKOWEGO "DOSTĘP PRZEDNI"</w:t>
            </w:r>
          </w:p>
          <w:p w14:paraId="65042033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D5498">
              <w:rPr>
                <w:rFonts w:ascii="Arial" w:hAnsi="Arial" w:cs="Arial"/>
                <w:b/>
              </w:rPr>
              <w:t>implantcast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Polska Sp. z o.o.</w:t>
            </w:r>
          </w:p>
          <w:p w14:paraId="6A5435D1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Postępu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21B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BA18558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02-676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Warszawa</w:t>
            </w:r>
          </w:p>
          <w:p w14:paraId="3E854275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52 380.00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95352E8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CA03DF0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3990ED3F" w14:textId="77777777" w:rsidTr="00A10CC0">
        <w:trPr>
          <w:cantSplit/>
        </w:trPr>
        <w:tc>
          <w:tcPr>
            <w:tcW w:w="9498" w:type="dxa"/>
          </w:tcPr>
          <w:p w14:paraId="11EB4FC6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17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XVII - ENDOPROTEZA STAWU SKOKOWEGO "DOSTĘP BOCZNY"</w:t>
            </w:r>
          </w:p>
          <w:p w14:paraId="0B601A0D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D5498">
              <w:rPr>
                <w:rFonts w:ascii="Arial" w:hAnsi="Arial" w:cs="Arial"/>
                <w:b/>
              </w:rPr>
              <w:t xml:space="preserve">Zimmer </w:t>
            </w:r>
            <w:proofErr w:type="spellStart"/>
            <w:r w:rsidRPr="007D5498">
              <w:rPr>
                <w:rFonts w:ascii="Arial" w:hAnsi="Arial" w:cs="Arial"/>
                <w:b/>
              </w:rPr>
              <w:t>Biomet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Polska Sp. </w:t>
            </w:r>
            <w:proofErr w:type="spellStart"/>
            <w:r w:rsidRPr="007D5498">
              <w:rPr>
                <w:rFonts w:ascii="Arial" w:hAnsi="Arial" w:cs="Arial"/>
                <w:b/>
              </w:rPr>
              <w:t>zo.o</w:t>
            </w:r>
            <w:proofErr w:type="spellEnd"/>
            <w:r w:rsidRPr="007D5498">
              <w:rPr>
                <w:rFonts w:ascii="Arial" w:hAnsi="Arial" w:cs="Arial"/>
                <w:b/>
              </w:rPr>
              <w:t>.</w:t>
            </w:r>
          </w:p>
          <w:p w14:paraId="00D42444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Domaniewska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50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57FF960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02-672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Warszawa</w:t>
            </w:r>
          </w:p>
          <w:p w14:paraId="798ECC50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191 581.20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64108B4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7F7D41B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4D72DC1E" w14:textId="77777777" w:rsidTr="00A10CC0">
        <w:trPr>
          <w:cantSplit/>
        </w:trPr>
        <w:tc>
          <w:tcPr>
            <w:tcW w:w="9498" w:type="dxa"/>
          </w:tcPr>
          <w:p w14:paraId="07EA50C6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18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XVIII - PROTEZA GŁOWY KOŚCI PROMIENIOWEJ</w:t>
            </w:r>
          </w:p>
          <w:p w14:paraId="432968F6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D5498">
              <w:rPr>
                <w:rFonts w:ascii="Arial" w:hAnsi="Arial" w:cs="Arial"/>
                <w:b/>
              </w:rPr>
              <w:t xml:space="preserve">Zimmer </w:t>
            </w:r>
            <w:proofErr w:type="spellStart"/>
            <w:r w:rsidRPr="007D5498">
              <w:rPr>
                <w:rFonts w:ascii="Arial" w:hAnsi="Arial" w:cs="Arial"/>
                <w:b/>
              </w:rPr>
              <w:t>Biomet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Polska Sp. </w:t>
            </w:r>
            <w:proofErr w:type="spellStart"/>
            <w:r w:rsidRPr="007D5498">
              <w:rPr>
                <w:rFonts w:ascii="Arial" w:hAnsi="Arial" w:cs="Arial"/>
                <w:b/>
              </w:rPr>
              <w:t>zo.o</w:t>
            </w:r>
            <w:proofErr w:type="spellEnd"/>
            <w:r w:rsidRPr="007D5498">
              <w:rPr>
                <w:rFonts w:ascii="Arial" w:hAnsi="Arial" w:cs="Arial"/>
                <w:b/>
              </w:rPr>
              <w:t>.</w:t>
            </w:r>
          </w:p>
          <w:p w14:paraId="26AC8594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Domaniewska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50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38D3AEF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02-672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Warszawa</w:t>
            </w:r>
          </w:p>
          <w:p w14:paraId="1C1AB732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18 511.20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7F2C0DF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6DDFE55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4E93A5C3" w14:textId="77777777" w:rsidTr="00A10CC0">
        <w:trPr>
          <w:cantSplit/>
        </w:trPr>
        <w:tc>
          <w:tcPr>
            <w:tcW w:w="9498" w:type="dxa"/>
          </w:tcPr>
          <w:p w14:paraId="4A73518D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19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XIX - SYSTEM REWIZYJNY ENDOPROTEZY STAWU BIODROWEGO WRAZ Z SYSTEMEM DO ZESPALANIA ZŁAMAŃ OKOŁOPROTEZOWYCH</w:t>
            </w:r>
          </w:p>
          <w:p w14:paraId="450C6238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D5498">
              <w:rPr>
                <w:rFonts w:ascii="Arial" w:hAnsi="Arial" w:cs="Arial"/>
                <w:b/>
              </w:rPr>
              <w:t>Stryker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Polska Sp. z o.o.</w:t>
            </w:r>
          </w:p>
          <w:p w14:paraId="0720C993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Poleczki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FE1CDF8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02-822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Warszawa</w:t>
            </w:r>
          </w:p>
          <w:p w14:paraId="64A75418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194 292.00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25214FC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1FBA91E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6A6EC75E" w14:textId="77777777" w:rsidTr="00A10CC0">
        <w:trPr>
          <w:cantSplit/>
        </w:trPr>
        <w:tc>
          <w:tcPr>
            <w:tcW w:w="9498" w:type="dxa"/>
          </w:tcPr>
          <w:p w14:paraId="114B0DB9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20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XX - MODULARNY SYSTEM PROTEZ PORESEKCYJNYCH</w:t>
            </w:r>
          </w:p>
          <w:p w14:paraId="075A2A8F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D5498">
              <w:rPr>
                <w:rFonts w:ascii="Arial" w:hAnsi="Arial" w:cs="Arial"/>
                <w:b/>
              </w:rPr>
              <w:t>implantcast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Polska Sp. z o.o.</w:t>
            </w:r>
          </w:p>
          <w:p w14:paraId="291F53D7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Postępu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21B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1E0392C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02-676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Warszawa</w:t>
            </w:r>
          </w:p>
          <w:p w14:paraId="01FE0D34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571 557.60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A4D2A8F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D6658F0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6EBEC3DF" w14:textId="77777777" w:rsidTr="00A10CC0">
        <w:trPr>
          <w:cantSplit/>
        </w:trPr>
        <w:tc>
          <w:tcPr>
            <w:tcW w:w="9498" w:type="dxa"/>
          </w:tcPr>
          <w:p w14:paraId="36E34A0D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XXI - PROTEZA ROTACYJNO-ZAWIASOWA STAWU KOLANOWEGO</w:t>
            </w:r>
          </w:p>
          <w:p w14:paraId="489C9396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D5498">
              <w:rPr>
                <w:rFonts w:ascii="Arial" w:hAnsi="Arial" w:cs="Arial"/>
                <w:b/>
              </w:rPr>
              <w:t>Procardia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D5498">
              <w:rPr>
                <w:rFonts w:ascii="Arial" w:hAnsi="Arial" w:cs="Arial"/>
                <w:b/>
              </w:rPr>
              <w:t>Medical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39D6CA8B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rtm. W. Pileckiego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025034D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02-781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Warszawa</w:t>
            </w:r>
          </w:p>
          <w:p w14:paraId="26FC5B6B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181 008.00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A4BE56D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CAD4863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423D86E8" w14:textId="77777777" w:rsidTr="00A10CC0">
        <w:trPr>
          <w:cantSplit/>
        </w:trPr>
        <w:tc>
          <w:tcPr>
            <w:tcW w:w="9498" w:type="dxa"/>
          </w:tcPr>
          <w:p w14:paraId="276D2DE9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22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XXII - CEMENT KOSTNY</w:t>
            </w:r>
          </w:p>
          <w:p w14:paraId="22870CB4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D5498">
              <w:rPr>
                <w:rFonts w:ascii="Arial" w:hAnsi="Arial" w:cs="Arial"/>
                <w:b/>
              </w:rPr>
              <w:t>Heraeus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D5498">
              <w:rPr>
                <w:rFonts w:ascii="Arial" w:hAnsi="Arial" w:cs="Arial"/>
                <w:b/>
              </w:rPr>
              <w:t>Medical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Poland Sp. z </w:t>
            </w:r>
            <w:proofErr w:type="spellStart"/>
            <w:r w:rsidRPr="007D5498">
              <w:rPr>
                <w:rFonts w:ascii="Arial" w:hAnsi="Arial" w:cs="Arial"/>
                <w:b/>
              </w:rPr>
              <w:t>oo</w:t>
            </w:r>
            <w:proofErr w:type="spellEnd"/>
          </w:p>
          <w:p w14:paraId="31FF0CB0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Jana Kilińskiego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193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/1.8, 1.9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09697BA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93-126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Łódź</w:t>
            </w:r>
          </w:p>
          <w:p w14:paraId="4C47819A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102 967.20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E43D246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AE6C5C2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7D5498" w14:paraId="070ED27E" w14:textId="77777777" w:rsidTr="00A10CC0">
        <w:trPr>
          <w:cantSplit/>
        </w:trPr>
        <w:tc>
          <w:tcPr>
            <w:tcW w:w="9498" w:type="dxa"/>
          </w:tcPr>
          <w:p w14:paraId="4D6D4D8B" w14:textId="77777777" w:rsidR="007D5498" w:rsidRDefault="007D5498" w:rsidP="008300F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D5498">
              <w:rPr>
                <w:rFonts w:ascii="Arial" w:hAnsi="Arial" w:cs="Arial"/>
                <w:b/>
                <w:bCs/>
                <w:color w:val="000000"/>
              </w:rPr>
              <w:t>23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D5498">
              <w:rPr>
                <w:rFonts w:ascii="Arial" w:hAnsi="Arial" w:cs="Arial"/>
                <w:color w:val="000000"/>
              </w:rPr>
              <w:t>XXIII - ENDOPROTEZA BEZCEMENTOWA STAWU BIODROWEGO - PIERWOTNA I REWIZYJNA II</w:t>
            </w:r>
          </w:p>
          <w:p w14:paraId="7544B079" w14:textId="77777777" w:rsidR="007D5498" w:rsidRPr="00B048DA" w:rsidRDefault="007D5498" w:rsidP="008300F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D5498">
              <w:rPr>
                <w:rFonts w:ascii="Arial" w:hAnsi="Arial" w:cs="Arial"/>
                <w:b/>
              </w:rPr>
              <w:t xml:space="preserve">Zimmer </w:t>
            </w:r>
            <w:proofErr w:type="spellStart"/>
            <w:r w:rsidRPr="007D5498">
              <w:rPr>
                <w:rFonts w:ascii="Arial" w:hAnsi="Arial" w:cs="Arial"/>
                <w:b/>
              </w:rPr>
              <w:t>Biomet</w:t>
            </w:r>
            <w:proofErr w:type="spellEnd"/>
            <w:r w:rsidRPr="007D5498">
              <w:rPr>
                <w:rFonts w:ascii="Arial" w:hAnsi="Arial" w:cs="Arial"/>
                <w:b/>
              </w:rPr>
              <w:t xml:space="preserve"> Polska Sp. </w:t>
            </w:r>
            <w:proofErr w:type="spellStart"/>
            <w:r w:rsidRPr="007D5498">
              <w:rPr>
                <w:rFonts w:ascii="Arial" w:hAnsi="Arial" w:cs="Arial"/>
                <w:b/>
              </w:rPr>
              <w:t>zo.o</w:t>
            </w:r>
            <w:proofErr w:type="spellEnd"/>
            <w:r w:rsidRPr="007D5498">
              <w:rPr>
                <w:rFonts w:ascii="Arial" w:hAnsi="Arial" w:cs="Arial"/>
                <w:b/>
              </w:rPr>
              <w:t>.</w:t>
            </w:r>
          </w:p>
          <w:p w14:paraId="67331022" w14:textId="77777777" w:rsidR="007D5498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Domaniewska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50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CFEE40F" w14:textId="77777777" w:rsidR="007D5498" w:rsidRPr="00B048DA" w:rsidRDefault="007D5498" w:rsidP="008300F9">
            <w:pPr>
              <w:spacing w:line="360" w:lineRule="auto"/>
              <w:rPr>
                <w:rFonts w:ascii="Arial" w:hAnsi="Arial" w:cs="Arial"/>
                <w:bCs/>
              </w:rPr>
            </w:pPr>
            <w:r w:rsidRPr="007D5498">
              <w:rPr>
                <w:rFonts w:ascii="Arial" w:hAnsi="Arial" w:cs="Arial"/>
                <w:bCs/>
              </w:rPr>
              <w:t>02-672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D5498">
              <w:rPr>
                <w:rFonts w:ascii="Arial" w:hAnsi="Arial" w:cs="Arial"/>
                <w:bCs/>
              </w:rPr>
              <w:t>Warszawa</w:t>
            </w:r>
          </w:p>
          <w:p w14:paraId="497FE904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D5498">
              <w:rPr>
                <w:rFonts w:ascii="Arial" w:hAnsi="Arial" w:cs="Arial"/>
                <w:b/>
              </w:rPr>
              <w:t>394 497.00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B1B28ED" w14:textId="77777777" w:rsidR="007D5498" w:rsidRPr="00B048DA" w:rsidRDefault="007D5498" w:rsidP="008300F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BFDEA35" w14:textId="77777777" w:rsidR="007D5498" w:rsidRPr="00B048DA" w:rsidRDefault="007D5498" w:rsidP="008300F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D5498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</w:tbl>
    <w:p w14:paraId="5EADDA27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769CDD9D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96F4B7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36F59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774A1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611CDC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D5498" w14:paraId="0195E0F5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6F6B3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II - ENDOPROTEZA BEZCEMENTOWA STAWU BIODROWEGO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30C71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Zimmer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Biomet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011159C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2A76AAE2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67633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2713854" w14:textId="5E7CEC6D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AB0D2C">
              <w:rPr>
                <w:rFonts w:ascii="Arial" w:hAnsi="Arial" w:cs="Arial"/>
                <w:sz w:val="22"/>
                <w:szCs w:val="22"/>
              </w:rPr>
              <w:t>15</w:t>
            </w:r>
            <w:r w:rsidRPr="007D549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3C8AB207" w14:textId="3C4433CA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3 -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15</w:t>
            </w:r>
            <w:r w:rsidRPr="007D549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2FDC8345" w14:textId="1F83A673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4 - Serwis instrumentarium - </w:t>
            </w:r>
            <w:r w:rsidR="00AB0D2C">
              <w:rPr>
                <w:rFonts w:ascii="Arial" w:hAnsi="Arial" w:cs="Arial"/>
                <w:sz w:val="22"/>
                <w:szCs w:val="22"/>
              </w:rPr>
              <w:t>1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4C7E8" w14:textId="047BF353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D2C">
              <w:rPr>
                <w:rFonts w:ascii="Arial" w:hAnsi="Arial" w:cs="Arial"/>
                <w:sz w:val="22"/>
                <w:szCs w:val="22"/>
              </w:rPr>
              <w:t>10</w:t>
            </w:r>
            <w:r w:rsidRPr="007D549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D5498" w14:paraId="5961760A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3CA07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II - ENDOPROTEZA BEZCEMENTOWA STAWU BIODROWEGO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A6322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Global MD Spółka z ograniczoną odpowiedzialnością</w:t>
            </w:r>
          </w:p>
          <w:p w14:paraId="2D49E6A5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Michała Drzymały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072212E0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43-300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AC110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60D6AAB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2 - Jakość - 0.00</w:t>
            </w:r>
          </w:p>
          <w:p w14:paraId="4BC1CC28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3 - Czas realizacji zamówienia - 0.00</w:t>
            </w:r>
          </w:p>
          <w:p w14:paraId="64C1F08C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4 - Serwis instrumentarium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18C7" w14:textId="77777777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7D5498" w14:paraId="2111F49C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A3F45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III - ENDOPROTEZA KRÓTKOTRZPIENIOWA BEZCEMENTOWA STAWU BIODROWEGO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9E12E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3C207482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4226E0D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C5DB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E875A4C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2 - Jakość - 0.00</w:t>
            </w:r>
          </w:p>
          <w:p w14:paraId="499FD346" w14:textId="15230821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3 -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15</w:t>
            </w:r>
            <w:r w:rsidRPr="007D549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13791114" w14:textId="7BFB88BD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4 - Serwis instrumentarium - </w:t>
            </w:r>
            <w:r w:rsidR="00AB0D2C">
              <w:rPr>
                <w:rFonts w:ascii="Arial" w:hAnsi="Arial" w:cs="Arial"/>
                <w:sz w:val="22"/>
                <w:szCs w:val="22"/>
              </w:rPr>
              <w:t>1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0EE48" w14:textId="2EB76DDA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D2C">
              <w:rPr>
                <w:rFonts w:ascii="Arial" w:hAnsi="Arial" w:cs="Arial"/>
                <w:sz w:val="22"/>
                <w:szCs w:val="22"/>
              </w:rPr>
              <w:t>85</w:t>
            </w:r>
            <w:r w:rsidRPr="007D5498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7D5498" w14:paraId="6B0E836F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1BDD8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IV - ENDOPROTEZA KRÓTKOTRZPIENIOWA BEZCEMENTOWA STAWU BIODROWEGO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CD1A7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MEDGAL Spółka z ograniczoną odpowiedzialnością</w:t>
            </w:r>
          </w:p>
          <w:p w14:paraId="1343A067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D5498">
              <w:rPr>
                <w:rFonts w:ascii="Arial" w:hAnsi="Arial" w:cs="Arial"/>
                <w:sz w:val="22"/>
                <w:szCs w:val="22"/>
              </w:rPr>
              <w:t>Niewodnicka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26A</w:t>
            </w:r>
          </w:p>
          <w:p w14:paraId="246D53C1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2DFC5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7BF3512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2 - Jakość - 0.00</w:t>
            </w:r>
          </w:p>
          <w:p w14:paraId="2D63EFB2" w14:textId="70DF03F3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3 -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15</w:t>
            </w:r>
            <w:r w:rsidRPr="007D549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6DEF58AD" w14:textId="522AC87F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4 - Serwis instrumentarium - </w:t>
            </w:r>
            <w:r w:rsidR="00AB0D2C">
              <w:rPr>
                <w:rFonts w:ascii="Arial" w:hAnsi="Arial" w:cs="Arial"/>
                <w:sz w:val="22"/>
                <w:szCs w:val="22"/>
              </w:rPr>
              <w:t>1</w:t>
            </w:r>
            <w:r w:rsidRPr="007D5498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9DCF6" w14:textId="5F6B9329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B0D2C">
              <w:rPr>
                <w:rFonts w:ascii="Arial" w:hAnsi="Arial" w:cs="Arial"/>
                <w:sz w:val="22"/>
                <w:szCs w:val="22"/>
              </w:rPr>
              <w:t>85</w:t>
            </w:r>
            <w:r w:rsidRPr="007D5498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7D5498" w14:paraId="60AE06C9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530C3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VI - ADAPTERY I GŁOWY REWIZYJNE ENDOPROTEZY BIODRA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C70FF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Massmedica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Akcyjna</w:t>
            </w:r>
          </w:p>
          <w:p w14:paraId="6747BD67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Chorągwi Pancernej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43</w:t>
            </w:r>
          </w:p>
          <w:p w14:paraId="4639FF4B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02-951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3C925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3E4875AC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2 - Czas realizacji zamówienia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70A2B" w14:textId="77777777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7D5498" w14:paraId="4985C039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72DE8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VII - PANEWKA STAWU BIODROWEGO TYPU "CUSTOM MADE"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8CB70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MEDGAL Spółka z ograniczoną odpowiedzialnością</w:t>
            </w:r>
          </w:p>
          <w:p w14:paraId="24615D55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D5498">
              <w:rPr>
                <w:rFonts w:ascii="Arial" w:hAnsi="Arial" w:cs="Arial"/>
                <w:sz w:val="22"/>
                <w:szCs w:val="22"/>
              </w:rPr>
              <w:t>Niewodnicka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26A</w:t>
            </w:r>
          </w:p>
          <w:p w14:paraId="464650F5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CA0FF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DD90FE2" w14:textId="4E5A9C7C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2 -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4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32240" w14:textId="396C9F91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D2C">
              <w:rPr>
                <w:rFonts w:ascii="Arial" w:hAnsi="Arial" w:cs="Arial"/>
                <w:sz w:val="22"/>
                <w:szCs w:val="22"/>
              </w:rPr>
              <w:t>10</w:t>
            </w:r>
            <w:r w:rsidRPr="007D549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D5498" w14:paraId="56DD0261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C35C8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VIII - ENDOPROTEZA CAŁKOWITA STAWU KOLANOWEGO KOMPATYBILNA Z SYSTEMEM REWIZYJNYM "JEDNOOSIOWA"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802C9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62FBDA5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Poleczki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35</w:t>
            </w:r>
          </w:p>
          <w:p w14:paraId="508B60F8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02-822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3F7DE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F18B719" w14:textId="78F371B3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AB0D2C">
              <w:rPr>
                <w:rFonts w:ascii="Arial" w:hAnsi="Arial" w:cs="Arial"/>
                <w:sz w:val="22"/>
                <w:szCs w:val="22"/>
              </w:rPr>
              <w:t>15</w:t>
            </w:r>
            <w:r w:rsidRPr="007D549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6234FD71" w14:textId="28B15C2A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3 -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15</w:t>
            </w:r>
            <w:r w:rsidRPr="007D549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25EBBD35" w14:textId="37298436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4 - Serwis instrumentarium - </w:t>
            </w:r>
            <w:r w:rsidR="00AB0D2C">
              <w:rPr>
                <w:rFonts w:ascii="Arial" w:hAnsi="Arial" w:cs="Arial"/>
                <w:sz w:val="22"/>
                <w:szCs w:val="22"/>
              </w:rPr>
              <w:t>1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655F8" w14:textId="76341FA3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B0D2C">
              <w:rPr>
                <w:rFonts w:ascii="Arial" w:hAnsi="Arial" w:cs="Arial"/>
                <w:sz w:val="22"/>
                <w:szCs w:val="22"/>
              </w:rPr>
              <w:t>10</w:t>
            </w:r>
            <w:r w:rsidRPr="007D549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D5498" w14:paraId="23AD752B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123AB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IX - ENDOPROTEZA CAŁKOWITA STAWU KOLANOWEGO "WIELOPROMIENIOWA"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24E8E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Zimmer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Biomet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07C8C1C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1517BE94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6F447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F0630B0" w14:textId="4160E672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AB0D2C">
              <w:rPr>
                <w:rFonts w:ascii="Arial" w:hAnsi="Arial" w:cs="Arial"/>
                <w:sz w:val="22"/>
                <w:szCs w:val="22"/>
              </w:rPr>
              <w:t>15</w:t>
            </w:r>
            <w:r w:rsidRPr="007D549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2B86DB88" w14:textId="4C56AA1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3 -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15</w:t>
            </w:r>
            <w:r w:rsidRPr="007D549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6FA0B32A" w14:textId="33C817DC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4 - Serwis instrumentarium - </w:t>
            </w:r>
            <w:r w:rsidR="00AB0D2C">
              <w:rPr>
                <w:rFonts w:ascii="Arial" w:hAnsi="Arial" w:cs="Arial"/>
                <w:sz w:val="22"/>
                <w:szCs w:val="22"/>
              </w:rPr>
              <w:t>1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64C65" w14:textId="58D6FCBB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D2C">
              <w:rPr>
                <w:rFonts w:ascii="Arial" w:hAnsi="Arial" w:cs="Arial"/>
                <w:sz w:val="22"/>
                <w:szCs w:val="22"/>
              </w:rPr>
              <w:t>10</w:t>
            </w:r>
            <w:r w:rsidRPr="007D549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D5498" w14:paraId="001B6BA8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4A81F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X - ENDOPROTEZA CAŁKOWITA STAWU KOLANOWEGO "MEDIAL-PIVOT"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29244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Global MD Spółka z ograniczoną odpowiedzialnością</w:t>
            </w:r>
          </w:p>
          <w:p w14:paraId="2E920ED9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Michała Drzymały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345073FF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43-300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EDD53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6FD6AE7" w14:textId="0353DF0F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AB0D2C">
              <w:rPr>
                <w:rFonts w:ascii="Arial" w:hAnsi="Arial" w:cs="Arial"/>
                <w:sz w:val="22"/>
                <w:szCs w:val="22"/>
              </w:rPr>
              <w:t>15</w:t>
            </w:r>
            <w:r w:rsidRPr="007D549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52FB1122" w14:textId="34A3136C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3 -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15</w:t>
            </w:r>
            <w:r w:rsidRPr="007D549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04CD30CD" w14:textId="6F2CE56E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4 - Serwis instrumentarium - </w:t>
            </w:r>
            <w:r w:rsidR="00AB0D2C">
              <w:rPr>
                <w:rFonts w:ascii="Arial" w:hAnsi="Arial" w:cs="Arial"/>
                <w:sz w:val="22"/>
                <w:szCs w:val="22"/>
              </w:rPr>
              <w:t>1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5EE15" w14:textId="0CF1472F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D2C">
              <w:rPr>
                <w:rFonts w:ascii="Arial" w:hAnsi="Arial" w:cs="Arial"/>
                <w:sz w:val="22"/>
                <w:szCs w:val="22"/>
              </w:rPr>
              <w:t>10</w:t>
            </w:r>
            <w:r w:rsidRPr="007D549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D5498" w14:paraId="7785E009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E3252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XV - ENDOPROTEZA MODULARNA ŁOKCIA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D1D26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Zimmer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Biomet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AC41ED5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60DFBE06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9D48F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7CAC2665" w14:textId="1F447CD1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2 -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2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9F696" w14:textId="4883D0E2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D2C">
              <w:rPr>
                <w:rFonts w:ascii="Arial" w:hAnsi="Arial" w:cs="Arial"/>
                <w:sz w:val="22"/>
                <w:szCs w:val="22"/>
              </w:rPr>
              <w:t>10</w:t>
            </w:r>
            <w:r w:rsidRPr="007D549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D5498" w14:paraId="05A4A1A3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A9BC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XVI - ENDOPROTEZA STAWU SKOKOWEGO "DOSTĘP PRZEDNI"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C83DC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implantcast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14B84B5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21B</w:t>
            </w:r>
          </w:p>
          <w:p w14:paraId="292F0246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70E33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71687B0A" w14:textId="7F7F7C32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2 -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2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51788" w14:textId="7FC06CC1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D2C">
              <w:rPr>
                <w:rFonts w:ascii="Arial" w:hAnsi="Arial" w:cs="Arial"/>
                <w:sz w:val="22"/>
                <w:szCs w:val="22"/>
              </w:rPr>
              <w:t>10</w:t>
            </w:r>
            <w:r w:rsidRPr="007D549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D5498" w14:paraId="2D61DB51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9ACE7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XVII - ENDOPROTEZA STAWU SKOKOWEGO "DOSTĘP BOCZNY"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AE6B9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Zimmer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Biomet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70201A7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33063138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0B1C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4A05FBE0" w14:textId="36C110A1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2 -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2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9DE2" w14:textId="24A05A9D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D2C">
              <w:rPr>
                <w:rFonts w:ascii="Arial" w:hAnsi="Arial" w:cs="Arial"/>
                <w:sz w:val="22"/>
                <w:szCs w:val="22"/>
              </w:rPr>
              <w:t>10</w:t>
            </w:r>
            <w:r w:rsidRPr="007D549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D5498" w14:paraId="3921BD08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781B4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XVIII - PROTEZA GŁOWY KOŚCI PROMIENIOWEJ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7909C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Zimmer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Biomet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3638FAE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4D8BEC56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68F43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0CE2C606" w14:textId="27A7B0EE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2 -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2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38EFF" w14:textId="07B39A82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D2C">
              <w:rPr>
                <w:rFonts w:ascii="Arial" w:hAnsi="Arial" w:cs="Arial"/>
                <w:sz w:val="22"/>
                <w:szCs w:val="22"/>
              </w:rPr>
              <w:t>10</w:t>
            </w:r>
            <w:r w:rsidRPr="007D549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D5498" w14:paraId="0C4F984D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DA110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XIX - SYSTEM REWIZYJNY ENDOPROTEZY STAWU BIODROWEGO WRAZ Z SYSTEMEM DO ZESPALANIA ZŁAMAŃ OKOŁOPROTEZOWYCH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8D5C1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D2D1905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Poleczki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35</w:t>
            </w:r>
          </w:p>
          <w:p w14:paraId="1625885F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02-822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D56CA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042758A8" w14:textId="103B1731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2 -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2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0CD44" w14:textId="1A61B55E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D2C">
              <w:rPr>
                <w:rFonts w:ascii="Arial" w:hAnsi="Arial" w:cs="Arial"/>
                <w:sz w:val="22"/>
                <w:szCs w:val="22"/>
              </w:rPr>
              <w:t>10</w:t>
            </w:r>
            <w:r w:rsidRPr="007D549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D5498" w14:paraId="2FE16CD8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27958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XX - MODULARNY SYSTEM PROTEZ PORESEKCYJNYCH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607B9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implantcast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3A32D7B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21B</w:t>
            </w:r>
          </w:p>
          <w:p w14:paraId="1614A965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335C6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4322BB9B" w14:textId="317795DD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2 -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2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3F882" w14:textId="6266EF23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D2C">
              <w:rPr>
                <w:rFonts w:ascii="Arial" w:hAnsi="Arial" w:cs="Arial"/>
                <w:sz w:val="22"/>
                <w:szCs w:val="22"/>
              </w:rPr>
              <w:t>10</w:t>
            </w:r>
            <w:r w:rsidRPr="007D549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D5498" w14:paraId="0075888A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9573C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XXI - PROTEZA ROTACYJNO-ZAWIASOWA STAWU KOLANOWEGO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47E8D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Procardia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09E7B47A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rtm. W.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9036A37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E74CE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4CA3DED9" w14:textId="21F10CAD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2 -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2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906C5" w14:textId="37B53EFF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D2C">
              <w:rPr>
                <w:rFonts w:ascii="Arial" w:hAnsi="Arial" w:cs="Arial"/>
                <w:sz w:val="22"/>
                <w:szCs w:val="22"/>
              </w:rPr>
              <w:t>10</w:t>
            </w:r>
            <w:r w:rsidRPr="007D549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D5498" w14:paraId="6D5DAE64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3C8DC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XXII - CEMENT KOSTNY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D78A4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Heraeus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oo</w:t>
            </w:r>
            <w:proofErr w:type="spellEnd"/>
          </w:p>
          <w:p w14:paraId="4549ECEA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Jana Kilińskiego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193/1.8, 1.9</w:t>
            </w:r>
          </w:p>
          <w:p w14:paraId="4012B5D5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93-126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68AA4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17C63" w14:textId="77777777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D5498" w14:paraId="1B4BE636" w14:textId="77777777" w:rsidTr="00A10CC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816A8" w14:textId="77777777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D5498">
              <w:rPr>
                <w:rFonts w:ascii="Arial" w:hAnsi="Arial" w:cs="Arial"/>
                <w:sz w:val="22"/>
                <w:szCs w:val="22"/>
              </w:rPr>
              <w:t>XXIII - ENDOPROTEZA BEZCEMENTOWA STAWU BIODROWEGO - PIERWOTNA I REWIZYJNA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A0D42" w14:textId="77777777" w:rsidR="007D5498" w:rsidRPr="007D7932" w:rsidRDefault="007D5498" w:rsidP="008300F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Zimmer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Biomet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</w:t>
            </w:r>
            <w:proofErr w:type="spellStart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7D5498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582BA233" w14:textId="77777777" w:rsidR="007D5498" w:rsidRPr="007D7932" w:rsidRDefault="007D5498" w:rsidP="008300F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1CFA56DF" w14:textId="77777777" w:rsidR="007D5498" w:rsidRPr="007D7932" w:rsidRDefault="007D5498" w:rsidP="008300F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D549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36268" w14:textId="77777777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0430EDE" w14:textId="46572D62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AB0D2C">
              <w:rPr>
                <w:rFonts w:ascii="Arial" w:hAnsi="Arial" w:cs="Arial"/>
                <w:sz w:val="22"/>
                <w:szCs w:val="22"/>
              </w:rPr>
              <w:t>15</w:t>
            </w:r>
            <w:r w:rsidRPr="007D549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779E2161" w14:textId="1DB6B325" w:rsidR="007D5498" w:rsidRPr="007D5498" w:rsidRDefault="007D5498" w:rsidP="008300F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3 - Czas realizacji zamówienia - </w:t>
            </w:r>
            <w:r w:rsidR="00AB0D2C">
              <w:rPr>
                <w:rFonts w:ascii="Arial" w:hAnsi="Arial" w:cs="Arial"/>
                <w:sz w:val="22"/>
                <w:szCs w:val="22"/>
              </w:rPr>
              <w:t>15</w:t>
            </w:r>
            <w:r w:rsidRPr="007D549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08737210" w14:textId="05035ECC" w:rsidR="007D5498" w:rsidRPr="007D7932" w:rsidRDefault="007D5498" w:rsidP="008300F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4 - Serwis instrumentarium - </w:t>
            </w:r>
            <w:r w:rsidR="00AB0D2C">
              <w:rPr>
                <w:rFonts w:ascii="Arial" w:hAnsi="Arial" w:cs="Arial"/>
                <w:sz w:val="22"/>
                <w:szCs w:val="22"/>
              </w:rPr>
              <w:t>1</w:t>
            </w:r>
            <w:r w:rsidRPr="007D5498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B91F9" w14:textId="69863495" w:rsidR="007D5498" w:rsidRPr="007D7932" w:rsidRDefault="007D5498" w:rsidP="008300F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49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AB0D2C">
              <w:rPr>
                <w:rFonts w:ascii="Arial" w:hAnsi="Arial" w:cs="Arial"/>
                <w:sz w:val="22"/>
                <w:szCs w:val="22"/>
              </w:rPr>
              <w:t>10</w:t>
            </w:r>
            <w:r w:rsidRPr="007D549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15762645" w14:textId="77777777" w:rsidR="00AB0D2C" w:rsidRDefault="00AB0D2C" w:rsidP="00AB0D2C">
      <w:pPr>
        <w:ind w:left="3119" w:firstLine="425"/>
        <w:jc w:val="right"/>
        <w:rPr>
          <w:rFonts w:ascii="Arial" w:hAnsi="Arial" w:cs="Arial"/>
          <w:i/>
        </w:rPr>
      </w:pPr>
    </w:p>
    <w:p w14:paraId="4B35C506" w14:textId="77777777" w:rsidR="00AB0D2C" w:rsidRDefault="00AB0D2C" w:rsidP="00AB0D2C">
      <w:pPr>
        <w:ind w:left="3119" w:firstLine="425"/>
        <w:jc w:val="right"/>
        <w:rPr>
          <w:rFonts w:ascii="Arial" w:hAnsi="Arial" w:cs="Arial"/>
          <w:i/>
        </w:rPr>
      </w:pPr>
    </w:p>
    <w:p w14:paraId="49CB568C" w14:textId="70A6D491" w:rsidR="00B464D3" w:rsidRDefault="00B464D3" w:rsidP="00AB0D2C">
      <w:pPr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4089D8CD" w14:textId="3774673D" w:rsidR="00AB0D2C" w:rsidRDefault="00AB0D2C" w:rsidP="00AB0D2C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Szpitala</w:t>
      </w:r>
    </w:p>
    <w:p w14:paraId="07A96209" w14:textId="43A7FCEA" w:rsidR="00AB0D2C" w:rsidRPr="00992FF5" w:rsidRDefault="00AB0D2C" w:rsidP="00AB0D2C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lek. Lech Kucharski</w:t>
      </w:r>
    </w:p>
    <w:bookmarkEnd w:id="0"/>
    <w:sectPr w:rsidR="00AB0D2C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4BFBA" w14:textId="77777777" w:rsidR="00591D04" w:rsidRDefault="00591D04">
      <w:r>
        <w:separator/>
      </w:r>
    </w:p>
  </w:endnote>
  <w:endnote w:type="continuationSeparator" w:id="0">
    <w:p w14:paraId="7385D1CC" w14:textId="77777777" w:rsidR="00591D04" w:rsidRDefault="00591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F5F89" w14:textId="77777777" w:rsidR="007D5498" w:rsidRDefault="007D54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6501A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7EBD15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CC991B2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B860F" w14:textId="77777777" w:rsidR="007D5498" w:rsidRDefault="007D5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1736A" w14:textId="77777777" w:rsidR="00591D04" w:rsidRDefault="00591D04">
      <w:r>
        <w:separator/>
      </w:r>
    </w:p>
  </w:footnote>
  <w:footnote w:type="continuationSeparator" w:id="0">
    <w:p w14:paraId="3F90F4CE" w14:textId="77777777" w:rsidR="00591D04" w:rsidRDefault="00591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65A66" w14:textId="77777777" w:rsidR="007D5498" w:rsidRDefault="007D5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61A73" w14:textId="77777777" w:rsidR="007D5498" w:rsidRDefault="007D5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0C580" w14:textId="77777777" w:rsidR="007D5498" w:rsidRDefault="007D54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D04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1D04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5498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10CC0"/>
    <w:rsid w:val="00A91321"/>
    <w:rsid w:val="00AA02AC"/>
    <w:rsid w:val="00AB0D2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677427"/>
  <w15:chartTrackingRefBased/>
  <w15:docId w15:val="{8E07069A-84E7-49D3-BA5C-6B17AA70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9</Pages>
  <Words>1675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4</cp:revision>
  <cp:lastPrinted>2024-12-06T10:37:00Z</cp:lastPrinted>
  <dcterms:created xsi:type="dcterms:W3CDTF">2024-12-06T10:01:00Z</dcterms:created>
  <dcterms:modified xsi:type="dcterms:W3CDTF">2024-12-06T10:37:00Z</dcterms:modified>
</cp:coreProperties>
</file>