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F477F" w14:textId="77777777" w:rsidR="00CF7835" w:rsidRPr="009432A1" w:rsidRDefault="003D3E5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4375753"/>
      <w:r w:rsidRPr="003D3E58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D3E58">
        <w:rPr>
          <w:rFonts w:ascii="Arial" w:hAnsi="Arial" w:cs="Arial"/>
          <w:sz w:val="24"/>
          <w:szCs w:val="24"/>
        </w:rPr>
        <w:t>2024-12-06</w:t>
      </w:r>
    </w:p>
    <w:p w14:paraId="1576B30C" w14:textId="77777777" w:rsidR="00CF7835" w:rsidRPr="009432A1" w:rsidRDefault="003D3E5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3E5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5BF9A05" w14:textId="77777777" w:rsidR="00CF7835" w:rsidRPr="009432A1" w:rsidRDefault="003D3E5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D3E58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D3E58">
        <w:rPr>
          <w:rFonts w:ascii="Arial" w:hAnsi="Arial" w:cs="Arial"/>
          <w:sz w:val="24"/>
          <w:szCs w:val="24"/>
        </w:rPr>
        <w:t>4</w:t>
      </w:r>
    </w:p>
    <w:p w14:paraId="2284704F" w14:textId="77777777" w:rsidR="00CF7835" w:rsidRPr="009432A1" w:rsidRDefault="003D3E58" w:rsidP="00CF7835">
      <w:pPr>
        <w:rPr>
          <w:rFonts w:ascii="Arial" w:hAnsi="Arial" w:cs="Arial"/>
          <w:sz w:val="24"/>
          <w:szCs w:val="24"/>
        </w:rPr>
      </w:pPr>
      <w:r w:rsidRPr="003D3E58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D3E58">
        <w:rPr>
          <w:rFonts w:ascii="Arial" w:hAnsi="Arial" w:cs="Arial"/>
          <w:sz w:val="24"/>
          <w:szCs w:val="24"/>
        </w:rPr>
        <w:t>Kolbuszowa</w:t>
      </w:r>
    </w:p>
    <w:p w14:paraId="4DD54CE8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F441B1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867D92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88DBDF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3033AB0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DEF3347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50A347B" w14:textId="77777777" w:rsidTr="000C1C6D">
        <w:tc>
          <w:tcPr>
            <w:tcW w:w="2269" w:type="dxa"/>
            <w:shd w:val="clear" w:color="auto" w:fill="auto"/>
          </w:tcPr>
          <w:p w14:paraId="4C8EED4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30CBE1" w14:textId="4BAFC389" w:rsidR="00CF7835" w:rsidRPr="00C427FE" w:rsidRDefault="003D3E5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427FE">
              <w:rPr>
                <w:rFonts w:ascii="Arial" w:hAnsi="Arial" w:cs="Arial"/>
                <w:b/>
                <w:sz w:val="24"/>
                <w:szCs w:val="24"/>
              </w:rPr>
              <w:t>Kompleksowe świadczenie usług pralniczych dla SP ZOZ  w Kolbuszowej .</w:t>
            </w:r>
          </w:p>
        </w:tc>
      </w:tr>
      <w:tr w:rsidR="003D3E58" w:rsidRPr="004E4B64" w14:paraId="4386F274" w14:textId="77777777" w:rsidTr="0029679E">
        <w:tc>
          <w:tcPr>
            <w:tcW w:w="2269" w:type="dxa"/>
            <w:shd w:val="clear" w:color="auto" w:fill="auto"/>
          </w:tcPr>
          <w:p w14:paraId="338C1FF0" w14:textId="77777777" w:rsidR="003D3E58" w:rsidRPr="004E4B64" w:rsidRDefault="003D3E58" w:rsidP="002967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B1F815" w14:textId="77777777" w:rsidR="003D3E58" w:rsidRPr="00C427FE" w:rsidRDefault="003D3E58" w:rsidP="002967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427FE">
              <w:rPr>
                <w:rFonts w:ascii="Arial" w:hAnsi="Arial" w:cs="Arial"/>
                <w:b/>
                <w:sz w:val="24"/>
                <w:szCs w:val="24"/>
              </w:rPr>
              <w:t>Eap-2412/21/24/D</w:t>
            </w:r>
          </w:p>
        </w:tc>
      </w:tr>
    </w:tbl>
    <w:p w14:paraId="2B102827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D3E58" w:rsidRPr="003D3E58">
        <w:rPr>
          <w:rFonts w:ascii="Arial" w:hAnsi="Arial" w:cs="Arial"/>
          <w:sz w:val="24"/>
          <w:szCs w:val="24"/>
        </w:rPr>
        <w:t>(</w:t>
      </w:r>
      <w:proofErr w:type="spellStart"/>
      <w:r w:rsidR="003D3E58" w:rsidRPr="003D3E58">
        <w:rPr>
          <w:rFonts w:ascii="Arial" w:hAnsi="Arial" w:cs="Arial"/>
          <w:sz w:val="24"/>
          <w:szCs w:val="24"/>
        </w:rPr>
        <w:t>t.j</w:t>
      </w:r>
      <w:proofErr w:type="spellEnd"/>
      <w:r w:rsidR="003D3E58" w:rsidRPr="003D3E58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5E13C1B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D3E58" w:rsidRPr="003D3E58">
        <w:rPr>
          <w:rFonts w:ascii="Arial" w:hAnsi="Arial" w:cs="Arial"/>
          <w:sz w:val="24"/>
          <w:szCs w:val="24"/>
        </w:rPr>
        <w:t>06/12/2024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D3E58" w:rsidRPr="003D3E5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66306A9" w14:textId="77777777" w:rsidTr="000C1C6D">
        <w:tc>
          <w:tcPr>
            <w:tcW w:w="1276" w:type="dxa"/>
            <w:shd w:val="clear" w:color="auto" w:fill="F2F2F2"/>
            <w:vAlign w:val="center"/>
          </w:tcPr>
          <w:p w14:paraId="4CCBACC7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CB0276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CE3B35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D3E58" w:rsidRPr="00355C9D" w14:paraId="58E497B3" w14:textId="77777777" w:rsidTr="0029679E">
        <w:tc>
          <w:tcPr>
            <w:tcW w:w="1276" w:type="dxa"/>
            <w:shd w:val="clear" w:color="auto" w:fill="auto"/>
            <w:vAlign w:val="center"/>
          </w:tcPr>
          <w:p w14:paraId="3003723D" w14:textId="77777777" w:rsidR="003D3E58" w:rsidRPr="00CF7835" w:rsidRDefault="003D3E58" w:rsidP="002967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F4256C5" w14:textId="77777777" w:rsidR="003D3E58" w:rsidRPr="00CF7835" w:rsidRDefault="003D3E58" w:rsidP="002967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EKO-STYL RENTAL spółka z ograniczoną odpowiedzialnością spółka komandytowa</w:t>
            </w:r>
          </w:p>
          <w:p w14:paraId="7F07776A" w14:textId="77777777" w:rsidR="003D3E58" w:rsidRPr="00CF7835" w:rsidRDefault="003D3E58" w:rsidP="0029679E">
            <w:pPr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ul. Spółdzielcza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3E58">
              <w:rPr>
                <w:rFonts w:ascii="Arial" w:hAnsi="Arial" w:cs="Arial"/>
                <w:sz w:val="24"/>
                <w:szCs w:val="24"/>
              </w:rPr>
              <w:t>13B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7D1205" w14:textId="77777777" w:rsidR="003D3E58" w:rsidRPr="00CF7835" w:rsidRDefault="003D3E58" w:rsidP="002967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37-300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3E58">
              <w:rPr>
                <w:rFonts w:ascii="Arial" w:hAnsi="Arial" w:cs="Arial"/>
                <w:sz w:val="24"/>
                <w:szCs w:val="24"/>
              </w:rPr>
              <w:t>Leżajsk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29350A" w14:textId="77777777" w:rsidR="003D3E58" w:rsidRPr="00CF7835" w:rsidRDefault="003D3E58" w:rsidP="002967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1 493 712.00 zł</w:t>
            </w:r>
          </w:p>
        </w:tc>
      </w:tr>
      <w:tr w:rsidR="003D3E58" w:rsidRPr="00355C9D" w14:paraId="7A85A858" w14:textId="77777777" w:rsidTr="0029679E">
        <w:tc>
          <w:tcPr>
            <w:tcW w:w="1276" w:type="dxa"/>
            <w:shd w:val="clear" w:color="auto" w:fill="auto"/>
            <w:vAlign w:val="center"/>
          </w:tcPr>
          <w:p w14:paraId="549C8A6A" w14:textId="77777777" w:rsidR="003D3E58" w:rsidRPr="00CF7835" w:rsidRDefault="003D3E58" w:rsidP="002967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476DCED" w14:textId="77777777" w:rsidR="003D3E58" w:rsidRPr="00CF7835" w:rsidRDefault="003D3E58" w:rsidP="0029679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3E58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3D3E58">
              <w:rPr>
                <w:rFonts w:ascii="Arial" w:hAnsi="Arial" w:cs="Arial"/>
                <w:sz w:val="24"/>
                <w:szCs w:val="24"/>
              </w:rPr>
              <w:t xml:space="preserve"> (lider: </w:t>
            </w:r>
            <w:proofErr w:type="spellStart"/>
            <w:r w:rsidRPr="003D3E58"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 w:rsidRPr="003D3E58">
              <w:rPr>
                <w:rFonts w:ascii="Arial" w:hAnsi="Arial" w:cs="Arial"/>
                <w:sz w:val="24"/>
                <w:szCs w:val="24"/>
              </w:rPr>
              <w:t xml:space="preserve"> - Kraków S.A. - LIDER)</w:t>
            </w:r>
          </w:p>
          <w:p w14:paraId="2F063076" w14:textId="77777777" w:rsidR="003D3E58" w:rsidRPr="00CF7835" w:rsidRDefault="003D3E58" w:rsidP="0029679E">
            <w:pPr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Gromadzka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3E58">
              <w:rPr>
                <w:rFonts w:ascii="Arial" w:hAnsi="Arial" w:cs="Arial"/>
                <w:sz w:val="24"/>
                <w:szCs w:val="24"/>
              </w:rPr>
              <w:t>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7DF9D5" w14:textId="77777777" w:rsidR="003D3E58" w:rsidRPr="00CF7835" w:rsidRDefault="003D3E58" w:rsidP="0029679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30-719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3E5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E6277C" w14:textId="77777777" w:rsidR="003D3E58" w:rsidRPr="00CF7835" w:rsidRDefault="003D3E58" w:rsidP="0029679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3E58">
              <w:rPr>
                <w:rFonts w:ascii="Arial" w:hAnsi="Arial" w:cs="Arial"/>
                <w:sz w:val="24"/>
                <w:szCs w:val="24"/>
              </w:rPr>
              <w:t>1 987 532.40 zł</w:t>
            </w:r>
          </w:p>
        </w:tc>
      </w:tr>
    </w:tbl>
    <w:p w14:paraId="0DC9CC15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BBCEE00" w14:textId="328FF27C" w:rsidR="00C236D3" w:rsidRPr="00C427FE" w:rsidRDefault="00A80738" w:rsidP="00C427FE">
      <w:pPr>
        <w:jc w:val="right"/>
        <w:rPr>
          <w:sz w:val="24"/>
          <w:szCs w:val="24"/>
        </w:rPr>
      </w:pPr>
      <w:r w:rsidRPr="00C427FE">
        <w:rPr>
          <w:sz w:val="24"/>
          <w:szCs w:val="24"/>
        </w:rPr>
        <w:t>Zamawiający</w:t>
      </w:r>
    </w:p>
    <w:p w14:paraId="57564E65" w14:textId="4C9A56B7" w:rsidR="00C427FE" w:rsidRPr="00C427FE" w:rsidRDefault="00C427FE" w:rsidP="00C427FE">
      <w:pPr>
        <w:jc w:val="right"/>
        <w:rPr>
          <w:sz w:val="24"/>
          <w:szCs w:val="24"/>
        </w:rPr>
      </w:pPr>
      <w:r w:rsidRPr="00C427FE">
        <w:rPr>
          <w:sz w:val="24"/>
          <w:szCs w:val="24"/>
        </w:rPr>
        <w:t>Dyrektor SP ZOZ Kolbuszowa</w:t>
      </w:r>
    </w:p>
    <w:p w14:paraId="57FD9793" w14:textId="681F0FEF" w:rsidR="00C427FE" w:rsidRPr="00C427FE" w:rsidRDefault="00C427FE" w:rsidP="00C427FE">
      <w:pPr>
        <w:jc w:val="right"/>
        <w:rPr>
          <w:sz w:val="24"/>
          <w:szCs w:val="24"/>
        </w:rPr>
      </w:pPr>
      <w:r w:rsidRPr="00C427FE">
        <w:rPr>
          <w:sz w:val="24"/>
          <w:szCs w:val="24"/>
        </w:rPr>
        <w:t>Zbigniew Strzelczyk</w:t>
      </w:r>
      <w:bookmarkEnd w:id="0"/>
    </w:p>
    <w:sectPr w:rsidR="00C427FE" w:rsidRPr="00C427F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957A4" w14:textId="77777777" w:rsidR="0062755C" w:rsidRDefault="0062755C">
      <w:r>
        <w:separator/>
      </w:r>
    </w:p>
  </w:endnote>
  <w:endnote w:type="continuationSeparator" w:id="0">
    <w:p w14:paraId="796C3264" w14:textId="77777777" w:rsidR="0062755C" w:rsidRDefault="00627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6CD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379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A222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9FF08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92E45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39E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252251" w14:textId="77777777" w:rsidR="009F189D" w:rsidRDefault="009F189D">
    <w:pPr>
      <w:pStyle w:val="Stopka"/>
      <w:tabs>
        <w:tab w:val="clear" w:pos="4536"/>
      </w:tabs>
      <w:jc w:val="center"/>
    </w:pPr>
  </w:p>
  <w:p w14:paraId="7FA25A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0444B" w14:textId="77777777" w:rsidR="0062755C" w:rsidRDefault="0062755C">
      <w:r>
        <w:separator/>
      </w:r>
    </w:p>
  </w:footnote>
  <w:footnote w:type="continuationSeparator" w:id="0">
    <w:p w14:paraId="3E4CB857" w14:textId="77777777" w:rsidR="0062755C" w:rsidRDefault="00627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A12BE" w14:textId="77777777" w:rsidR="003D3E58" w:rsidRDefault="003D3E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A0A92" w14:textId="77777777" w:rsidR="003D3E58" w:rsidRDefault="003D3E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73D24" w14:textId="77777777" w:rsidR="003D3E58" w:rsidRDefault="003D3E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55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3E58"/>
    <w:rsid w:val="003D72FD"/>
    <w:rsid w:val="003F57CD"/>
    <w:rsid w:val="00423179"/>
    <w:rsid w:val="00490DC0"/>
    <w:rsid w:val="00493F8C"/>
    <w:rsid w:val="004C7E9B"/>
    <w:rsid w:val="00577BC6"/>
    <w:rsid w:val="00601802"/>
    <w:rsid w:val="0062755C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427FE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AC1F4"/>
  <w15:chartTrackingRefBased/>
  <w15:docId w15:val="{C474FEB9-941B-46D7-8CB8-BC184C15E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2024-12-06T10:06:00Z</cp:lastPrinted>
  <dcterms:created xsi:type="dcterms:W3CDTF">2024-12-06T10:09:00Z</dcterms:created>
  <dcterms:modified xsi:type="dcterms:W3CDTF">2024-12-06T10:09:00Z</dcterms:modified>
</cp:coreProperties>
</file>