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EFFAE8" w14:textId="09320920" w:rsidR="00FB7F50" w:rsidRPr="002245BE" w:rsidRDefault="0066042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6042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</w:t>
      </w:r>
      <w:r w:rsidR="008730EE">
        <w:rPr>
          <w:sz w:val="22"/>
          <w:szCs w:val="22"/>
        </w:rPr>
        <w:t xml:space="preserve"> 2024-12-05</w:t>
      </w:r>
    </w:p>
    <w:p w14:paraId="5179679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98775AD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1CBA50AE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32B5ED17" w14:textId="77777777" w:rsidR="002032C0" w:rsidRPr="002032C0" w:rsidRDefault="002032C0" w:rsidP="002032C0">
      <w:r w:rsidRPr="002032C0">
        <w:t>ul. Prądnicka 35-37</w:t>
      </w:r>
    </w:p>
    <w:p w14:paraId="085568F2" w14:textId="77777777" w:rsidR="002032C0" w:rsidRPr="002032C0" w:rsidRDefault="002032C0" w:rsidP="002032C0">
      <w:r w:rsidRPr="002032C0">
        <w:t>31-202 Kraków</w:t>
      </w:r>
    </w:p>
    <w:p w14:paraId="4FA7BA5E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0A599AA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660422" w:rsidRPr="00607F9B" w14:paraId="68B62D5B" w14:textId="77777777" w:rsidTr="003A5603">
        <w:trPr>
          <w:trHeight w:val="638"/>
        </w:trPr>
        <w:tc>
          <w:tcPr>
            <w:tcW w:w="959" w:type="dxa"/>
            <w:shd w:val="clear" w:color="auto" w:fill="auto"/>
          </w:tcPr>
          <w:p w14:paraId="1C04EFB8" w14:textId="77777777" w:rsidR="00660422" w:rsidRPr="00607F9B" w:rsidRDefault="00660422" w:rsidP="003A560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46D1B1F" w14:textId="7F0C56C0" w:rsidR="00660422" w:rsidRPr="00607F9B" w:rsidRDefault="00660422" w:rsidP="003A560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Pr="00660422">
              <w:rPr>
                <w:sz w:val="22"/>
                <w:szCs w:val="22"/>
              </w:rPr>
              <w:t xml:space="preserve"> podstawowy</w:t>
            </w:r>
            <w:r w:rsidR="002776E3">
              <w:rPr>
                <w:sz w:val="22"/>
                <w:szCs w:val="22"/>
              </w:rPr>
              <w:t>m</w:t>
            </w:r>
            <w:r w:rsidRPr="00660422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60422">
              <w:rPr>
                <w:b/>
                <w:bCs/>
                <w:sz w:val="22"/>
                <w:szCs w:val="22"/>
              </w:rPr>
              <w:t>Zakup i dostawa nici chirurgicznych III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60422">
              <w:rPr>
                <w:b/>
                <w:sz w:val="22"/>
                <w:szCs w:val="22"/>
              </w:rPr>
              <w:t>ZP/61/2024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FF6E5A2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660422" w14:paraId="0FEBDB9F" w14:textId="77777777" w:rsidTr="003A5603">
        <w:trPr>
          <w:cantSplit/>
        </w:trPr>
        <w:tc>
          <w:tcPr>
            <w:tcW w:w="9072" w:type="dxa"/>
          </w:tcPr>
          <w:p w14:paraId="2DD44F12" w14:textId="77777777" w:rsidR="00660422" w:rsidRPr="00D26ED6" w:rsidRDefault="00660422" w:rsidP="003A560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60422">
              <w:rPr>
                <w:b/>
                <w:sz w:val="22"/>
                <w:szCs w:val="22"/>
              </w:rPr>
              <w:t>YAVO Sp. z o. o.</w:t>
            </w:r>
          </w:p>
          <w:p w14:paraId="44EA2980" w14:textId="77777777" w:rsidR="00660422" w:rsidRPr="009F0E5C" w:rsidRDefault="00660422" w:rsidP="003A5603">
            <w:pPr>
              <w:jc w:val="both"/>
              <w:rPr>
                <w:bCs/>
                <w:sz w:val="22"/>
                <w:szCs w:val="22"/>
              </w:rPr>
            </w:pPr>
            <w:r w:rsidRPr="00660422">
              <w:rPr>
                <w:bCs/>
                <w:sz w:val="22"/>
                <w:szCs w:val="22"/>
              </w:rPr>
              <w:t>ul. Bawełniana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60422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646E3AC" w14:textId="77777777" w:rsidR="00660422" w:rsidRPr="009F0E5C" w:rsidRDefault="00660422" w:rsidP="003A5603">
            <w:pPr>
              <w:jc w:val="both"/>
              <w:rPr>
                <w:bCs/>
                <w:sz w:val="22"/>
                <w:szCs w:val="22"/>
              </w:rPr>
            </w:pPr>
            <w:r w:rsidRPr="00660422">
              <w:rPr>
                <w:bCs/>
                <w:sz w:val="22"/>
                <w:szCs w:val="22"/>
              </w:rPr>
              <w:t>97-400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60422">
              <w:rPr>
                <w:bCs/>
                <w:sz w:val="22"/>
                <w:szCs w:val="22"/>
              </w:rPr>
              <w:t>Bełchatów</w:t>
            </w:r>
          </w:p>
          <w:p w14:paraId="489924F6" w14:textId="77777777" w:rsidR="00660422" w:rsidRDefault="00660422" w:rsidP="003A56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62BC54A" w14:textId="456696E3" w:rsidR="00660422" w:rsidRPr="00211A34" w:rsidRDefault="00660422" w:rsidP="003A56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60422">
              <w:rPr>
                <w:sz w:val="22"/>
                <w:szCs w:val="22"/>
              </w:rPr>
              <w:t xml:space="preserve">Pakiet 1 - Szew wchłanialny, syntetyczny, jednowłóknowy, okres podtrzymywania tkanki do 28 dni, okres całkowitego </w:t>
            </w:r>
            <w:r w:rsidR="002776E3" w:rsidRPr="00660422">
              <w:rPr>
                <w:sz w:val="22"/>
                <w:szCs w:val="22"/>
              </w:rPr>
              <w:t>wchłonięcia</w:t>
            </w:r>
            <w:r w:rsidRPr="00660422">
              <w:rPr>
                <w:sz w:val="22"/>
                <w:szCs w:val="22"/>
              </w:rPr>
              <w:t xml:space="preserve"> masy szwu 100 - 110 dni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83C6C24" w14:textId="77777777" w:rsidR="00660422" w:rsidRPr="002776E3" w:rsidRDefault="00660422" w:rsidP="003A5603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776E3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510D8D20" w14:textId="12A241ED" w:rsidR="00660422" w:rsidRDefault="00660422" w:rsidP="003A560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60422">
              <w:t xml:space="preserve">Jedyna oferta, </w:t>
            </w:r>
            <w:r w:rsidR="002776E3" w:rsidRPr="00660422">
              <w:t>spełniająca</w:t>
            </w:r>
            <w:r w:rsidRPr="00660422">
              <w:t xml:space="preserve"> wymagania Zamawiającego.</w:t>
            </w:r>
          </w:p>
        </w:tc>
      </w:tr>
      <w:tr w:rsidR="00660422" w14:paraId="17ADD8D2" w14:textId="77777777" w:rsidTr="003A5603">
        <w:trPr>
          <w:cantSplit/>
        </w:trPr>
        <w:tc>
          <w:tcPr>
            <w:tcW w:w="9072" w:type="dxa"/>
          </w:tcPr>
          <w:p w14:paraId="665511D1" w14:textId="77777777" w:rsidR="00660422" w:rsidRPr="00D26ED6" w:rsidRDefault="00660422" w:rsidP="003A560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60422">
              <w:rPr>
                <w:b/>
                <w:sz w:val="22"/>
                <w:szCs w:val="22"/>
              </w:rPr>
              <w:t>Promedica Toruń Spółka z ograniczoną odpowiedzialnością</w:t>
            </w:r>
          </w:p>
          <w:p w14:paraId="68995B76" w14:textId="77777777" w:rsidR="00660422" w:rsidRPr="009F0E5C" w:rsidRDefault="00660422" w:rsidP="003A5603">
            <w:pPr>
              <w:jc w:val="both"/>
              <w:rPr>
                <w:bCs/>
                <w:sz w:val="22"/>
                <w:szCs w:val="22"/>
              </w:rPr>
            </w:pPr>
            <w:r w:rsidRPr="00660422">
              <w:rPr>
                <w:bCs/>
                <w:sz w:val="22"/>
                <w:szCs w:val="22"/>
              </w:rPr>
              <w:t>ul. Grudziądzka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60422">
              <w:rPr>
                <w:bCs/>
                <w:sz w:val="22"/>
                <w:szCs w:val="22"/>
              </w:rPr>
              <w:t>159a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E56A438" w14:textId="77777777" w:rsidR="00660422" w:rsidRPr="009F0E5C" w:rsidRDefault="00660422" w:rsidP="003A5603">
            <w:pPr>
              <w:jc w:val="both"/>
              <w:rPr>
                <w:bCs/>
                <w:sz w:val="22"/>
                <w:szCs w:val="22"/>
              </w:rPr>
            </w:pPr>
            <w:r w:rsidRPr="00660422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60422">
              <w:rPr>
                <w:bCs/>
                <w:sz w:val="22"/>
                <w:szCs w:val="22"/>
              </w:rPr>
              <w:t>Toruń</w:t>
            </w:r>
          </w:p>
          <w:p w14:paraId="3CE6D6D4" w14:textId="77777777" w:rsidR="00660422" w:rsidRDefault="00660422" w:rsidP="003A56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ECC5EB9" w14:textId="1140B9E7" w:rsidR="00660422" w:rsidRPr="00211A34" w:rsidRDefault="00660422" w:rsidP="003A56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60422">
              <w:rPr>
                <w:sz w:val="22"/>
                <w:szCs w:val="22"/>
              </w:rPr>
              <w:t>Pakie</w:t>
            </w:r>
            <w:r w:rsidR="002776E3">
              <w:rPr>
                <w:sz w:val="22"/>
                <w:szCs w:val="22"/>
              </w:rPr>
              <w:t>t</w:t>
            </w:r>
            <w:r w:rsidRPr="00660422">
              <w:rPr>
                <w:sz w:val="22"/>
                <w:szCs w:val="22"/>
              </w:rPr>
              <w:t xml:space="preserve"> 2 - Wosk kostny, jałowy, apirogenny, plastyczny, łatwy w modelowaniu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15AEC00" w14:textId="77777777" w:rsidR="00660422" w:rsidRPr="002776E3" w:rsidRDefault="00660422" w:rsidP="003A5603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776E3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181C7B2B" w14:textId="3A51A802" w:rsidR="00660422" w:rsidRDefault="00660422" w:rsidP="003A560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60422">
              <w:t xml:space="preserve">Najkorzystniejsza oferta spełniająca wymagania </w:t>
            </w:r>
            <w:r w:rsidR="002776E3" w:rsidRPr="00660422">
              <w:t>Zamawiającego</w:t>
            </w:r>
            <w:r w:rsidRPr="00660422">
              <w:t>.</w:t>
            </w:r>
          </w:p>
        </w:tc>
      </w:tr>
      <w:tr w:rsidR="00660422" w14:paraId="01C48D2D" w14:textId="77777777" w:rsidTr="003A5603">
        <w:trPr>
          <w:cantSplit/>
        </w:trPr>
        <w:tc>
          <w:tcPr>
            <w:tcW w:w="9072" w:type="dxa"/>
          </w:tcPr>
          <w:p w14:paraId="0363B81D" w14:textId="77777777" w:rsidR="00660422" w:rsidRPr="00D26ED6" w:rsidRDefault="00660422" w:rsidP="003A560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60422">
              <w:rPr>
                <w:b/>
                <w:sz w:val="22"/>
                <w:szCs w:val="22"/>
              </w:rPr>
              <w:t>YAVO Sp. z o. o.</w:t>
            </w:r>
          </w:p>
          <w:p w14:paraId="239AD4C4" w14:textId="77777777" w:rsidR="00660422" w:rsidRPr="009F0E5C" w:rsidRDefault="00660422" w:rsidP="003A5603">
            <w:pPr>
              <w:jc w:val="both"/>
              <w:rPr>
                <w:bCs/>
                <w:sz w:val="22"/>
                <w:szCs w:val="22"/>
              </w:rPr>
            </w:pPr>
            <w:r w:rsidRPr="00660422">
              <w:rPr>
                <w:bCs/>
                <w:sz w:val="22"/>
                <w:szCs w:val="22"/>
              </w:rPr>
              <w:t>ul. Bawełniana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60422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5E12315" w14:textId="77777777" w:rsidR="00660422" w:rsidRPr="009F0E5C" w:rsidRDefault="00660422" w:rsidP="003A5603">
            <w:pPr>
              <w:jc w:val="both"/>
              <w:rPr>
                <w:bCs/>
                <w:sz w:val="22"/>
                <w:szCs w:val="22"/>
              </w:rPr>
            </w:pPr>
            <w:r w:rsidRPr="00660422">
              <w:rPr>
                <w:bCs/>
                <w:sz w:val="22"/>
                <w:szCs w:val="22"/>
              </w:rPr>
              <w:t>97-400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60422">
              <w:rPr>
                <w:bCs/>
                <w:sz w:val="22"/>
                <w:szCs w:val="22"/>
              </w:rPr>
              <w:t>Bełchatów</w:t>
            </w:r>
          </w:p>
          <w:p w14:paraId="290B9D7B" w14:textId="77777777" w:rsidR="00660422" w:rsidRDefault="00660422" w:rsidP="003A56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DA54665" w14:textId="33B3A2BB" w:rsidR="00660422" w:rsidRPr="00211A34" w:rsidRDefault="00660422" w:rsidP="003A56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60422">
              <w:rPr>
                <w:sz w:val="22"/>
                <w:szCs w:val="22"/>
              </w:rPr>
              <w:t>Pakiet 3 - Szew niewchłanialny, naturalny, impregnowany, pleciony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88A768F" w14:textId="77777777" w:rsidR="00660422" w:rsidRPr="002776E3" w:rsidRDefault="00660422" w:rsidP="003A5603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776E3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42F31049" w14:textId="4D47E722" w:rsidR="00660422" w:rsidRDefault="00660422" w:rsidP="003A560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60422">
              <w:t xml:space="preserve">Jedyna oferta, </w:t>
            </w:r>
            <w:r w:rsidR="002776E3" w:rsidRPr="00660422">
              <w:t>spełniająca</w:t>
            </w:r>
            <w:r w:rsidRPr="00660422">
              <w:t xml:space="preserve"> wymagania Zamawiającego.</w:t>
            </w:r>
          </w:p>
        </w:tc>
      </w:tr>
      <w:tr w:rsidR="00660422" w14:paraId="4DADB838" w14:textId="77777777" w:rsidTr="003A5603">
        <w:trPr>
          <w:cantSplit/>
        </w:trPr>
        <w:tc>
          <w:tcPr>
            <w:tcW w:w="9072" w:type="dxa"/>
          </w:tcPr>
          <w:p w14:paraId="6C68A3DA" w14:textId="77777777" w:rsidR="00660422" w:rsidRPr="00D26ED6" w:rsidRDefault="00660422" w:rsidP="003A560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60422">
              <w:rPr>
                <w:b/>
                <w:sz w:val="22"/>
                <w:szCs w:val="22"/>
              </w:rPr>
              <w:lastRenderedPageBreak/>
              <w:t>YAVO Sp. z o. o.</w:t>
            </w:r>
          </w:p>
          <w:p w14:paraId="0562DE5C" w14:textId="77777777" w:rsidR="00660422" w:rsidRPr="009F0E5C" w:rsidRDefault="00660422" w:rsidP="003A5603">
            <w:pPr>
              <w:jc w:val="both"/>
              <w:rPr>
                <w:bCs/>
                <w:sz w:val="22"/>
                <w:szCs w:val="22"/>
              </w:rPr>
            </w:pPr>
            <w:r w:rsidRPr="00660422">
              <w:rPr>
                <w:bCs/>
                <w:sz w:val="22"/>
                <w:szCs w:val="22"/>
              </w:rPr>
              <w:t>ul. Bawełniana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60422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CF912B7" w14:textId="77777777" w:rsidR="00660422" w:rsidRPr="009F0E5C" w:rsidRDefault="00660422" w:rsidP="003A5603">
            <w:pPr>
              <w:jc w:val="both"/>
              <w:rPr>
                <w:bCs/>
                <w:sz w:val="22"/>
                <w:szCs w:val="22"/>
              </w:rPr>
            </w:pPr>
            <w:r w:rsidRPr="00660422">
              <w:rPr>
                <w:bCs/>
                <w:sz w:val="22"/>
                <w:szCs w:val="22"/>
              </w:rPr>
              <w:t>97-400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60422">
              <w:rPr>
                <w:bCs/>
                <w:sz w:val="22"/>
                <w:szCs w:val="22"/>
              </w:rPr>
              <w:t>Bełchatów</w:t>
            </w:r>
          </w:p>
          <w:p w14:paraId="3A4FBF29" w14:textId="77777777" w:rsidR="00660422" w:rsidRDefault="00660422" w:rsidP="003A56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0656914" w14:textId="4EF30CE1" w:rsidR="00660422" w:rsidRPr="00211A34" w:rsidRDefault="00660422" w:rsidP="003A56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60422">
              <w:rPr>
                <w:sz w:val="22"/>
                <w:szCs w:val="22"/>
              </w:rPr>
              <w:t>Pakiet 4 - Szew wchłanialny, syntetyczny, jednowłóknowy, okres podtrzymywania tkanki ok 60 dni, okres całkowitego wchłonięcia masy szwu ok 180 - 210 dni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D7CEE4B" w14:textId="77777777" w:rsidR="00660422" w:rsidRPr="002776E3" w:rsidRDefault="00660422" w:rsidP="003A5603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776E3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6CCE9EC4" w14:textId="364DD4EE" w:rsidR="00660422" w:rsidRDefault="00660422" w:rsidP="003A560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60422">
              <w:t xml:space="preserve">Jedyna oferta, </w:t>
            </w:r>
            <w:r w:rsidR="002776E3" w:rsidRPr="00660422">
              <w:t>spełniająca</w:t>
            </w:r>
            <w:r w:rsidRPr="00660422">
              <w:t xml:space="preserve"> wymagania Zamawiającego.</w:t>
            </w:r>
          </w:p>
        </w:tc>
      </w:tr>
    </w:tbl>
    <w:p w14:paraId="1C810F4B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834EF4" w14:paraId="156A54A1" w14:textId="77777777" w:rsidTr="0057114B">
        <w:tc>
          <w:tcPr>
            <w:tcW w:w="2169" w:type="dxa"/>
            <w:shd w:val="clear" w:color="auto" w:fill="F3F3F3"/>
            <w:vAlign w:val="center"/>
          </w:tcPr>
          <w:p w14:paraId="1E3466A5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5B529CD5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0B578FD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3936EE1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B59F72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660422" w:rsidRPr="00834EF4" w14:paraId="3AF941DB" w14:textId="77777777" w:rsidTr="003A5603">
        <w:tc>
          <w:tcPr>
            <w:tcW w:w="2169" w:type="dxa"/>
            <w:shd w:val="clear" w:color="auto" w:fill="auto"/>
          </w:tcPr>
          <w:p w14:paraId="2B3D5B56" w14:textId="74FC4091" w:rsidR="00660422" w:rsidRPr="00211A34" w:rsidRDefault="00660422" w:rsidP="003A56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60422">
              <w:rPr>
                <w:sz w:val="20"/>
                <w:szCs w:val="20"/>
              </w:rPr>
              <w:t xml:space="preserve">Pakiet 1 - Szew wchłanialny, syntetyczny, jednowłóknowy, okres podtrzymywania tkanki do 28 dni, okres całkowitego </w:t>
            </w:r>
            <w:r w:rsidR="002776E3" w:rsidRPr="00660422">
              <w:rPr>
                <w:sz w:val="20"/>
                <w:szCs w:val="20"/>
              </w:rPr>
              <w:t>wchłonięcia</w:t>
            </w:r>
            <w:r w:rsidRPr="00660422">
              <w:rPr>
                <w:sz w:val="20"/>
                <w:szCs w:val="20"/>
              </w:rPr>
              <w:t xml:space="preserve"> masy szwu 100 - 110 dni</w:t>
            </w:r>
          </w:p>
        </w:tc>
        <w:tc>
          <w:tcPr>
            <w:tcW w:w="2793" w:type="dxa"/>
            <w:shd w:val="clear" w:color="auto" w:fill="auto"/>
          </w:tcPr>
          <w:p w14:paraId="6BE5CA95" w14:textId="77777777" w:rsidR="00660422" w:rsidRPr="00211A34" w:rsidRDefault="00660422" w:rsidP="003A56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60422">
              <w:rPr>
                <w:b/>
                <w:bCs/>
                <w:sz w:val="20"/>
                <w:szCs w:val="20"/>
              </w:rPr>
              <w:t>YAVO Sp. z o. o.</w:t>
            </w:r>
          </w:p>
          <w:p w14:paraId="699995E3" w14:textId="77777777" w:rsidR="00660422" w:rsidRPr="00211A34" w:rsidRDefault="00660422" w:rsidP="003A5603">
            <w:pPr>
              <w:rPr>
                <w:sz w:val="20"/>
                <w:szCs w:val="20"/>
              </w:rPr>
            </w:pPr>
            <w:r w:rsidRPr="00660422">
              <w:rPr>
                <w:sz w:val="20"/>
                <w:szCs w:val="20"/>
              </w:rPr>
              <w:t>ul. Bawełniana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60422">
              <w:rPr>
                <w:sz w:val="20"/>
                <w:szCs w:val="20"/>
              </w:rPr>
              <w:t>17</w:t>
            </w:r>
          </w:p>
          <w:p w14:paraId="441804B3" w14:textId="77777777" w:rsidR="00660422" w:rsidRPr="00211A34" w:rsidRDefault="00660422" w:rsidP="003A5603">
            <w:pPr>
              <w:spacing w:after="40"/>
              <w:rPr>
                <w:color w:val="000000"/>
                <w:sz w:val="20"/>
                <w:szCs w:val="20"/>
              </w:rPr>
            </w:pPr>
            <w:r w:rsidRPr="00660422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60422">
              <w:rPr>
                <w:sz w:val="20"/>
                <w:szCs w:val="20"/>
              </w:rPr>
              <w:t>Bełchatów</w:t>
            </w:r>
          </w:p>
        </w:tc>
        <w:tc>
          <w:tcPr>
            <w:tcW w:w="2551" w:type="dxa"/>
            <w:shd w:val="clear" w:color="auto" w:fill="auto"/>
          </w:tcPr>
          <w:p w14:paraId="68791BB2" w14:textId="77777777" w:rsidR="00660422" w:rsidRPr="00660422" w:rsidRDefault="00660422" w:rsidP="003A5603">
            <w:pPr>
              <w:spacing w:before="40" w:after="40"/>
              <w:rPr>
                <w:sz w:val="20"/>
                <w:szCs w:val="20"/>
              </w:rPr>
            </w:pPr>
            <w:r w:rsidRPr="00660422">
              <w:rPr>
                <w:sz w:val="20"/>
                <w:szCs w:val="20"/>
              </w:rPr>
              <w:t>1 - Cena - 360.00</w:t>
            </w:r>
          </w:p>
          <w:p w14:paraId="09285F3F" w14:textId="77777777" w:rsidR="00660422" w:rsidRPr="00660422" w:rsidRDefault="00660422" w:rsidP="003A5603">
            <w:pPr>
              <w:spacing w:before="40" w:after="40"/>
              <w:rPr>
                <w:sz w:val="20"/>
                <w:szCs w:val="20"/>
              </w:rPr>
            </w:pPr>
            <w:r w:rsidRPr="00660422">
              <w:rPr>
                <w:sz w:val="20"/>
                <w:szCs w:val="20"/>
              </w:rPr>
              <w:t>2 - Jakość - 132.00</w:t>
            </w:r>
          </w:p>
          <w:p w14:paraId="6CDAB6B8" w14:textId="77777777" w:rsidR="00660422" w:rsidRPr="00660422" w:rsidRDefault="00660422" w:rsidP="003A5603">
            <w:pPr>
              <w:spacing w:before="40" w:after="40"/>
              <w:rPr>
                <w:sz w:val="20"/>
                <w:szCs w:val="20"/>
              </w:rPr>
            </w:pPr>
            <w:r w:rsidRPr="00660422">
              <w:rPr>
                <w:sz w:val="20"/>
                <w:szCs w:val="20"/>
              </w:rPr>
              <w:t>3 - Termin dostawy w dniach roboczych - 30.00</w:t>
            </w:r>
          </w:p>
          <w:p w14:paraId="1DA0B1F3" w14:textId="77777777" w:rsidR="00660422" w:rsidRPr="00211A34" w:rsidRDefault="00660422" w:rsidP="003A56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60422">
              <w:rPr>
                <w:sz w:val="20"/>
                <w:szCs w:val="20"/>
              </w:rPr>
              <w:t>4 - Termin dostawy w trybie pilnym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8D7698E" w14:textId="77777777" w:rsidR="00660422" w:rsidRPr="00211A34" w:rsidRDefault="00660422" w:rsidP="003A5603">
            <w:pPr>
              <w:jc w:val="center"/>
              <w:rPr>
                <w:color w:val="000000"/>
                <w:sz w:val="20"/>
                <w:szCs w:val="20"/>
              </w:rPr>
            </w:pPr>
            <w:r w:rsidRPr="00660422">
              <w:rPr>
                <w:sz w:val="20"/>
                <w:szCs w:val="20"/>
              </w:rPr>
              <w:t xml:space="preserve">  537,00</w:t>
            </w:r>
          </w:p>
        </w:tc>
      </w:tr>
      <w:tr w:rsidR="00660422" w:rsidRPr="00834EF4" w14:paraId="0F366F2C" w14:textId="77777777" w:rsidTr="003A5603">
        <w:tc>
          <w:tcPr>
            <w:tcW w:w="2169" w:type="dxa"/>
            <w:shd w:val="clear" w:color="auto" w:fill="auto"/>
          </w:tcPr>
          <w:p w14:paraId="07603D2A" w14:textId="589FC52B" w:rsidR="00660422" w:rsidRPr="00211A34" w:rsidRDefault="00660422" w:rsidP="003A56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60422">
              <w:rPr>
                <w:sz w:val="20"/>
                <w:szCs w:val="20"/>
              </w:rPr>
              <w:t>Pakie</w:t>
            </w:r>
            <w:r w:rsidR="002776E3">
              <w:rPr>
                <w:sz w:val="20"/>
                <w:szCs w:val="20"/>
              </w:rPr>
              <w:t>t</w:t>
            </w:r>
            <w:r w:rsidRPr="00660422">
              <w:rPr>
                <w:sz w:val="20"/>
                <w:szCs w:val="20"/>
              </w:rPr>
              <w:t xml:space="preserve"> 2 - Wosk kostny, jałowy, apirogenny, plastyczny, łatwy w modelowaniu</w:t>
            </w:r>
          </w:p>
        </w:tc>
        <w:tc>
          <w:tcPr>
            <w:tcW w:w="2793" w:type="dxa"/>
            <w:shd w:val="clear" w:color="auto" w:fill="auto"/>
          </w:tcPr>
          <w:p w14:paraId="12171621" w14:textId="409D31F9" w:rsidR="00660422" w:rsidRPr="00211A34" w:rsidRDefault="00660422" w:rsidP="003A56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60422">
              <w:rPr>
                <w:b/>
                <w:bCs/>
                <w:sz w:val="20"/>
                <w:szCs w:val="20"/>
              </w:rPr>
              <w:t>Promedica Toruń Sp</w:t>
            </w:r>
            <w:r w:rsidR="002776E3">
              <w:rPr>
                <w:b/>
                <w:bCs/>
                <w:sz w:val="20"/>
                <w:szCs w:val="20"/>
              </w:rPr>
              <w:t>. z.o.o</w:t>
            </w:r>
          </w:p>
          <w:p w14:paraId="1AB8A75D" w14:textId="77777777" w:rsidR="00660422" w:rsidRPr="00211A34" w:rsidRDefault="00660422" w:rsidP="003A5603">
            <w:pPr>
              <w:rPr>
                <w:sz w:val="20"/>
                <w:szCs w:val="20"/>
              </w:rPr>
            </w:pPr>
            <w:r w:rsidRPr="00660422">
              <w:rPr>
                <w:sz w:val="20"/>
                <w:szCs w:val="20"/>
              </w:rPr>
              <w:t>ul. Grudziądzka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60422">
              <w:rPr>
                <w:sz w:val="20"/>
                <w:szCs w:val="20"/>
              </w:rPr>
              <w:t>159a</w:t>
            </w:r>
          </w:p>
          <w:p w14:paraId="38F9572E" w14:textId="77777777" w:rsidR="00660422" w:rsidRPr="00211A34" w:rsidRDefault="00660422" w:rsidP="003A5603">
            <w:pPr>
              <w:spacing w:after="40"/>
              <w:rPr>
                <w:color w:val="000000"/>
                <w:sz w:val="20"/>
                <w:szCs w:val="20"/>
              </w:rPr>
            </w:pPr>
            <w:r w:rsidRPr="00660422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60422">
              <w:rPr>
                <w:sz w:val="20"/>
                <w:szCs w:val="20"/>
              </w:rPr>
              <w:t>Toruń</w:t>
            </w:r>
          </w:p>
        </w:tc>
        <w:tc>
          <w:tcPr>
            <w:tcW w:w="2551" w:type="dxa"/>
            <w:shd w:val="clear" w:color="auto" w:fill="auto"/>
          </w:tcPr>
          <w:p w14:paraId="5092429F" w14:textId="77777777" w:rsidR="00660422" w:rsidRPr="00660422" w:rsidRDefault="00660422" w:rsidP="003A5603">
            <w:pPr>
              <w:spacing w:before="40" w:after="40"/>
              <w:rPr>
                <w:sz w:val="20"/>
                <w:szCs w:val="20"/>
              </w:rPr>
            </w:pPr>
            <w:r w:rsidRPr="00660422">
              <w:rPr>
                <w:sz w:val="20"/>
                <w:szCs w:val="20"/>
              </w:rPr>
              <w:t>1 - Cena - 360.00</w:t>
            </w:r>
          </w:p>
          <w:p w14:paraId="1612AF79" w14:textId="77777777" w:rsidR="00660422" w:rsidRPr="00660422" w:rsidRDefault="00660422" w:rsidP="003A5603">
            <w:pPr>
              <w:spacing w:before="40" w:after="40"/>
              <w:rPr>
                <w:sz w:val="20"/>
                <w:szCs w:val="20"/>
              </w:rPr>
            </w:pPr>
            <w:r w:rsidRPr="00660422">
              <w:rPr>
                <w:sz w:val="20"/>
                <w:szCs w:val="20"/>
              </w:rPr>
              <w:t>2 - Jakość - 132.00</w:t>
            </w:r>
          </w:p>
          <w:p w14:paraId="65E26309" w14:textId="77777777" w:rsidR="00660422" w:rsidRPr="00660422" w:rsidRDefault="00660422" w:rsidP="003A5603">
            <w:pPr>
              <w:spacing w:before="40" w:after="40"/>
              <w:rPr>
                <w:sz w:val="20"/>
                <w:szCs w:val="20"/>
              </w:rPr>
            </w:pPr>
            <w:r w:rsidRPr="00660422">
              <w:rPr>
                <w:sz w:val="20"/>
                <w:szCs w:val="20"/>
              </w:rPr>
              <w:t>3 - Termin dostawy w dniach roboczych - 30.00</w:t>
            </w:r>
          </w:p>
          <w:p w14:paraId="38FE454F" w14:textId="77777777" w:rsidR="00660422" w:rsidRPr="00211A34" w:rsidRDefault="00660422" w:rsidP="003A56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60422">
              <w:rPr>
                <w:sz w:val="20"/>
                <w:szCs w:val="20"/>
              </w:rPr>
              <w:t>4 - Termin dostawy w trybie pilnym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DB5B6E7" w14:textId="77777777" w:rsidR="00660422" w:rsidRPr="00211A34" w:rsidRDefault="00660422" w:rsidP="003A5603">
            <w:pPr>
              <w:jc w:val="center"/>
              <w:rPr>
                <w:color w:val="000000"/>
                <w:sz w:val="20"/>
                <w:szCs w:val="20"/>
              </w:rPr>
            </w:pPr>
            <w:r w:rsidRPr="00660422">
              <w:rPr>
                <w:sz w:val="20"/>
                <w:szCs w:val="20"/>
              </w:rPr>
              <w:t xml:space="preserve">  537,00</w:t>
            </w:r>
          </w:p>
        </w:tc>
      </w:tr>
      <w:tr w:rsidR="00660422" w:rsidRPr="00834EF4" w14:paraId="30FEF6D1" w14:textId="77777777" w:rsidTr="003A5603">
        <w:tc>
          <w:tcPr>
            <w:tcW w:w="2169" w:type="dxa"/>
            <w:shd w:val="clear" w:color="auto" w:fill="auto"/>
          </w:tcPr>
          <w:p w14:paraId="3653A7C1" w14:textId="41FA2CE4" w:rsidR="00660422" w:rsidRPr="00211A34" w:rsidRDefault="00660422" w:rsidP="003A56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60422">
              <w:rPr>
                <w:sz w:val="20"/>
                <w:szCs w:val="20"/>
              </w:rPr>
              <w:t>Pakie</w:t>
            </w:r>
            <w:r w:rsidR="002776E3">
              <w:rPr>
                <w:sz w:val="20"/>
                <w:szCs w:val="20"/>
              </w:rPr>
              <w:t>t</w:t>
            </w:r>
            <w:r w:rsidRPr="00660422">
              <w:rPr>
                <w:sz w:val="20"/>
                <w:szCs w:val="20"/>
              </w:rPr>
              <w:t xml:space="preserve"> 2 - Wosk kostny, jałowy, apirogenny, plastyczny, łatwy w modelowaniu</w:t>
            </w:r>
          </w:p>
        </w:tc>
        <w:tc>
          <w:tcPr>
            <w:tcW w:w="2793" w:type="dxa"/>
            <w:shd w:val="clear" w:color="auto" w:fill="auto"/>
          </w:tcPr>
          <w:p w14:paraId="42575681" w14:textId="6992FB7D" w:rsidR="00660422" w:rsidRPr="00211A34" w:rsidRDefault="00660422" w:rsidP="003A56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60422">
              <w:rPr>
                <w:b/>
                <w:bCs/>
                <w:sz w:val="20"/>
                <w:szCs w:val="20"/>
              </w:rPr>
              <w:t>Medicus Sp</w:t>
            </w:r>
            <w:r w:rsidR="002776E3">
              <w:rPr>
                <w:b/>
                <w:bCs/>
                <w:sz w:val="20"/>
                <w:szCs w:val="20"/>
              </w:rPr>
              <w:t>. z.o.o</w:t>
            </w:r>
            <w:r w:rsidRPr="00660422">
              <w:rPr>
                <w:b/>
                <w:bCs/>
                <w:sz w:val="20"/>
                <w:szCs w:val="20"/>
              </w:rPr>
              <w:t xml:space="preserve"> Sp</w:t>
            </w:r>
            <w:r w:rsidR="002776E3">
              <w:rPr>
                <w:b/>
                <w:bCs/>
                <w:sz w:val="20"/>
                <w:szCs w:val="20"/>
              </w:rPr>
              <w:t>. k-a</w:t>
            </w:r>
          </w:p>
          <w:p w14:paraId="2B9E5FF7" w14:textId="77777777" w:rsidR="00660422" w:rsidRPr="00211A34" w:rsidRDefault="00660422" w:rsidP="003A5603">
            <w:pPr>
              <w:rPr>
                <w:sz w:val="20"/>
                <w:szCs w:val="20"/>
              </w:rPr>
            </w:pPr>
            <w:r w:rsidRPr="00660422">
              <w:rPr>
                <w:sz w:val="20"/>
                <w:szCs w:val="20"/>
              </w:rPr>
              <w:t>ul. Browarowa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60422">
              <w:rPr>
                <w:sz w:val="20"/>
                <w:szCs w:val="20"/>
              </w:rPr>
              <w:t>21</w:t>
            </w:r>
          </w:p>
          <w:p w14:paraId="75D45D0B" w14:textId="77777777" w:rsidR="00660422" w:rsidRPr="00211A34" w:rsidRDefault="00660422" w:rsidP="003A5603">
            <w:pPr>
              <w:spacing w:after="40"/>
              <w:rPr>
                <w:color w:val="000000"/>
                <w:sz w:val="20"/>
                <w:szCs w:val="20"/>
              </w:rPr>
            </w:pPr>
            <w:r w:rsidRPr="00660422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60422">
              <w:rPr>
                <w:sz w:val="20"/>
                <w:szCs w:val="20"/>
              </w:rPr>
              <w:t>Tychy</w:t>
            </w:r>
          </w:p>
        </w:tc>
        <w:tc>
          <w:tcPr>
            <w:tcW w:w="2551" w:type="dxa"/>
            <w:shd w:val="clear" w:color="auto" w:fill="auto"/>
          </w:tcPr>
          <w:p w14:paraId="6F0278C9" w14:textId="77777777" w:rsidR="00660422" w:rsidRPr="00660422" w:rsidRDefault="00660422" w:rsidP="003A5603">
            <w:pPr>
              <w:spacing w:before="40" w:after="40"/>
              <w:rPr>
                <w:sz w:val="20"/>
                <w:szCs w:val="20"/>
              </w:rPr>
            </w:pPr>
            <w:r w:rsidRPr="00660422">
              <w:rPr>
                <w:sz w:val="20"/>
                <w:szCs w:val="20"/>
              </w:rPr>
              <w:t>1 - Cena - 0.00</w:t>
            </w:r>
          </w:p>
          <w:p w14:paraId="4CE0B8B8" w14:textId="77777777" w:rsidR="00660422" w:rsidRPr="00660422" w:rsidRDefault="00660422" w:rsidP="003A5603">
            <w:pPr>
              <w:spacing w:before="40" w:after="40"/>
              <w:rPr>
                <w:sz w:val="20"/>
                <w:szCs w:val="20"/>
              </w:rPr>
            </w:pPr>
            <w:r w:rsidRPr="00660422">
              <w:rPr>
                <w:sz w:val="20"/>
                <w:szCs w:val="20"/>
              </w:rPr>
              <w:t>2 - Jakość - 0.00</w:t>
            </w:r>
          </w:p>
          <w:p w14:paraId="641B54DE" w14:textId="77777777" w:rsidR="00660422" w:rsidRPr="00660422" w:rsidRDefault="00660422" w:rsidP="003A5603">
            <w:pPr>
              <w:spacing w:before="40" w:after="40"/>
              <w:rPr>
                <w:sz w:val="20"/>
                <w:szCs w:val="20"/>
              </w:rPr>
            </w:pPr>
            <w:r w:rsidRPr="00660422">
              <w:rPr>
                <w:sz w:val="20"/>
                <w:szCs w:val="20"/>
              </w:rPr>
              <w:t>3 - Termin dostawy w dniach roboczych - 0.00</w:t>
            </w:r>
          </w:p>
          <w:p w14:paraId="0793A351" w14:textId="77777777" w:rsidR="00660422" w:rsidRPr="00211A34" w:rsidRDefault="00660422" w:rsidP="003A56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60422">
              <w:rPr>
                <w:sz w:val="20"/>
                <w:szCs w:val="20"/>
              </w:rPr>
              <w:t>4 - Termin dostawy w trybie pilnym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5ED05A9" w14:textId="77777777" w:rsidR="00660422" w:rsidRPr="00211A34" w:rsidRDefault="00660422" w:rsidP="003A5603">
            <w:pPr>
              <w:jc w:val="center"/>
              <w:rPr>
                <w:color w:val="000000"/>
                <w:sz w:val="20"/>
                <w:szCs w:val="20"/>
              </w:rPr>
            </w:pPr>
            <w:r w:rsidRPr="00660422">
              <w:rPr>
                <w:sz w:val="20"/>
                <w:szCs w:val="20"/>
              </w:rPr>
              <w:t xml:space="preserve">  0,00</w:t>
            </w:r>
          </w:p>
        </w:tc>
      </w:tr>
      <w:tr w:rsidR="00660422" w:rsidRPr="00834EF4" w14:paraId="1D9783BB" w14:textId="77777777" w:rsidTr="003A5603">
        <w:tc>
          <w:tcPr>
            <w:tcW w:w="2169" w:type="dxa"/>
            <w:shd w:val="clear" w:color="auto" w:fill="auto"/>
          </w:tcPr>
          <w:p w14:paraId="404F8246" w14:textId="60291E2A" w:rsidR="00660422" w:rsidRPr="00211A34" w:rsidRDefault="00660422" w:rsidP="003A56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60422">
              <w:rPr>
                <w:sz w:val="20"/>
                <w:szCs w:val="20"/>
              </w:rPr>
              <w:t>Pakiet 3 - Szew niewchłanialny, naturalny, impregnowany, pleciony</w:t>
            </w:r>
          </w:p>
        </w:tc>
        <w:tc>
          <w:tcPr>
            <w:tcW w:w="2793" w:type="dxa"/>
            <w:shd w:val="clear" w:color="auto" w:fill="auto"/>
          </w:tcPr>
          <w:p w14:paraId="454582CF" w14:textId="77777777" w:rsidR="00660422" w:rsidRPr="00211A34" w:rsidRDefault="00660422" w:rsidP="003A56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60422">
              <w:rPr>
                <w:b/>
                <w:bCs/>
                <w:sz w:val="20"/>
                <w:szCs w:val="20"/>
              </w:rPr>
              <w:t>YAVO Sp. z o. o.</w:t>
            </w:r>
          </w:p>
          <w:p w14:paraId="16B80EB3" w14:textId="77777777" w:rsidR="00660422" w:rsidRPr="00211A34" w:rsidRDefault="00660422" w:rsidP="003A5603">
            <w:pPr>
              <w:rPr>
                <w:sz w:val="20"/>
                <w:szCs w:val="20"/>
              </w:rPr>
            </w:pPr>
            <w:r w:rsidRPr="00660422">
              <w:rPr>
                <w:sz w:val="20"/>
                <w:szCs w:val="20"/>
              </w:rPr>
              <w:t>ul. Bawełniana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60422">
              <w:rPr>
                <w:sz w:val="20"/>
                <w:szCs w:val="20"/>
              </w:rPr>
              <w:t>17</w:t>
            </w:r>
          </w:p>
          <w:p w14:paraId="2E18B827" w14:textId="77777777" w:rsidR="00660422" w:rsidRPr="00211A34" w:rsidRDefault="00660422" w:rsidP="003A5603">
            <w:pPr>
              <w:spacing w:after="40"/>
              <w:rPr>
                <w:color w:val="000000"/>
                <w:sz w:val="20"/>
                <w:szCs w:val="20"/>
              </w:rPr>
            </w:pPr>
            <w:r w:rsidRPr="00660422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60422">
              <w:rPr>
                <w:sz w:val="20"/>
                <w:szCs w:val="20"/>
              </w:rPr>
              <w:t>Bełchatów</w:t>
            </w:r>
          </w:p>
        </w:tc>
        <w:tc>
          <w:tcPr>
            <w:tcW w:w="2551" w:type="dxa"/>
            <w:shd w:val="clear" w:color="auto" w:fill="auto"/>
          </w:tcPr>
          <w:p w14:paraId="055D82D1" w14:textId="77777777" w:rsidR="00660422" w:rsidRPr="00660422" w:rsidRDefault="00660422" w:rsidP="003A5603">
            <w:pPr>
              <w:spacing w:before="40" w:after="40"/>
              <w:rPr>
                <w:sz w:val="20"/>
                <w:szCs w:val="20"/>
              </w:rPr>
            </w:pPr>
            <w:r w:rsidRPr="00660422">
              <w:rPr>
                <w:sz w:val="20"/>
                <w:szCs w:val="20"/>
              </w:rPr>
              <w:t>1 - Cena - 360.00</w:t>
            </w:r>
          </w:p>
          <w:p w14:paraId="6F704CD0" w14:textId="77777777" w:rsidR="00660422" w:rsidRPr="00660422" w:rsidRDefault="00660422" w:rsidP="003A5603">
            <w:pPr>
              <w:spacing w:before="40" w:after="40"/>
              <w:rPr>
                <w:sz w:val="20"/>
                <w:szCs w:val="20"/>
              </w:rPr>
            </w:pPr>
            <w:r w:rsidRPr="00660422">
              <w:rPr>
                <w:sz w:val="20"/>
                <w:szCs w:val="20"/>
              </w:rPr>
              <w:t>2 - Jakość - 132.00</w:t>
            </w:r>
          </w:p>
          <w:p w14:paraId="423FACF1" w14:textId="77777777" w:rsidR="00660422" w:rsidRPr="00660422" w:rsidRDefault="00660422" w:rsidP="003A5603">
            <w:pPr>
              <w:spacing w:before="40" w:after="40"/>
              <w:rPr>
                <w:sz w:val="20"/>
                <w:szCs w:val="20"/>
              </w:rPr>
            </w:pPr>
            <w:r w:rsidRPr="00660422">
              <w:rPr>
                <w:sz w:val="20"/>
                <w:szCs w:val="20"/>
              </w:rPr>
              <w:t>3 - Termin dostawy w dniach roboczych - 30.00</w:t>
            </w:r>
          </w:p>
          <w:p w14:paraId="1FDA6A40" w14:textId="77777777" w:rsidR="00660422" w:rsidRPr="00211A34" w:rsidRDefault="00660422" w:rsidP="003A56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60422">
              <w:rPr>
                <w:sz w:val="20"/>
                <w:szCs w:val="20"/>
              </w:rPr>
              <w:t>4 - Termin dostawy w trybie pilnym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92AE4C8" w14:textId="77777777" w:rsidR="00660422" w:rsidRPr="00211A34" w:rsidRDefault="00660422" w:rsidP="003A5603">
            <w:pPr>
              <w:jc w:val="center"/>
              <w:rPr>
                <w:color w:val="000000"/>
                <w:sz w:val="20"/>
                <w:szCs w:val="20"/>
              </w:rPr>
            </w:pPr>
            <w:r w:rsidRPr="00660422">
              <w:rPr>
                <w:sz w:val="20"/>
                <w:szCs w:val="20"/>
              </w:rPr>
              <w:t xml:space="preserve">  537,00</w:t>
            </w:r>
          </w:p>
        </w:tc>
      </w:tr>
      <w:tr w:rsidR="00660422" w:rsidRPr="00834EF4" w14:paraId="0A37CF15" w14:textId="77777777" w:rsidTr="003A5603">
        <w:tc>
          <w:tcPr>
            <w:tcW w:w="2169" w:type="dxa"/>
            <w:shd w:val="clear" w:color="auto" w:fill="auto"/>
          </w:tcPr>
          <w:p w14:paraId="58A563D1" w14:textId="157EE469" w:rsidR="00660422" w:rsidRPr="00211A34" w:rsidRDefault="00660422" w:rsidP="003A56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60422">
              <w:rPr>
                <w:sz w:val="20"/>
                <w:szCs w:val="20"/>
              </w:rPr>
              <w:t>Pakiet 4 - Szew wchłanialny, syntetyczny, jednowłóknowy, okres podtrzymywania tkanki ok 60 dni, okres całkowitego wchłonięcia masy szwu ok 180 - 210 dni</w:t>
            </w:r>
          </w:p>
        </w:tc>
        <w:tc>
          <w:tcPr>
            <w:tcW w:w="2793" w:type="dxa"/>
            <w:shd w:val="clear" w:color="auto" w:fill="auto"/>
          </w:tcPr>
          <w:p w14:paraId="5BF31C52" w14:textId="77777777" w:rsidR="00660422" w:rsidRPr="00211A34" w:rsidRDefault="00660422" w:rsidP="003A56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60422">
              <w:rPr>
                <w:b/>
                <w:bCs/>
                <w:sz w:val="20"/>
                <w:szCs w:val="20"/>
              </w:rPr>
              <w:t>YAVO Sp. z o. o.</w:t>
            </w:r>
          </w:p>
          <w:p w14:paraId="18925600" w14:textId="77777777" w:rsidR="00660422" w:rsidRPr="00211A34" w:rsidRDefault="00660422" w:rsidP="003A5603">
            <w:pPr>
              <w:rPr>
                <w:sz w:val="20"/>
                <w:szCs w:val="20"/>
              </w:rPr>
            </w:pPr>
            <w:r w:rsidRPr="00660422">
              <w:rPr>
                <w:sz w:val="20"/>
                <w:szCs w:val="20"/>
              </w:rPr>
              <w:t>ul. Bawełniana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60422">
              <w:rPr>
                <w:sz w:val="20"/>
                <w:szCs w:val="20"/>
              </w:rPr>
              <w:t>17</w:t>
            </w:r>
          </w:p>
          <w:p w14:paraId="40F9FA2B" w14:textId="77777777" w:rsidR="00660422" w:rsidRPr="00211A34" w:rsidRDefault="00660422" w:rsidP="003A5603">
            <w:pPr>
              <w:spacing w:after="40"/>
              <w:rPr>
                <w:color w:val="000000"/>
                <w:sz w:val="20"/>
                <w:szCs w:val="20"/>
              </w:rPr>
            </w:pPr>
            <w:r w:rsidRPr="00660422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60422">
              <w:rPr>
                <w:sz w:val="20"/>
                <w:szCs w:val="20"/>
              </w:rPr>
              <w:t>Bełchatów</w:t>
            </w:r>
          </w:p>
        </w:tc>
        <w:tc>
          <w:tcPr>
            <w:tcW w:w="2551" w:type="dxa"/>
            <w:shd w:val="clear" w:color="auto" w:fill="auto"/>
          </w:tcPr>
          <w:p w14:paraId="50FF17FD" w14:textId="77777777" w:rsidR="00660422" w:rsidRPr="00660422" w:rsidRDefault="00660422" w:rsidP="003A5603">
            <w:pPr>
              <w:spacing w:before="40" w:after="40"/>
              <w:rPr>
                <w:sz w:val="20"/>
                <w:szCs w:val="20"/>
              </w:rPr>
            </w:pPr>
            <w:r w:rsidRPr="00660422">
              <w:rPr>
                <w:sz w:val="20"/>
                <w:szCs w:val="20"/>
              </w:rPr>
              <w:t>1 - Cena - 360.00</w:t>
            </w:r>
          </w:p>
          <w:p w14:paraId="654832FA" w14:textId="77777777" w:rsidR="00660422" w:rsidRPr="00660422" w:rsidRDefault="00660422" w:rsidP="003A5603">
            <w:pPr>
              <w:spacing w:before="40" w:after="40"/>
              <w:rPr>
                <w:sz w:val="20"/>
                <w:szCs w:val="20"/>
              </w:rPr>
            </w:pPr>
            <w:r w:rsidRPr="00660422">
              <w:rPr>
                <w:sz w:val="20"/>
                <w:szCs w:val="20"/>
              </w:rPr>
              <w:t>2 - Jakość - 132.00</w:t>
            </w:r>
          </w:p>
          <w:p w14:paraId="1DD89A82" w14:textId="77777777" w:rsidR="00660422" w:rsidRPr="00660422" w:rsidRDefault="00660422" w:rsidP="003A5603">
            <w:pPr>
              <w:spacing w:before="40" w:after="40"/>
              <w:rPr>
                <w:sz w:val="20"/>
                <w:szCs w:val="20"/>
              </w:rPr>
            </w:pPr>
            <w:r w:rsidRPr="00660422">
              <w:rPr>
                <w:sz w:val="20"/>
                <w:szCs w:val="20"/>
              </w:rPr>
              <w:t>3 - Termin dostawy w dniach roboczych - 30.00</w:t>
            </w:r>
          </w:p>
          <w:p w14:paraId="19AC201B" w14:textId="77777777" w:rsidR="00660422" w:rsidRPr="00211A34" w:rsidRDefault="00660422" w:rsidP="003A56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60422">
              <w:rPr>
                <w:sz w:val="20"/>
                <w:szCs w:val="20"/>
              </w:rPr>
              <w:t>4 - Termin dostawy w trybie pilnym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B586C18" w14:textId="77777777" w:rsidR="00660422" w:rsidRPr="00211A34" w:rsidRDefault="00660422" w:rsidP="003A5603">
            <w:pPr>
              <w:jc w:val="center"/>
              <w:rPr>
                <w:color w:val="000000"/>
                <w:sz w:val="20"/>
                <w:szCs w:val="20"/>
              </w:rPr>
            </w:pPr>
            <w:r w:rsidRPr="00660422">
              <w:rPr>
                <w:sz w:val="20"/>
                <w:szCs w:val="20"/>
              </w:rPr>
              <w:t xml:space="preserve">  537,00</w:t>
            </w:r>
          </w:p>
        </w:tc>
      </w:tr>
    </w:tbl>
    <w:p w14:paraId="1A0FFD92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841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73120F" w14:textId="77777777" w:rsidR="006C235C" w:rsidRDefault="006C235C">
      <w:r>
        <w:separator/>
      </w:r>
    </w:p>
  </w:endnote>
  <w:endnote w:type="continuationSeparator" w:id="0">
    <w:p w14:paraId="7569EA90" w14:textId="77777777" w:rsidR="006C235C" w:rsidRDefault="006C2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42DA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56E8C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12E1979" w14:textId="5B0EEF68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EEE1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1BE403" w14:textId="77777777" w:rsidR="006C235C" w:rsidRDefault="006C235C">
      <w:r>
        <w:separator/>
      </w:r>
    </w:p>
  </w:footnote>
  <w:footnote w:type="continuationSeparator" w:id="0">
    <w:p w14:paraId="4C346DEC" w14:textId="77777777" w:rsidR="006C235C" w:rsidRDefault="006C2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F4FEB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E8F0E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90B78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235C"/>
    <w:rsid w:val="00022322"/>
    <w:rsid w:val="00042497"/>
    <w:rsid w:val="000C1E6F"/>
    <w:rsid w:val="000E4E56"/>
    <w:rsid w:val="001A1468"/>
    <w:rsid w:val="001B7815"/>
    <w:rsid w:val="002032C0"/>
    <w:rsid w:val="00211A34"/>
    <w:rsid w:val="002776E3"/>
    <w:rsid w:val="00284193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60422"/>
    <w:rsid w:val="006C235C"/>
    <w:rsid w:val="006E3089"/>
    <w:rsid w:val="00712C39"/>
    <w:rsid w:val="007217BC"/>
    <w:rsid w:val="00756CDA"/>
    <w:rsid w:val="007E2ACC"/>
    <w:rsid w:val="007E68C5"/>
    <w:rsid w:val="00832144"/>
    <w:rsid w:val="00836DAF"/>
    <w:rsid w:val="008567C7"/>
    <w:rsid w:val="008642B3"/>
    <w:rsid w:val="008730EE"/>
    <w:rsid w:val="008A6C10"/>
    <w:rsid w:val="008E5102"/>
    <w:rsid w:val="00915B9E"/>
    <w:rsid w:val="00952256"/>
    <w:rsid w:val="0097748A"/>
    <w:rsid w:val="009F0E5C"/>
    <w:rsid w:val="00A029B8"/>
    <w:rsid w:val="00A7753C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5BC282"/>
  <w15:chartTrackingRefBased/>
  <w15:docId w15:val="{2270F59D-9DC1-4DE6-A724-CA49957D9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UZ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524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Guzowska</dc:creator>
  <cp:keywords/>
  <dc:description/>
  <cp:lastModifiedBy>Agnieszka Guzowska</cp:lastModifiedBy>
  <cp:revision>4</cp:revision>
  <cp:lastPrinted>1899-12-31T23:00:00Z</cp:lastPrinted>
  <dcterms:created xsi:type="dcterms:W3CDTF">2024-12-03T07:48:00Z</dcterms:created>
  <dcterms:modified xsi:type="dcterms:W3CDTF">2024-12-05T14:06:00Z</dcterms:modified>
</cp:coreProperties>
</file>