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2CD" w14:textId="4335C729" w:rsidR="00FB7F50" w:rsidRPr="002245BE" w:rsidRDefault="00074D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74D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74D0D">
        <w:rPr>
          <w:sz w:val="22"/>
          <w:szCs w:val="22"/>
        </w:rPr>
        <w:t>2024-12-0</w:t>
      </w:r>
      <w:r w:rsidR="00506FF1">
        <w:rPr>
          <w:sz w:val="22"/>
          <w:szCs w:val="22"/>
        </w:rPr>
        <w:t>5</w:t>
      </w:r>
    </w:p>
    <w:p w14:paraId="3631600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F3D68B9" w14:textId="77777777" w:rsidR="00074D0D" w:rsidRPr="00074D0D" w:rsidRDefault="00074D0D" w:rsidP="00FB7F50">
      <w:pPr>
        <w:spacing w:after="40"/>
        <w:rPr>
          <w:b/>
          <w:bCs/>
          <w:sz w:val="22"/>
          <w:szCs w:val="22"/>
        </w:rPr>
      </w:pPr>
      <w:r w:rsidRPr="00074D0D">
        <w:rPr>
          <w:b/>
          <w:bCs/>
          <w:sz w:val="22"/>
          <w:szCs w:val="22"/>
        </w:rPr>
        <w:t>Akademia Górniczo - Hutnicza</w:t>
      </w:r>
    </w:p>
    <w:p w14:paraId="11E750EF" w14:textId="77777777" w:rsidR="00074D0D" w:rsidRPr="00074D0D" w:rsidRDefault="00074D0D" w:rsidP="00FB7F50">
      <w:pPr>
        <w:spacing w:after="40"/>
        <w:rPr>
          <w:b/>
          <w:bCs/>
          <w:sz w:val="22"/>
          <w:szCs w:val="22"/>
        </w:rPr>
      </w:pPr>
      <w:r w:rsidRPr="00074D0D">
        <w:rPr>
          <w:b/>
          <w:bCs/>
          <w:sz w:val="22"/>
          <w:szCs w:val="22"/>
        </w:rPr>
        <w:t>im. Stanisława Staszica w Krakowie</w:t>
      </w:r>
    </w:p>
    <w:p w14:paraId="72189E7D" w14:textId="77777777" w:rsidR="00FB7F50" w:rsidRPr="002245BE" w:rsidRDefault="00074D0D" w:rsidP="00FB7F50">
      <w:pPr>
        <w:spacing w:after="40"/>
        <w:rPr>
          <w:b/>
          <w:bCs/>
          <w:sz w:val="22"/>
          <w:szCs w:val="22"/>
        </w:rPr>
      </w:pPr>
      <w:r w:rsidRPr="00074D0D">
        <w:rPr>
          <w:b/>
          <w:bCs/>
          <w:sz w:val="22"/>
          <w:szCs w:val="22"/>
        </w:rPr>
        <w:t>Dział Zamówień Publicznych</w:t>
      </w:r>
    </w:p>
    <w:p w14:paraId="35850E0F" w14:textId="77777777" w:rsidR="00FB7F50" w:rsidRPr="002245BE" w:rsidRDefault="00074D0D" w:rsidP="00FB7F50">
      <w:pPr>
        <w:rPr>
          <w:sz w:val="22"/>
          <w:szCs w:val="22"/>
        </w:rPr>
      </w:pPr>
      <w:r w:rsidRPr="00074D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74D0D">
        <w:rPr>
          <w:sz w:val="22"/>
          <w:szCs w:val="22"/>
        </w:rPr>
        <w:t>30</w:t>
      </w:r>
    </w:p>
    <w:p w14:paraId="4C79179C" w14:textId="77777777" w:rsidR="00FB7F50" w:rsidRPr="002245BE" w:rsidRDefault="00074D0D" w:rsidP="00FB7F50">
      <w:pPr>
        <w:rPr>
          <w:sz w:val="22"/>
          <w:szCs w:val="22"/>
        </w:rPr>
      </w:pPr>
      <w:r w:rsidRPr="00074D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74D0D">
        <w:rPr>
          <w:sz w:val="22"/>
          <w:szCs w:val="22"/>
        </w:rPr>
        <w:t>Kraków</w:t>
      </w:r>
    </w:p>
    <w:p w14:paraId="5C8BA46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42F9A8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74D0D" w:rsidRPr="00607F9B" w14:paraId="38587E14" w14:textId="77777777" w:rsidTr="006C5739">
        <w:trPr>
          <w:trHeight w:val="638"/>
        </w:trPr>
        <w:tc>
          <w:tcPr>
            <w:tcW w:w="959" w:type="dxa"/>
            <w:shd w:val="clear" w:color="auto" w:fill="auto"/>
          </w:tcPr>
          <w:p w14:paraId="6147F7F8" w14:textId="77777777" w:rsidR="00074D0D" w:rsidRPr="00607F9B" w:rsidRDefault="00074D0D" w:rsidP="006C57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00D783" w14:textId="01265713" w:rsidR="00074D0D" w:rsidRPr="00607F9B" w:rsidRDefault="00074D0D" w:rsidP="006C57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74D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74D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4D0D">
              <w:rPr>
                <w:b/>
                <w:bCs/>
                <w:sz w:val="22"/>
                <w:szCs w:val="22"/>
              </w:rPr>
              <w:t>dostawa wyposażenia laboratorium dydaktycznego w urządzenia laboratoryjne do nauki preparatyki materiałów z metali nieżelaznych - DE-dzp.272-658/24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5E995AA" w14:textId="36E72BF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74D0D" w14:paraId="0BE081E2" w14:textId="77777777" w:rsidTr="006C57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D1F70C6" w14:textId="77777777" w:rsidR="00074D0D" w:rsidRPr="00D26ED6" w:rsidRDefault="00074D0D" w:rsidP="006C57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74D0D">
              <w:rPr>
                <w:b/>
                <w:sz w:val="22"/>
                <w:szCs w:val="22"/>
              </w:rPr>
              <w:t>Struers</w:t>
            </w:r>
            <w:proofErr w:type="spellEnd"/>
            <w:r w:rsidRPr="00074D0D">
              <w:rPr>
                <w:b/>
                <w:sz w:val="22"/>
                <w:szCs w:val="22"/>
              </w:rPr>
              <w:t xml:space="preserve"> Sp. z o.o. Oddział w Polsce</w:t>
            </w:r>
          </w:p>
          <w:p w14:paraId="1A3649DA" w14:textId="77777777" w:rsidR="00074D0D" w:rsidRPr="009F0E5C" w:rsidRDefault="00074D0D" w:rsidP="006C5739">
            <w:pPr>
              <w:jc w:val="both"/>
              <w:rPr>
                <w:bCs/>
                <w:sz w:val="22"/>
                <w:szCs w:val="22"/>
              </w:rPr>
            </w:pPr>
            <w:r w:rsidRPr="00074D0D">
              <w:rPr>
                <w:bCs/>
                <w:sz w:val="22"/>
                <w:szCs w:val="22"/>
              </w:rPr>
              <w:t>Zielony Most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4D0D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74D0D">
              <w:rPr>
                <w:bCs/>
                <w:sz w:val="22"/>
                <w:szCs w:val="22"/>
              </w:rPr>
              <w:t>/11</w:t>
            </w:r>
          </w:p>
          <w:p w14:paraId="2FBBF595" w14:textId="77777777" w:rsidR="00074D0D" w:rsidRPr="009F0E5C" w:rsidRDefault="00074D0D" w:rsidP="006C5739">
            <w:pPr>
              <w:jc w:val="both"/>
              <w:rPr>
                <w:bCs/>
                <w:sz w:val="22"/>
                <w:szCs w:val="22"/>
              </w:rPr>
            </w:pPr>
            <w:r w:rsidRPr="00074D0D">
              <w:rPr>
                <w:bCs/>
                <w:sz w:val="22"/>
                <w:szCs w:val="22"/>
              </w:rPr>
              <w:t>31-351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4D0D">
              <w:rPr>
                <w:bCs/>
                <w:sz w:val="22"/>
                <w:szCs w:val="22"/>
              </w:rPr>
              <w:t>Kraków</w:t>
            </w:r>
          </w:p>
          <w:p w14:paraId="58C9103F" w14:textId="77777777" w:rsidR="00074D0D" w:rsidRPr="00D26ED6" w:rsidRDefault="00074D0D" w:rsidP="006C57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8126CA" w14:textId="77777777" w:rsidR="00074D0D" w:rsidRDefault="00074D0D" w:rsidP="006C573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74D0D">
              <w:rPr>
                <w:sz w:val="22"/>
                <w:szCs w:val="22"/>
              </w:rPr>
              <w:t>dostawa wyposażenia laboratorium dydaktycznego w urządzenia laboratoryjne do nauki preparatyki materiałów z metali nieżelaznych - DE-dzp.272-658/24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9B9EE6B" w14:textId="77777777" w:rsidR="00074D0D" w:rsidRPr="00D26ED6" w:rsidRDefault="00074D0D" w:rsidP="006C57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74D0D">
              <w:rPr>
                <w:b/>
                <w:sz w:val="22"/>
                <w:szCs w:val="22"/>
              </w:rPr>
              <w:t>229 983.92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CFC734F" w14:textId="77777777" w:rsidR="00074D0D" w:rsidRDefault="00074D0D" w:rsidP="006C57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EE368F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506FF1" w:rsidRPr="008567C7" w14:paraId="6FFD77F8" w14:textId="77777777" w:rsidTr="00506FF1">
        <w:trPr>
          <w:trHeight w:val="510"/>
        </w:trPr>
        <w:tc>
          <w:tcPr>
            <w:tcW w:w="500" w:type="pct"/>
            <w:vAlign w:val="center"/>
          </w:tcPr>
          <w:p w14:paraId="353E5F23" w14:textId="77777777" w:rsidR="00506FF1" w:rsidRPr="008567C7" w:rsidRDefault="00506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4D49D47" w14:textId="77777777" w:rsidR="00506FF1" w:rsidRPr="008567C7" w:rsidRDefault="00506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BA28548" w14:textId="77777777" w:rsidR="00506FF1" w:rsidRPr="008567C7" w:rsidRDefault="00506F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4E008DB" w14:textId="77777777" w:rsidR="00506FF1" w:rsidRPr="008567C7" w:rsidRDefault="00506F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21C06A0A" w14:textId="77777777" w:rsidR="00506FF1" w:rsidRPr="008567C7" w:rsidRDefault="00506F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0ECD2B29" w14:textId="77777777" w:rsidR="00506FF1" w:rsidRPr="008567C7" w:rsidRDefault="00506F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06FF1" w:rsidRPr="008567C7" w14:paraId="48E8F426" w14:textId="77777777" w:rsidTr="00506FF1">
        <w:tc>
          <w:tcPr>
            <w:tcW w:w="500" w:type="pct"/>
            <w:vAlign w:val="center"/>
          </w:tcPr>
          <w:p w14:paraId="69F04826" w14:textId="77777777" w:rsidR="00506FF1" w:rsidRPr="008567C7" w:rsidRDefault="00506FF1" w:rsidP="006C57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420CB8BD" w14:textId="77777777" w:rsidR="00506FF1" w:rsidRPr="002B6761" w:rsidRDefault="00506FF1" w:rsidP="006C57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>Struers</w:t>
            </w:r>
            <w:proofErr w:type="spellEnd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Oddział w Polsce</w:t>
            </w:r>
          </w:p>
          <w:p w14:paraId="7D1809D1" w14:textId="77777777" w:rsidR="00506FF1" w:rsidRPr="008567C7" w:rsidRDefault="00506FF1" w:rsidP="006C57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Zielony Most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1E3D8AFE" w14:textId="77777777" w:rsidR="00506FF1" w:rsidRPr="001B7815" w:rsidRDefault="00506FF1" w:rsidP="006C57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31-351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3A09F3B0" w14:textId="77777777" w:rsidR="00506FF1" w:rsidRPr="008567C7" w:rsidRDefault="00506FF1" w:rsidP="006C57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2AD6705E" w14:textId="77777777" w:rsidR="00506FF1" w:rsidRPr="008567C7" w:rsidRDefault="00506FF1" w:rsidP="006C57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7FA1A049" w14:textId="77777777" w:rsidR="00506FF1" w:rsidRPr="008567C7" w:rsidRDefault="00506FF1" w:rsidP="006C57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07D9C861" w14:textId="77777777" w:rsidR="00506FF1" w:rsidRPr="008567C7" w:rsidRDefault="00506FF1" w:rsidP="006C57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06FF1" w:rsidRPr="008567C7" w14:paraId="0B6BB809" w14:textId="77777777" w:rsidTr="00410561">
        <w:tc>
          <w:tcPr>
            <w:tcW w:w="500" w:type="pct"/>
            <w:vAlign w:val="center"/>
          </w:tcPr>
          <w:p w14:paraId="2BEB3783" w14:textId="77777777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79BD7108" w14:textId="77777777" w:rsidR="00506FF1" w:rsidRPr="002B6761" w:rsidRDefault="00506FF1" w:rsidP="00506F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73A634F1" w14:textId="77777777" w:rsidR="00506FF1" w:rsidRPr="008567C7" w:rsidRDefault="00506FF1" w:rsidP="00506F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49F743" w14:textId="77777777" w:rsidR="00506FF1" w:rsidRPr="001B7815" w:rsidRDefault="00506FF1" w:rsidP="00506F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129FACF8" w14:textId="1167885C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3CCC08BD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BB6197" w14:textId="730C6001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9E0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6C07C08C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9B99E0" w14:textId="7A781698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9E0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4C682798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8F1029" w14:textId="0072BA77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39E0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506FF1" w:rsidRPr="008567C7" w14:paraId="652FEFDC" w14:textId="77777777" w:rsidTr="004372AA">
        <w:tc>
          <w:tcPr>
            <w:tcW w:w="500" w:type="pct"/>
            <w:vAlign w:val="center"/>
          </w:tcPr>
          <w:p w14:paraId="3E7FDB28" w14:textId="77777777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4A07611D" w14:textId="77777777" w:rsidR="00506FF1" w:rsidRPr="002B6761" w:rsidRDefault="00506FF1" w:rsidP="00506F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>Testlab</w:t>
            </w:r>
            <w:proofErr w:type="spellEnd"/>
            <w:r w:rsidRPr="00074D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Komandytowa</w:t>
            </w:r>
          </w:p>
          <w:p w14:paraId="182573F3" w14:textId="77777777" w:rsidR="00506FF1" w:rsidRPr="008567C7" w:rsidRDefault="00506FF1" w:rsidP="00506F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Ks.Jeremiego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DDDFA8" w14:textId="77777777" w:rsidR="00506FF1" w:rsidRPr="001B7815" w:rsidRDefault="00506FF1" w:rsidP="00506F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4D0D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800" w:type="pct"/>
          </w:tcPr>
          <w:p w14:paraId="73CA8530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DA1A95" w14:textId="49DE64B6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507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7BCB85F1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3A84FF" w14:textId="46B07D81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507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</w:tcPr>
          <w:p w14:paraId="6956EC34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0CED53" w14:textId="613FD839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507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</w:tcPr>
          <w:p w14:paraId="3CA356A5" w14:textId="77777777" w:rsidR="00506FF1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DE1747" w14:textId="52C3CD2F" w:rsidR="00506FF1" w:rsidRPr="008567C7" w:rsidRDefault="00506FF1" w:rsidP="00506F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507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7B11A881" w14:textId="641AE4B8" w:rsidR="00E85D70" w:rsidRDefault="00506FF1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6F7A580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3908F8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F5309" w14:textId="77777777" w:rsidR="001074B7" w:rsidRDefault="001074B7">
      <w:r>
        <w:separator/>
      </w:r>
    </w:p>
  </w:endnote>
  <w:endnote w:type="continuationSeparator" w:id="0">
    <w:p w14:paraId="5243E263" w14:textId="77777777" w:rsidR="001074B7" w:rsidRDefault="00107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0F3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9910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3E50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AEA1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07C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369B6" w14:textId="77777777" w:rsidR="001074B7" w:rsidRDefault="001074B7">
      <w:r>
        <w:separator/>
      </w:r>
    </w:p>
  </w:footnote>
  <w:footnote w:type="continuationSeparator" w:id="0">
    <w:p w14:paraId="7F19A04C" w14:textId="77777777" w:rsidR="001074B7" w:rsidRDefault="00107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65A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DE7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3AD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4B7"/>
    <w:rsid w:val="00005838"/>
    <w:rsid w:val="00022322"/>
    <w:rsid w:val="00042497"/>
    <w:rsid w:val="00074D0D"/>
    <w:rsid w:val="000C1E6F"/>
    <w:rsid w:val="000E4E56"/>
    <w:rsid w:val="001074B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06FF1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FCA5F"/>
  <w15:chartTrackingRefBased/>
  <w15:docId w15:val="{196214FA-2330-4DCB-AF00-90AB7064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2024-12-04T13:43:00Z</dcterms:created>
  <dcterms:modified xsi:type="dcterms:W3CDTF">2024-12-04T13:46:00Z</dcterms:modified>
</cp:coreProperties>
</file>