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NAZWA WYKONAWCY:……………………………………………………………………..</w:t>
      </w:r>
    </w:p>
    <w:p w:rsidR="00435BA5" w:rsidRPr="006E70B4" w:rsidRDefault="00435BA5" w:rsidP="00435BA5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ADRES:…………………………………………………………………………………………</w:t>
      </w:r>
    </w:p>
    <w:p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>TEL.</w:t>
      </w:r>
      <w:r w:rsidRPr="006E70B4">
        <w:rPr>
          <w:sz w:val="22"/>
          <w:szCs w:val="22"/>
        </w:rPr>
        <w:t>……………………………………………………………………………………………..</w:t>
      </w:r>
    </w:p>
    <w:p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FAX </w:t>
      </w:r>
      <w:r w:rsidRPr="006E70B4">
        <w:rPr>
          <w:sz w:val="22"/>
          <w:szCs w:val="22"/>
        </w:rPr>
        <w:t>…………………………………………………………………………………………….</w:t>
      </w:r>
    </w:p>
    <w:p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 w:rsidRPr="006E70B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435BA5" w:rsidRPr="006E70B4" w:rsidRDefault="00435BA5" w:rsidP="00435BA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 w:rsidRPr="006E70B4">
        <w:rPr>
          <w:sz w:val="22"/>
          <w:szCs w:val="22"/>
          <w:lang w:val="de-DE"/>
        </w:rPr>
        <w:t xml:space="preserve">NIP…………………………………. </w:t>
      </w:r>
      <w:r w:rsidRPr="006E70B4">
        <w:rPr>
          <w:sz w:val="22"/>
          <w:szCs w:val="22"/>
        </w:rPr>
        <w:t>REGON:………………………………………………...</w:t>
      </w:r>
    </w:p>
    <w:p w:rsidR="00435BA5" w:rsidRPr="006E70B4" w:rsidRDefault="00435BA5" w:rsidP="00435BA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BANK/ NR KONTA ……………………………………………………………………………</w:t>
      </w:r>
    </w:p>
    <w:p w:rsidR="00435BA5" w:rsidRPr="006E70B4" w:rsidRDefault="00435BA5" w:rsidP="00435BA5">
      <w:pPr>
        <w:spacing w:line="360" w:lineRule="auto"/>
        <w:rPr>
          <w:sz w:val="22"/>
          <w:szCs w:val="22"/>
        </w:rPr>
      </w:pPr>
      <w:r w:rsidRPr="006E70B4">
        <w:rPr>
          <w:sz w:val="22"/>
          <w:szCs w:val="22"/>
        </w:rPr>
        <w:t>Do: Nazwa i siedziba Zamawiającego:</w:t>
      </w:r>
    </w:p>
    <w:p w:rsidR="00435BA5" w:rsidRPr="006E70B4" w:rsidRDefault="00435BA5" w:rsidP="00435BA5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Akademia Górniczo - Hutnicza</w:t>
      </w:r>
    </w:p>
    <w:p w:rsidR="00435BA5" w:rsidRPr="006E70B4" w:rsidRDefault="00435BA5" w:rsidP="00435BA5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>im. Stanisława Staszica w Krakowie</w:t>
      </w:r>
    </w:p>
    <w:p w:rsidR="00435BA5" w:rsidRPr="006E70B4" w:rsidRDefault="00435BA5" w:rsidP="00435BA5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Dział Zamówień Publicznych  </w:t>
      </w:r>
    </w:p>
    <w:p w:rsidR="00435BA5" w:rsidRPr="006E70B4" w:rsidRDefault="00435BA5" w:rsidP="00435BA5">
      <w:pPr>
        <w:ind w:right="-110"/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Al. Mickiewicza 30 </w:t>
      </w:r>
    </w:p>
    <w:p w:rsidR="00435BA5" w:rsidRPr="006E70B4" w:rsidRDefault="00435BA5" w:rsidP="00435BA5">
      <w:pPr>
        <w:rPr>
          <w:b/>
          <w:sz w:val="22"/>
          <w:szCs w:val="22"/>
        </w:rPr>
      </w:pPr>
      <w:r w:rsidRPr="006E70B4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21AB5" w:rsidRPr="00521AB5">
        <w:rPr>
          <w:b/>
        </w:rPr>
        <w:t>Dostawa 15 szt. stanowisk pn.: "Zastosowania wirtualnej rzeczywistości w medycynie", w skład których wchodzą: zestawy komputerowe z monitorem, zestawem VR i kamerą internetową do laboratorium studenckiego wirtualnej rzeczywistości - DE-dzp.272-631/24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27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"/>
        <w:gridCol w:w="1396"/>
        <w:gridCol w:w="1843"/>
        <w:gridCol w:w="734"/>
        <w:gridCol w:w="1325"/>
        <w:gridCol w:w="1177"/>
        <w:gridCol w:w="732"/>
        <w:gridCol w:w="1475"/>
      </w:tblGrid>
      <w:tr w:rsidR="006B68EC" w:rsidRPr="00E24C6A" w:rsidTr="0003468F">
        <w:trPr>
          <w:trHeight w:val="623"/>
        </w:trPr>
        <w:tc>
          <w:tcPr>
            <w:tcW w:w="5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68EC" w:rsidRPr="00E24C6A" w:rsidRDefault="006B68EC" w:rsidP="008310B7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L.p.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68EC" w:rsidRPr="00E24C6A" w:rsidRDefault="006B68EC" w:rsidP="008310B7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 xml:space="preserve">Nazwa </w:t>
            </w:r>
            <w:r>
              <w:rPr>
                <w:b/>
                <w:sz w:val="20"/>
                <w:szCs w:val="20"/>
              </w:rPr>
              <w:t>urządzenia</w:t>
            </w:r>
          </w:p>
          <w:p w:rsidR="006B68EC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68EC" w:rsidRPr="00E24C6A" w:rsidRDefault="006B68EC" w:rsidP="008310B7">
            <w:pPr>
              <w:jc w:val="center"/>
              <w:rPr>
                <w:b/>
                <w:sz w:val="20"/>
                <w:szCs w:val="20"/>
              </w:rPr>
            </w:pPr>
            <w:r w:rsidRPr="00E24C6A">
              <w:rPr>
                <w:b/>
                <w:sz w:val="20"/>
                <w:szCs w:val="20"/>
              </w:rPr>
              <w:t>Producent/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24C6A">
              <w:rPr>
                <w:b/>
                <w:sz w:val="20"/>
                <w:szCs w:val="20"/>
              </w:rPr>
              <w:t>model oferowanego urządzenia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Wartość netto</w:t>
            </w:r>
          </w:p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VAT</w:t>
            </w:r>
          </w:p>
          <w:p w:rsidR="006B68EC" w:rsidRPr="00E24C6A" w:rsidRDefault="006B68EC" w:rsidP="008310B7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[%]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6B68EC" w:rsidRPr="00E24C6A" w:rsidRDefault="006B68EC" w:rsidP="008310B7">
            <w:pPr>
              <w:jc w:val="center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[PLN]</w:t>
            </w:r>
          </w:p>
          <w:p w:rsidR="006B68EC" w:rsidRPr="00E24C6A" w:rsidRDefault="006B68EC" w:rsidP="008310B7">
            <w:pPr>
              <w:ind w:right="25"/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 xml:space="preserve"> (z doliczonym </w:t>
            </w:r>
            <w:r w:rsidRPr="00E24C6A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6B68EC" w:rsidRPr="00E24C6A" w:rsidTr="0003468F">
        <w:trPr>
          <w:trHeight w:val="265"/>
        </w:trPr>
        <w:tc>
          <w:tcPr>
            <w:tcW w:w="58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B68EC" w:rsidRPr="00E24C6A" w:rsidRDefault="006B68EC" w:rsidP="008310B7">
            <w:pPr>
              <w:jc w:val="center"/>
              <w:rPr>
                <w:b/>
                <w:bCs/>
                <w:sz w:val="20"/>
                <w:szCs w:val="20"/>
              </w:rPr>
            </w:pPr>
            <w:r w:rsidRPr="00E24C6A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6B68EC" w:rsidRPr="00E24C6A" w:rsidTr="0003468F">
        <w:trPr>
          <w:trHeight w:val="215"/>
        </w:trPr>
        <w:tc>
          <w:tcPr>
            <w:tcW w:w="5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8EC" w:rsidRPr="00E24C6A" w:rsidRDefault="006B68EC" w:rsidP="008310B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24C6A">
              <w:rPr>
                <w:sz w:val="20"/>
                <w:szCs w:val="20"/>
              </w:rPr>
              <w:t>1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Pr="006B68EC" w:rsidRDefault="006B68EC" w:rsidP="008310B7">
            <w:pPr>
              <w:rPr>
                <w:b/>
                <w:sz w:val="20"/>
                <w:szCs w:val="20"/>
              </w:rPr>
            </w:pPr>
            <w:r w:rsidRPr="006B68EC">
              <w:rPr>
                <w:b/>
                <w:sz w:val="20"/>
                <w:szCs w:val="20"/>
              </w:rPr>
              <w:t>Zestaw komputerowy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Procesor: ………………</w:t>
            </w:r>
          </w:p>
          <w:p w:rsidR="0003468F" w:rsidRDefault="0003468F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Pamięć RAM:</w:t>
            </w:r>
          </w:p>
          <w:p w:rsidR="0003468F" w:rsidRDefault="0003468F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……………..</w:t>
            </w:r>
          </w:p>
          <w:p w:rsidR="0003468F" w:rsidRDefault="0003468F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Pamięć masowa: - - dysk 1 ……………….</w:t>
            </w:r>
          </w:p>
          <w:p w:rsidR="0003468F" w:rsidRDefault="0003468F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- dysk 2 ………………</w:t>
            </w:r>
          </w:p>
          <w:p w:rsidR="006B68EC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Karta graficzna 1: …………….</w:t>
            </w:r>
          </w:p>
          <w:p w:rsidR="006B68EC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 xml:space="preserve">Karta graficzna 2:    </w:t>
            </w:r>
            <w:r>
              <w:rPr>
                <w:b/>
                <w:sz w:val="20"/>
                <w:szCs w:val="20"/>
                <w:lang w:eastAsia="zh-CN"/>
              </w:rPr>
              <w:lastRenderedPageBreak/>
              <w:t>…………….</w:t>
            </w:r>
          </w:p>
          <w:p w:rsidR="006B68EC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Karta dźwiękowa: …………….</w:t>
            </w:r>
          </w:p>
          <w:p w:rsidR="006B68EC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Obudowa: …………….</w:t>
            </w:r>
          </w:p>
          <w:p w:rsidR="006B68EC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Zasilacz: ……………..</w:t>
            </w:r>
          </w:p>
          <w:p w:rsidR="006B68EC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System operacyjny:      ………………</w:t>
            </w:r>
          </w:p>
          <w:p w:rsidR="006B68EC" w:rsidRDefault="0003468F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Klawiatura</w:t>
            </w:r>
            <w:r w:rsidR="006B68EC">
              <w:rPr>
                <w:b/>
                <w:sz w:val="20"/>
                <w:szCs w:val="20"/>
                <w:lang w:eastAsia="zh-CN"/>
              </w:rPr>
              <w:t>:</w:t>
            </w:r>
          </w:p>
          <w:p w:rsidR="006B68EC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…………..</w:t>
            </w:r>
          </w:p>
          <w:p w:rsidR="0003468F" w:rsidRDefault="0003468F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Mysz:</w:t>
            </w:r>
          </w:p>
          <w:p w:rsidR="0003468F" w:rsidRPr="00E24C6A" w:rsidRDefault="0003468F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Pr="00E24C6A" w:rsidRDefault="006B68EC" w:rsidP="008310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15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Pr="00E24C6A" w:rsidRDefault="006B68EC" w:rsidP="008310B7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Pr="00E24C6A" w:rsidRDefault="006B68EC" w:rsidP="008310B7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68EC" w:rsidRPr="00E24C6A" w:rsidRDefault="006B68EC" w:rsidP="008310B7">
            <w:pPr>
              <w:ind w:right="-7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68EC" w:rsidRPr="00E24C6A" w:rsidRDefault="006B68EC" w:rsidP="008310B7">
            <w:pPr>
              <w:ind w:right="425"/>
              <w:rPr>
                <w:sz w:val="20"/>
                <w:szCs w:val="20"/>
              </w:rPr>
            </w:pPr>
          </w:p>
          <w:p w:rsidR="006B68EC" w:rsidRPr="00E24C6A" w:rsidRDefault="006B68EC" w:rsidP="008310B7">
            <w:pPr>
              <w:ind w:right="425"/>
              <w:rPr>
                <w:sz w:val="20"/>
                <w:szCs w:val="20"/>
              </w:rPr>
            </w:pPr>
          </w:p>
        </w:tc>
      </w:tr>
      <w:tr w:rsidR="006B68EC" w:rsidRPr="00E24C6A" w:rsidTr="0003468F">
        <w:trPr>
          <w:trHeight w:val="215"/>
        </w:trPr>
        <w:tc>
          <w:tcPr>
            <w:tcW w:w="5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6B68EC" w:rsidRPr="00E24C6A" w:rsidRDefault="0003468F" w:rsidP="008310B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Pr="006B68EC" w:rsidRDefault="0003468F" w:rsidP="008310B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Pr="00E24C6A" w:rsidRDefault="006B68EC" w:rsidP="008310B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Default="006B68EC" w:rsidP="008310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Pr="00E24C6A" w:rsidRDefault="006B68EC" w:rsidP="008310B7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8EC" w:rsidRPr="00E24C6A" w:rsidRDefault="006B68EC" w:rsidP="008310B7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B68EC" w:rsidRPr="00E24C6A" w:rsidRDefault="006B68EC" w:rsidP="008310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68EC" w:rsidRPr="00E24C6A" w:rsidRDefault="006B68EC" w:rsidP="008310B7">
            <w:pPr>
              <w:ind w:right="425"/>
              <w:rPr>
                <w:sz w:val="20"/>
                <w:szCs w:val="20"/>
              </w:rPr>
            </w:pPr>
          </w:p>
        </w:tc>
      </w:tr>
      <w:tr w:rsidR="0003468F" w:rsidRPr="00E24C6A" w:rsidTr="0003468F">
        <w:trPr>
          <w:trHeight w:val="215"/>
        </w:trPr>
        <w:tc>
          <w:tcPr>
            <w:tcW w:w="5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3468F" w:rsidRDefault="0003468F" w:rsidP="0003468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8F" w:rsidRPr="006B68EC" w:rsidRDefault="0003468F" w:rsidP="0003468F">
            <w:pPr>
              <w:rPr>
                <w:b/>
                <w:sz w:val="20"/>
                <w:szCs w:val="20"/>
              </w:rPr>
            </w:pPr>
            <w:r w:rsidRPr="006B68EC">
              <w:rPr>
                <w:b/>
                <w:sz w:val="20"/>
                <w:szCs w:val="20"/>
              </w:rPr>
              <w:t>Kamera internetowa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8F" w:rsidRPr="00E24C6A" w:rsidRDefault="0003468F" w:rsidP="000346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8F" w:rsidRDefault="008125A6" w:rsidP="000346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szt.</w:t>
            </w:r>
            <w:bookmarkStart w:id="0" w:name="_GoBack"/>
            <w:bookmarkEnd w:id="0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8F" w:rsidRPr="00E24C6A" w:rsidRDefault="0003468F" w:rsidP="0003468F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8F" w:rsidRPr="00E24C6A" w:rsidRDefault="0003468F" w:rsidP="0003468F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3468F" w:rsidRDefault="0003468F" w:rsidP="000346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3468F" w:rsidRPr="00E24C6A" w:rsidRDefault="0003468F" w:rsidP="0003468F">
            <w:pPr>
              <w:ind w:right="425"/>
              <w:rPr>
                <w:sz w:val="20"/>
                <w:szCs w:val="20"/>
              </w:rPr>
            </w:pPr>
          </w:p>
        </w:tc>
      </w:tr>
      <w:tr w:rsidR="0003468F" w:rsidRPr="00E24C6A" w:rsidTr="0003468F">
        <w:trPr>
          <w:trHeight w:val="215"/>
        </w:trPr>
        <w:tc>
          <w:tcPr>
            <w:tcW w:w="5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3468F" w:rsidRDefault="0003468F" w:rsidP="0003468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3468F" w:rsidRPr="006B68EC" w:rsidRDefault="0003468F" w:rsidP="0003468F">
            <w:pPr>
              <w:rPr>
                <w:b/>
                <w:sz w:val="20"/>
                <w:szCs w:val="20"/>
              </w:rPr>
            </w:pPr>
            <w:r w:rsidRPr="006B68EC">
              <w:rPr>
                <w:b/>
                <w:sz w:val="20"/>
                <w:szCs w:val="20"/>
              </w:rPr>
              <w:t>Gogle VR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3468F" w:rsidRPr="00E24C6A" w:rsidRDefault="0003468F" w:rsidP="0003468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3468F" w:rsidRDefault="0003468F" w:rsidP="000346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</w:t>
            </w:r>
            <w:proofErr w:type="spellStart"/>
            <w:r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3468F" w:rsidRPr="00E24C6A" w:rsidRDefault="0003468F" w:rsidP="0003468F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3468F" w:rsidRPr="00E24C6A" w:rsidRDefault="0003468F" w:rsidP="0003468F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3468F" w:rsidRPr="00E24C6A" w:rsidRDefault="0003468F" w:rsidP="0003468F">
            <w:pPr>
              <w:ind w:right="7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468F" w:rsidRPr="00E24C6A" w:rsidRDefault="0003468F" w:rsidP="0003468F">
            <w:pPr>
              <w:ind w:right="425"/>
              <w:rPr>
                <w:sz w:val="20"/>
                <w:szCs w:val="20"/>
              </w:rPr>
            </w:pPr>
          </w:p>
        </w:tc>
      </w:tr>
      <w:tr w:rsidR="0003468F" w:rsidRPr="00E24C6A" w:rsidTr="006B68EC">
        <w:trPr>
          <w:trHeight w:val="510"/>
        </w:trPr>
        <w:tc>
          <w:tcPr>
            <w:tcW w:w="5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3468F" w:rsidRDefault="0003468F" w:rsidP="0003468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29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8F" w:rsidRPr="006B68EC" w:rsidRDefault="0003468F" w:rsidP="0003468F">
            <w:pPr>
              <w:rPr>
                <w:b/>
                <w:sz w:val="20"/>
                <w:szCs w:val="20"/>
              </w:rPr>
            </w:pPr>
            <w:r w:rsidRPr="006B68EC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68F" w:rsidRPr="00E24C6A" w:rsidRDefault="0003468F" w:rsidP="0003468F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3468F" w:rsidRDefault="0003468F" w:rsidP="0003468F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3468F" w:rsidRPr="00E24C6A" w:rsidRDefault="0003468F" w:rsidP="0003468F">
            <w:pPr>
              <w:ind w:right="425"/>
              <w:rPr>
                <w:sz w:val="20"/>
                <w:szCs w:val="20"/>
              </w:rPr>
            </w:pPr>
          </w:p>
        </w:tc>
      </w:tr>
    </w:tbl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03468F">
        <w:rPr>
          <w:b/>
        </w:rPr>
        <w:t xml:space="preserve">do </w:t>
      </w:r>
      <w:r w:rsidR="006B68EC">
        <w:rPr>
          <w:b/>
        </w:rPr>
        <w:t>14</w:t>
      </w:r>
      <w:r w:rsidR="006B68EC">
        <w:t xml:space="preserve"> </w:t>
      </w:r>
      <w:r w:rsidR="006B68EC" w:rsidRPr="006B68EC">
        <w:rPr>
          <w:b/>
        </w:rPr>
        <w:t>dni</w:t>
      </w:r>
      <w:r w:rsidR="006B68EC">
        <w:t xml:space="preserve"> od daty otrzymania zamówienia potwierdzonego przez </w:t>
      </w:r>
      <w:proofErr w:type="spellStart"/>
      <w:r w:rsidR="006B68EC">
        <w:t>MNiSzW</w:t>
      </w:r>
      <w:proofErr w:type="spellEnd"/>
      <w:r w:rsidR="006B68EC"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</w:t>
      </w:r>
      <w:r w:rsidR="006B68EC">
        <w:rPr>
          <w:b/>
        </w:rPr>
        <w:t xml:space="preserve"> na cały zestaw</w:t>
      </w:r>
      <w:r>
        <w:rPr>
          <w:b/>
        </w:rPr>
        <w:t xml:space="preserve"> wynosi:</w:t>
      </w:r>
      <w:r w:rsidRPr="00FB1B4F">
        <w:t xml:space="preserve"> …</w:t>
      </w:r>
      <w:r>
        <w:t>…</w:t>
      </w:r>
      <w:r w:rsidR="006B68EC">
        <w:t xml:space="preserve"> m-</w:t>
      </w:r>
      <w:proofErr w:type="spellStart"/>
      <w:r w:rsidR="006B68EC">
        <w:t>cy</w:t>
      </w:r>
      <w:proofErr w:type="spellEnd"/>
      <w:r w:rsidR="006B68EC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:rsidR="006B68EC" w:rsidRDefault="006B68EC" w:rsidP="006B68EC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</w:t>
      </w:r>
      <w:r w:rsidRPr="006E70B4">
        <w:rPr>
          <w:bCs/>
          <w:i/>
          <w:iCs/>
          <w:sz w:val="22"/>
          <w:szCs w:val="22"/>
        </w:rPr>
        <w:t xml:space="preserve">W przypadku nie podania </w:t>
      </w:r>
      <w:r>
        <w:rPr>
          <w:bCs/>
          <w:i/>
          <w:iCs/>
          <w:sz w:val="22"/>
          <w:szCs w:val="22"/>
        </w:rPr>
        <w:t>okresu gwarancji,</w:t>
      </w:r>
      <w:r w:rsidRPr="006E70B4">
        <w:rPr>
          <w:bCs/>
          <w:i/>
          <w:iCs/>
          <w:sz w:val="22"/>
          <w:szCs w:val="22"/>
        </w:rPr>
        <w:t>, Zamawiający przyjmie m</w:t>
      </w:r>
      <w:r>
        <w:rPr>
          <w:bCs/>
          <w:i/>
          <w:iCs/>
          <w:sz w:val="22"/>
          <w:szCs w:val="22"/>
        </w:rPr>
        <w:t>inimalny wymagany okres gwarancji.</w:t>
      </w:r>
    </w:p>
    <w:p w:rsidR="002126CF" w:rsidRDefault="002126CF" w:rsidP="006B68EC">
      <w:pPr>
        <w:widowControl w:val="0"/>
        <w:jc w:val="both"/>
        <w:rPr>
          <w:bCs/>
          <w:i/>
          <w:iCs/>
          <w:sz w:val="22"/>
          <w:szCs w:val="22"/>
        </w:rPr>
      </w:pPr>
    </w:p>
    <w:p w:rsidR="002126CF" w:rsidRDefault="002126CF" w:rsidP="002126CF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2126CF">
        <w:t xml:space="preserve"> </w:t>
      </w:r>
      <w:r>
        <w:t>(</w:t>
      </w:r>
      <w:r w:rsidRPr="0022732C">
        <w:rPr>
          <w:i/>
          <w:highlight w:val="yellow"/>
        </w:rPr>
        <w:t>kryterium oceny ofert)</w:t>
      </w:r>
    </w:p>
    <w:p w:rsidR="0003468F" w:rsidRDefault="0003468F" w:rsidP="002126C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Oświadczam, że komputery dostarczane w ramach zamówienia </w:t>
      </w:r>
      <w:r w:rsidRPr="0003468F">
        <w:rPr>
          <w:b/>
          <w:i/>
        </w:rPr>
        <w:t>posiadają/nie posiadają</w:t>
      </w:r>
      <w:r>
        <w:rPr>
          <w:b/>
        </w:rPr>
        <w:t xml:space="preserve"> (niewłaściwe skreślić) certyfikatu TCO lub etykiety równoważnej, </w:t>
      </w:r>
      <w:proofErr w:type="spellStart"/>
      <w:r>
        <w:rPr>
          <w:b/>
        </w:rPr>
        <w:t>tj</w:t>
      </w:r>
      <w:proofErr w:type="spellEnd"/>
      <w:r>
        <w:rPr>
          <w:b/>
        </w:rPr>
        <w:t xml:space="preserve">………………… </w:t>
      </w:r>
    </w:p>
    <w:p w:rsidR="002126CF" w:rsidRDefault="002126CF" w:rsidP="006B68EC">
      <w:pPr>
        <w:widowControl w:val="0"/>
        <w:jc w:val="both"/>
        <w:rPr>
          <w:bCs/>
          <w:i/>
          <w:iCs/>
          <w:sz w:val="22"/>
          <w:szCs w:val="22"/>
        </w:rPr>
      </w:pPr>
    </w:p>
    <w:p w:rsidR="002126CF" w:rsidRDefault="002126CF" w:rsidP="006B68EC">
      <w:pPr>
        <w:widowControl w:val="0"/>
        <w:jc w:val="both"/>
        <w:rPr>
          <w:bCs/>
          <w:i/>
          <w:iCs/>
          <w:sz w:val="22"/>
          <w:szCs w:val="22"/>
        </w:rPr>
      </w:pPr>
    </w:p>
    <w:p w:rsidR="006B68EC" w:rsidRPr="007D2362" w:rsidRDefault="006B68EC" w:rsidP="006B68EC">
      <w:pPr>
        <w:jc w:val="both"/>
        <w:rPr>
          <w:i/>
          <w:iCs/>
          <w:sz w:val="22"/>
          <w:szCs w:val="22"/>
        </w:rPr>
      </w:pPr>
      <w:r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E3DAE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monitor</w:t>
      </w:r>
      <w:r w:rsidR="0003468F">
        <w:rPr>
          <w:b/>
          <w:bCs/>
          <w:i/>
          <w:iCs/>
          <w:sz w:val="22"/>
          <w:szCs w:val="22"/>
        </w:rPr>
        <w:t xml:space="preserve"> i zestaw komputerowy</w:t>
      </w:r>
      <w:r>
        <w:rPr>
          <w:b/>
          <w:bCs/>
          <w:i/>
          <w:iCs/>
          <w:sz w:val="22"/>
          <w:szCs w:val="22"/>
        </w:rPr>
        <w:t xml:space="preserve"> </w:t>
      </w:r>
      <w:r w:rsidRPr="002E3DAE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E3DAE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6B68EC" w:rsidRDefault="006B68EC" w:rsidP="006B68EC">
      <w:pPr>
        <w:tabs>
          <w:tab w:val="left" w:pos="426"/>
        </w:tabs>
        <w:jc w:val="both"/>
        <w:rPr>
          <w:sz w:val="22"/>
          <w:szCs w:val="22"/>
        </w:rPr>
      </w:pPr>
    </w:p>
    <w:p w:rsidR="006B68EC" w:rsidRPr="006E70B4" w:rsidRDefault="006B68EC" w:rsidP="006B68EC">
      <w:pPr>
        <w:tabs>
          <w:tab w:val="left" w:pos="426"/>
        </w:tabs>
        <w:jc w:val="both"/>
        <w:rPr>
          <w:b/>
          <w:sz w:val="22"/>
          <w:szCs w:val="22"/>
        </w:rPr>
      </w:pPr>
      <w:r w:rsidRPr="006E70B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6E70B4">
        <w:rPr>
          <w:b/>
          <w:sz w:val="22"/>
          <w:szCs w:val="22"/>
        </w:rPr>
        <w:t xml:space="preserve"> TAK/NIE</w:t>
      </w:r>
    </w:p>
    <w:p w:rsidR="006B68EC" w:rsidRPr="002E3DAE" w:rsidRDefault="006B68EC" w:rsidP="006B68EC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6B68EC" w:rsidRDefault="006B68EC" w:rsidP="006B68EC">
      <w:pPr>
        <w:rPr>
          <w:b/>
          <w:sz w:val="22"/>
          <w:szCs w:val="22"/>
        </w:rPr>
      </w:pPr>
    </w:p>
    <w:p w:rsidR="006B68EC" w:rsidRDefault="006B68EC" w:rsidP="006B68E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</w:t>
      </w:r>
      <w:r>
        <w:rPr>
          <w:b/>
          <w:sz w:val="22"/>
          <w:szCs w:val="22"/>
        </w:rPr>
        <w:lastRenderedPageBreak/>
        <w:t>środków ograniczających w związku z działaniami Rosji destabilizującymi sytuację na Ukrainie,  w przypadku gdy przypada na nich ponad 10% wartości zamówienia.</w:t>
      </w:r>
    </w:p>
    <w:p w:rsidR="006B68EC" w:rsidRPr="002E3DAE" w:rsidRDefault="006B68EC" w:rsidP="006B68EC">
      <w:pPr>
        <w:tabs>
          <w:tab w:val="right" w:pos="9000"/>
        </w:tabs>
        <w:rPr>
          <w:sz w:val="22"/>
          <w:szCs w:val="22"/>
        </w:rPr>
      </w:pPr>
    </w:p>
    <w:p w:rsidR="006B68EC" w:rsidRPr="002E3DAE" w:rsidRDefault="006B68EC" w:rsidP="006B68EC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:rsidR="006B68EC" w:rsidRPr="002E3DAE" w:rsidRDefault="006B68EC" w:rsidP="006B68E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6B68EC" w:rsidRPr="002E3DAE" w:rsidRDefault="006B68EC" w:rsidP="006B68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:rsidR="006B68EC" w:rsidRPr="002E3DAE" w:rsidRDefault="006B68EC" w:rsidP="006B68E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 xml:space="preserve">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zestaw komputerowy i monitor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6B68EC">
        <w:rPr>
          <w:b/>
          <w:color w:val="000000"/>
          <w:sz w:val="22"/>
          <w:szCs w:val="22"/>
          <w:lang w:eastAsia="ar-SA"/>
        </w:rPr>
        <w:t xml:space="preserve">zestaw komputerowy i </w:t>
      </w:r>
      <w:r w:rsidRPr="006B68EC">
        <w:rPr>
          <w:b/>
          <w:bCs/>
          <w:color w:val="000000"/>
          <w:sz w:val="22"/>
          <w:szCs w:val="22"/>
          <w:lang w:eastAsia="ar-SA"/>
        </w:rPr>
        <w:t>monitor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E3DAE">
        <w:rPr>
          <w:sz w:val="22"/>
          <w:szCs w:val="22"/>
        </w:rPr>
        <w:t>późn</w:t>
      </w:r>
      <w:proofErr w:type="spellEnd"/>
      <w:r w:rsidRPr="002E3DAE">
        <w:rPr>
          <w:sz w:val="22"/>
          <w:szCs w:val="22"/>
        </w:rPr>
        <w:t>. zm.)</w:t>
      </w:r>
    </w:p>
    <w:p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B68EC" w:rsidRPr="002E3DAE" w:rsidRDefault="006B68EC" w:rsidP="006B68EC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B68EC" w:rsidRPr="002E3DAE" w:rsidRDefault="006B68EC" w:rsidP="006B68EC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B68EC" w:rsidRPr="002E3DAE" w:rsidTr="008310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:rsidR="006B68EC" w:rsidRPr="002E3DAE" w:rsidRDefault="006B68EC" w:rsidP="008310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6B68EC" w:rsidRPr="002E3DAE" w:rsidTr="008310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B68EC" w:rsidRPr="002E3DAE" w:rsidTr="008310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68EC" w:rsidRPr="002E3DAE" w:rsidRDefault="006B68EC" w:rsidP="008310B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:rsidR="006B68EC" w:rsidRPr="002E3DAE" w:rsidRDefault="006B68EC" w:rsidP="006B68EC">
      <w:pPr>
        <w:keepNext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:rsidR="006B68EC" w:rsidRPr="002E3DAE" w:rsidRDefault="006B68EC" w:rsidP="006B68E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:rsidR="006B68EC" w:rsidRPr="002E3DAE" w:rsidRDefault="006B68EC" w:rsidP="006B68E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:rsidR="006B68EC" w:rsidRPr="002E3DAE" w:rsidRDefault="006B68EC" w:rsidP="006B68E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:rsidR="006B68EC" w:rsidRPr="002E3DAE" w:rsidRDefault="006B68EC" w:rsidP="006B68EC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B68EC" w:rsidRPr="002E3DAE" w:rsidRDefault="006B68EC" w:rsidP="006B68EC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:rsidR="006B68EC" w:rsidRPr="002E3DAE" w:rsidRDefault="006B68EC" w:rsidP="006B68EC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:rsidR="006B68EC" w:rsidRPr="002E3DAE" w:rsidRDefault="006B68EC" w:rsidP="006B68EC">
      <w:pPr>
        <w:jc w:val="both"/>
        <w:rPr>
          <w:sz w:val="22"/>
          <w:szCs w:val="22"/>
        </w:rPr>
      </w:pPr>
    </w:p>
    <w:p w:rsidR="006B68EC" w:rsidRPr="002E3DAE" w:rsidRDefault="006B68EC" w:rsidP="006B68EC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:rsidR="006B68EC" w:rsidRPr="002E3DAE" w:rsidRDefault="006B68EC" w:rsidP="006B68EC">
      <w:pPr>
        <w:jc w:val="right"/>
        <w:rPr>
          <w:sz w:val="22"/>
          <w:szCs w:val="22"/>
        </w:rPr>
      </w:pPr>
    </w:p>
    <w:p w:rsidR="006B68EC" w:rsidRDefault="006B68EC" w:rsidP="006B68EC">
      <w:pPr>
        <w:jc w:val="both"/>
        <w:rPr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CA1" w:rsidRDefault="00045CA1">
      <w:r>
        <w:separator/>
      </w:r>
    </w:p>
  </w:endnote>
  <w:endnote w:type="continuationSeparator" w:id="0">
    <w:p w:rsidR="00045CA1" w:rsidRDefault="0004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AB5" w:rsidRDefault="00521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AB5" w:rsidRDefault="00521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CA1" w:rsidRDefault="00045CA1">
      <w:r>
        <w:separator/>
      </w:r>
    </w:p>
  </w:footnote>
  <w:footnote w:type="continuationSeparator" w:id="0">
    <w:p w:rsidR="00045CA1" w:rsidRDefault="00045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AB5" w:rsidRDefault="00521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AB5" w:rsidRDefault="00521A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CA1"/>
    <w:rsid w:val="00012286"/>
    <w:rsid w:val="0003468F"/>
    <w:rsid w:val="00045CA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26CF"/>
    <w:rsid w:val="002723B0"/>
    <w:rsid w:val="00315A4A"/>
    <w:rsid w:val="00435BA5"/>
    <w:rsid w:val="004B7300"/>
    <w:rsid w:val="004C6753"/>
    <w:rsid w:val="00521AB5"/>
    <w:rsid w:val="00595C87"/>
    <w:rsid w:val="005D2C65"/>
    <w:rsid w:val="005E6D94"/>
    <w:rsid w:val="0063384F"/>
    <w:rsid w:val="00643C6F"/>
    <w:rsid w:val="00646202"/>
    <w:rsid w:val="0065290F"/>
    <w:rsid w:val="006815F6"/>
    <w:rsid w:val="006B68EC"/>
    <w:rsid w:val="007748F0"/>
    <w:rsid w:val="007A4321"/>
    <w:rsid w:val="008125A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77DAC"/>
  <w15:chartTrackingRefBased/>
  <w15:docId w15:val="{303A4ECC-265F-4FCA-86DA-DF4A4F9F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9EF1A-4B2A-482A-8194-71684EC12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884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2024-12-03T09:01:00Z</dcterms:created>
  <dcterms:modified xsi:type="dcterms:W3CDTF">2024-12-04T14:41:00Z</dcterms:modified>
</cp:coreProperties>
</file>