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7D5B7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b w:val="0"/>
          <w:sz w:val="18"/>
          <w:szCs w:val="18"/>
        </w:rPr>
        <w:tab/>
      </w:r>
      <w:r w:rsidRPr="007D5B7B">
        <w:rPr>
          <w:rFonts w:ascii="Verdana" w:hAnsi="Verdana"/>
          <w:sz w:val="18"/>
          <w:szCs w:val="18"/>
        </w:rPr>
        <w:t xml:space="preserve">Załącznik nr </w:t>
      </w:r>
      <w:r w:rsidR="00012286" w:rsidRPr="007D5B7B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7D5B7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7D5B7B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7D5B7B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7D5B7B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7D5B7B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7D5B7B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7D5B7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7D5B7B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7D5B7B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7D5B7B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Dział Zamówień Publicznych</w:t>
      </w:r>
      <w:r w:rsidR="008D2AB8" w:rsidRPr="007D5B7B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7D5B7B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Al. Mickiewicza</w:t>
      </w:r>
      <w:r w:rsidR="008D2AB8" w:rsidRPr="007D5B7B">
        <w:rPr>
          <w:rFonts w:ascii="Verdana" w:hAnsi="Verdana"/>
          <w:b/>
          <w:sz w:val="18"/>
          <w:szCs w:val="18"/>
        </w:rPr>
        <w:t xml:space="preserve"> </w:t>
      </w:r>
      <w:r w:rsidRPr="007D5B7B">
        <w:rPr>
          <w:rFonts w:ascii="Verdana" w:hAnsi="Verdana"/>
          <w:b/>
          <w:sz w:val="18"/>
          <w:szCs w:val="18"/>
        </w:rPr>
        <w:t>30</w:t>
      </w:r>
      <w:r w:rsidR="008D2AB8" w:rsidRPr="007D5B7B">
        <w:rPr>
          <w:rFonts w:ascii="Verdana" w:hAnsi="Verdana"/>
          <w:b/>
          <w:sz w:val="18"/>
          <w:szCs w:val="18"/>
        </w:rPr>
        <w:t xml:space="preserve"> </w:t>
      </w:r>
    </w:p>
    <w:p w14:paraId="200ED05F" w14:textId="26724DBC" w:rsidR="008D2AB8" w:rsidRPr="007D5B7B" w:rsidRDefault="00990818" w:rsidP="005126B9">
      <w:pPr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30-059</w:t>
      </w:r>
      <w:r w:rsidR="008D2AB8" w:rsidRPr="007D5B7B">
        <w:rPr>
          <w:rFonts w:ascii="Verdana" w:hAnsi="Verdana"/>
          <w:b/>
          <w:sz w:val="18"/>
          <w:szCs w:val="18"/>
        </w:rPr>
        <w:t xml:space="preserve"> </w:t>
      </w:r>
      <w:r w:rsidRPr="007D5B7B">
        <w:rPr>
          <w:rFonts w:ascii="Verdana" w:hAnsi="Verdana"/>
          <w:b/>
          <w:sz w:val="18"/>
          <w:szCs w:val="18"/>
        </w:rPr>
        <w:t>Kraków</w:t>
      </w:r>
      <w:r w:rsidR="008D2AB8" w:rsidRPr="007D5B7B">
        <w:rPr>
          <w:rFonts w:ascii="Verdana" w:hAnsi="Verdana"/>
          <w:b/>
          <w:sz w:val="18"/>
          <w:szCs w:val="18"/>
        </w:rPr>
        <w:t xml:space="preserve">,  </w:t>
      </w:r>
    </w:p>
    <w:p w14:paraId="13ABA7F4" w14:textId="77777777" w:rsidR="005126B9" w:rsidRPr="007D5B7B" w:rsidRDefault="005126B9" w:rsidP="005126B9">
      <w:pPr>
        <w:rPr>
          <w:rFonts w:ascii="Verdana" w:hAnsi="Verdana"/>
          <w:b/>
          <w:sz w:val="18"/>
          <w:szCs w:val="18"/>
        </w:rPr>
      </w:pPr>
    </w:p>
    <w:p w14:paraId="3EC39D4A" w14:textId="1CC45D82" w:rsidR="008D2AB8" w:rsidRPr="007D5B7B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567A8" w:rsidRPr="007D5B7B">
        <w:rPr>
          <w:rFonts w:ascii="Verdana" w:hAnsi="Verdana"/>
          <w:b/>
          <w:sz w:val="18"/>
          <w:szCs w:val="18"/>
        </w:rPr>
        <w:t>dostawa urządzeń komputerowych do budynku D3 - DE-dzp.272-700/24</w:t>
      </w:r>
      <w:r w:rsidRPr="007D5B7B">
        <w:rPr>
          <w:rFonts w:ascii="Verdana" w:hAnsi="Verdana"/>
          <w:b/>
          <w:sz w:val="18"/>
          <w:szCs w:val="18"/>
        </w:rPr>
        <w:t xml:space="preserve">, </w:t>
      </w:r>
      <w:r w:rsidRPr="007D5B7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CD7C770" w14:textId="77777777" w:rsidR="00AD4BF1" w:rsidRPr="007D5B7B" w:rsidRDefault="00AD4BF1" w:rsidP="00EF5FA6">
      <w:pPr>
        <w:jc w:val="both"/>
        <w:rPr>
          <w:rFonts w:ascii="Verdana" w:hAnsi="Verdana"/>
          <w:sz w:val="18"/>
          <w:szCs w:val="18"/>
        </w:rPr>
      </w:pPr>
    </w:p>
    <w:p w14:paraId="24CF6F28" w14:textId="496618F2" w:rsidR="00AD4BF1" w:rsidRPr="007D5B7B" w:rsidRDefault="00AD4BF1" w:rsidP="00EF5FA6">
      <w:pPr>
        <w:jc w:val="both"/>
        <w:rPr>
          <w:rFonts w:ascii="Verdana" w:hAnsi="Verdana"/>
          <w:b/>
          <w:bCs/>
          <w:sz w:val="18"/>
          <w:szCs w:val="18"/>
        </w:rPr>
      </w:pPr>
      <w:r w:rsidRPr="007D5B7B">
        <w:rPr>
          <w:rFonts w:ascii="Verdana" w:hAnsi="Verdana"/>
          <w:b/>
          <w:bCs/>
          <w:sz w:val="18"/>
          <w:szCs w:val="18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D4BF1" w:rsidRPr="007D5B7B" w14:paraId="28A4F3CF" w14:textId="77777777" w:rsidTr="00AD4BF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39C119" w14:textId="441E22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1CFD9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7F83BC" w14:textId="7F7A16A3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ED9D36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B4F941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CB2E3F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9F5A3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A114463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793918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C903139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BD39EF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0648B1F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  <w:p w14:paraId="0C3A0380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D4BF1" w:rsidRPr="007D5B7B" w14:paraId="377F3442" w14:textId="77777777" w:rsidTr="00AD4BF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2A096A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B810B4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65CA7F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161C69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4CE3C6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CB180C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663429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C04C1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D4BF1" w:rsidRPr="007D5B7B" w14:paraId="74E1CCC2" w14:textId="77777777" w:rsidTr="00AD4B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A125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C1C4" w14:textId="6B94FEEA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Komputer typu NUC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2DF6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3DADC" w14:textId="3C28F1ED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EF02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E555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9AE443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33DE3F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2F8FECE6" w14:textId="77777777" w:rsidTr="00AD4B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1F52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9DA6" w14:textId="53FCC98E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Komputer typu NUC o wysokiej wydajności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AF36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E979684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60F02" w14:textId="53DBEDBC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9D64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BAC1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DD4526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B27DC6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2AA21D86" w14:textId="77777777" w:rsidTr="00AD4B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CF199C" w14:textId="2853568D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5008" w14:textId="4AC52458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Monitor komputerowy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455B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970A" w14:textId="21CC4C5F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3273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B1F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89E9D5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DC547E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4067E35E" w14:textId="77777777" w:rsidTr="00AD4B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B0F161" w14:textId="6C8A68DC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122C" w14:textId="62086F0A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Ramię VESA na jeden monitor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E63F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C491" w14:textId="38938E6C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EC08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C453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2B80B1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F4C64A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1C5D475B" w14:textId="77777777" w:rsidTr="00AD4B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A92F63" w14:textId="418735D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D9BB" w14:textId="6B74939B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Ramię VESA na dwa monitory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C302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091B" w14:textId="274339D0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2181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43C2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42208C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E7881B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50C6B260" w14:textId="77777777" w:rsidTr="00AD4BF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3C9FBD" w14:textId="71B5E7AF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E323" w14:textId="2E71B6FF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Podwójny uchwyt montażowy VESA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8883" w14:textId="77777777" w:rsidR="00AD4BF1" w:rsidRPr="007D5B7B" w:rsidRDefault="00AD4BF1" w:rsidP="00AD4BF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D86B" w14:textId="2C53B5E7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37A4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8650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5A8F18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305200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22F55F24" w14:textId="77777777" w:rsidTr="00AD4BF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7FF079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A391F49" w14:textId="17B9CB78" w:rsidR="00AD4BF1" w:rsidRPr="007D5B7B" w:rsidRDefault="00AD4BF1" w:rsidP="00AD4BF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  RAZEM:</w:t>
            </w:r>
          </w:p>
          <w:p w14:paraId="6C71F860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784D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DE24DF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396570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D4BF1" w:rsidRPr="007D5B7B" w14:paraId="6859385E" w14:textId="77777777" w:rsidTr="00AD4BF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BFAC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078E9ED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4AA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371B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DEF7C" w14:textId="77777777" w:rsidR="00AD4BF1" w:rsidRPr="007D5B7B" w:rsidRDefault="00AD4BF1" w:rsidP="00AD4BF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2B14EA" w14:textId="77777777" w:rsidR="00AD4BF1" w:rsidRPr="007D5B7B" w:rsidRDefault="00AD4BF1" w:rsidP="00D0283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6E9BB48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</w:p>
    <w:p w14:paraId="69D56C9E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</w:p>
    <w:p w14:paraId="030609A0" w14:textId="2F93D627" w:rsidR="009B3968" w:rsidRPr="007D5B7B" w:rsidRDefault="009B3968" w:rsidP="009B3968">
      <w:pPr>
        <w:jc w:val="both"/>
        <w:rPr>
          <w:rFonts w:ascii="Verdana" w:hAnsi="Verdana"/>
          <w:b/>
          <w:bCs/>
          <w:sz w:val="18"/>
          <w:szCs w:val="18"/>
        </w:rPr>
      </w:pPr>
      <w:r w:rsidRPr="007D5B7B">
        <w:rPr>
          <w:rFonts w:ascii="Verdana" w:hAnsi="Verdana"/>
          <w:b/>
          <w:bCs/>
          <w:sz w:val="18"/>
          <w:szCs w:val="18"/>
          <w:highlight w:val="cyan"/>
        </w:rPr>
        <w:lastRenderedPageBreak/>
        <w:t>Zadanie częściowe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9B3968" w:rsidRPr="007D5B7B" w14:paraId="44985FE2" w14:textId="77777777" w:rsidTr="007E3F0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ABF1A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1714C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447036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91AE5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3CDA40EF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F9D7EF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DDADC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55FE5B0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FB4E3A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25F4F73D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BDB5C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25F36C3C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  <w:p w14:paraId="068C0494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9B3968" w:rsidRPr="007D5B7B" w14:paraId="69322F75" w14:textId="77777777" w:rsidTr="007E3F0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A32AD5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AEFD0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2DD29B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F54EB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D9841F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AE513C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6F389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A27B5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9B3968" w:rsidRPr="007D5B7B" w14:paraId="7D5B43D3" w14:textId="77777777" w:rsidTr="007E3F0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7A23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7A5D" w14:textId="5B7618D9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D5B7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Komputer</w:t>
            </w:r>
            <w:proofErr w:type="spellEnd"/>
            <w:r w:rsidRPr="007D5B7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typu all-in-one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1FF9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7534D" w14:textId="225C243D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5B29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F17D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3907BA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EA30B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245A9313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9E9F67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855E6A5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  RAZEM:</w:t>
            </w:r>
          </w:p>
          <w:p w14:paraId="227E129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419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FC31A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5C8B59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2D787520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0D27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90A756C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8B6D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BC8A3F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06ED3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53178D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</w:rPr>
      </w:pPr>
    </w:p>
    <w:p w14:paraId="4F54C755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</w:p>
    <w:p w14:paraId="5753CD36" w14:textId="68E66459" w:rsidR="009B3968" w:rsidRPr="007D5B7B" w:rsidRDefault="009B3968" w:rsidP="009B3968">
      <w:pPr>
        <w:jc w:val="both"/>
        <w:rPr>
          <w:rFonts w:ascii="Verdana" w:hAnsi="Verdana"/>
          <w:b/>
          <w:bCs/>
          <w:sz w:val="18"/>
          <w:szCs w:val="18"/>
        </w:rPr>
      </w:pPr>
      <w:r w:rsidRPr="007D5B7B">
        <w:rPr>
          <w:rFonts w:ascii="Verdana" w:hAnsi="Verdana"/>
          <w:b/>
          <w:bCs/>
          <w:sz w:val="18"/>
          <w:szCs w:val="18"/>
          <w:highlight w:val="cyan"/>
        </w:rPr>
        <w:t>Zadanie częściowe nr 3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9B3968" w:rsidRPr="007D5B7B" w14:paraId="5BDAF307" w14:textId="77777777" w:rsidTr="007E3F0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F474CC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318A5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9498A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B0F3F2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568B4402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BCEA4D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56330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36B12C2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BB9304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003C19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25AB9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F34D0D8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  <w:p w14:paraId="483CB43A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9B3968" w:rsidRPr="007D5B7B" w14:paraId="0DDB4299" w14:textId="77777777" w:rsidTr="007E3F0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AA4B3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13E6CE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8A294E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5F5F3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D49E9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D3F57F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7DD44A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45FBD6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9B3968" w:rsidRPr="007D5B7B" w14:paraId="3D24E1D6" w14:textId="77777777" w:rsidTr="007E3F0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92D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2E59" w14:textId="23029DCD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Serwer NAS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DEAD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48498" w14:textId="7F418139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648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85ED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F19F8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80D97F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6B8855F4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F89C98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E9C427E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  RAZEM:</w:t>
            </w:r>
          </w:p>
          <w:p w14:paraId="0BAFBC5C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CE1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C3484E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B9A1FE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1B0E9E3A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52D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B432C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089A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B2EAC3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E52D7B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81F2DEF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</w:rPr>
      </w:pPr>
    </w:p>
    <w:p w14:paraId="7D2B80BA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</w:p>
    <w:p w14:paraId="38060336" w14:textId="30721987" w:rsidR="009B3968" w:rsidRPr="007D5B7B" w:rsidRDefault="009B3968" w:rsidP="009B3968">
      <w:pPr>
        <w:jc w:val="both"/>
        <w:rPr>
          <w:rFonts w:ascii="Verdana" w:hAnsi="Verdana"/>
          <w:b/>
          <w:bCs/>
          <w:sz w:val="18"/>
          <w:szCs w:val="18"/>
        </w:rPr>
      </w:pPr>
      <w:r w:rsidRPr="007D5B7B">
        <w:rPr>
          <w:rFonts w:ascii="Verdana" w:hAnsi="Verdana"/>
          <w:b/>
          <w:bCs/>
          <w:sz w:val="18"/>
          <w:szCs w:val="18"/>
          <w:highlight w:val="cyan"/>
        </w:rPr>
        <w:t>Zadanie częściowe nr 4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9B3968" w:rsidRPr="007D5B7B" w14:paraId="556950FD" w14:textId="77777777" w:rsidTr="007E3F0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B61066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9FF47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26A25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5F0362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B11767C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B2926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664FD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7511344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0EA35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C9C1E16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3B0CA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615AA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  <w:p w14:paraId="01DEA4EA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9B3968" w:rsidRPr="007D5B7B" w14:paraId="375CA93A" w14:textId="77777777" w:rsidTr="007E3F0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54EBA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E14C2C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33FA0B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0C4B7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B7FB69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34A33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65638B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A8B60B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9B3968" w:rsidRPr="007D5B7B" w14:paraId="48597E75" w14:textId="77777777" w:rsidTr="007E3F0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D8C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C5748" w14:textId="05DB6C7A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D5B7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Tablety</w:t>
            </w:r>
            <w:proofErr w:type="spellEnd"/>
            <w:r w:rsidRPr="007D5B7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7D5B7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habitatu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1FAD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045E" w14:textId="3CCBE699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5FCB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B9D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2DADA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6B4C4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1E6D59F3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55195C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7BAA38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  RAZEM:</w:t>
            </w:r>
          </w:p>
          <w:p w14:paraId="2E1F77D6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1CC5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6D64BE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BEA930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327AE106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8C0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FA7DC3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888F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FED5B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5928B0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B2D2A0F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</w:rPr>
      </w:pPr>
    </w:p>
    <w:p w14:paraId="499EE601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148C307F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1E81659B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22449A0E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19D73842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432CC585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19C4AAE5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3CDA7076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17BE5F28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49131D12" w14:textId="77777777" w:rsidR="00D7212C" w:rsidRPr="007D5B7B" w:rsidRDefault="00D7212C" w:rsidP="009B3968">
      <w:pPr>
        <w:jc w:val="both"/>
        <w:rPr>
          <w:rFonts w:ascii="Verdana" w:hAnsi="Verdana"/>
          <w:b/>
          <w:bCs/>
          <w:sz w:val="18"/>
          <w:szCs w:val="18"/>
          <w:highlight w:val="cyan"/>
        </w:rPr>
      </w:pPr>
    </w:p>
    <w:p w14:paraId="755A5199" w14:textId="7D55365A" w:rsidR="009B3968" w:rsidRPr="007D5B7B" w:rsidRDefault="009B3968" w:rsidP="009B3968">
      <w:pPr>
        <w:jc w:val="both"/>
        <w:rPr>
          <w:rFonts w:ascii="Verdana" w:hAnsi="Verdana"/>
          <w:b/>
          <w:bCs/>
          <w:sz w:val="18"/>
          <w:szCs w:val="18"/>
        </w:rPr>
      </w:pPr>
      <w:r w:rsidRPr="007D5B7B">
        <w:rPr>
          <w:rFonts w:ascii="Verdana" w:hAnsi="Verdana"/>
          <w:b/>
          <w:bCs/>
          <w:sz w:val="18"/>
          <w:szCs w:val="18"/>
          <w:highlight w:val="cyan"/>
        </w:rPr>
        <w:lastRenderedPageBreak/>
        <w:t>Zadanie częściowe nr 5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9B3968" w:rsidRPr="007D5B7B" w14:paraId="47806CD8" w14:textId="77777777" w:rsidTr="007E3F0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F94881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5F425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802C3E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2E01F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0D55F6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A7AF4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FC532B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B0F75C1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2564D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49ABCB6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4670E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C661F23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[PLN]</w:t>
            </w:r>
          </w:p>
          <w:p w14:paraId="24C57E06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9B3968" w:rsidRPr="007D5B7B" w14:paraId="2E718BA1" w14:textId="77777777" w:rsidTr="007E3F0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DC6AF2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F7C8A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597D93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330FCC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F1E312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A111D7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3638F4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33A5EE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9B3968" w:rsidRPr="007D5B7B" w14:paraId="28B25D36" w14:textId="77777777" w:rsidTr="007E3F0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6761B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DC2BF" w14:textId="0C26DDC3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Laptop do laboratorium komory czystej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A88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C1AB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BB27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A5A7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ED362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4016AB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77BFA8E8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AEB835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2DDB00F" w14:textId="77777777" w:rsidR="009B3968" w:rsidRPr="007D5B7B" w:rsidRDefault="009B3968" w:rsidP="007E3F0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5B7B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  RAZEM:</w:t>
            </w:r>
          </w:p>
          <w:p w14:paraId="5DB7EB0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E1CD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465E26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96A83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B3968" w:rsidRPr="007D5B7B" w14:paraId="391539C8" w14:textId="77777777" w:rsidTr="007E3F0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BA34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6C572259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98C8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B1297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B4EDD7" w14:textId="77777777" w:rsidR="009B3968" w:rsidRPr="007D5B7B" w:rsidRDefault="009B3968" w:rsidP="007E3F0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4E3F3A0" w14:textId="77777777" w:rsidR="009B3968" w:rsidRPr="007D5B7B" w:rsidRDefault="009B3968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</w:rPr>
      </w:pPr>
    </w:p>
    <w:p w14:paraId="45629136" w14:textId="3EB37032" w:rsidR="00D0283F" w:rsidRPr="007D5B7B" w:rsidRDefault="00D0283F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  <w:r w:rsidRPr="007D5B7B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0647AB2D" w14:textId="77777777" w:rsidR="009B3968" w:rsidRPr="007D5B7B" w:rsidRDefault="009B3968" w:rsidP="00EF5FA6">
      <w:pPr>
        <w:jc w:val="both"/>
        <w:rPr>
          <w:rFonts w:ascii="Verdana" w:hAnsi="Verdana"/>
          <w:sz w:val="18"/>
          <w:szCs w:val="18"/>
          <w:lang w:val="x-none"/>
        </w:rPr>
      </w:pPr>
    </w:p>
    <w:p w14:paraId="46EEEEA8" w14:textId="303C1375" w:rsidR="00EF5FA6" w:rsidRPr="007D5B7B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7D5B7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D5B7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AD4BF1" w:rsidRPr="007D5B7B">
        <w:rPr>
          <w:rFonts w:ascii="Verdana" w:hAnsi="Verdana"/>
          <w:b/>
          <w:bCs/>
          <w:i/>
          <w:iCs/>
          <w:sz w:val="18"/>
          <w:szCs w:val="18"/>
        </w:rPr>
        <w:t>zestawy komputer</w:t>
      </w:r>
      <w:r w:rsidR="005306A5" w:rsidRPr="007D5B7B">
        <w:rPr>
          <w:rFonts w:ascii="Verdana" w:hAnsi="Verdana"/>
          <w:b/>
          <w:bCs/>
          <w:i/>
          <w:iCs/>
          <w:sz w:val="18"/>
          <w:szCs w:val="18"/>
        </w:rPr>
        <w:t>ów</w:t>
      </w:r>
      <w:r w:rsidR="00AD4BF1" w:rsidRPr="007D5B7B">
        <w:rPr>
          <w:rFonts w:ascii="Verdana" w:hAnsi="Verdana"/>
          <w:b/>
          <w:bCs/>
          <w:i/>
          <w:iCs/>
          <w:sz w:val="18"/>
          <w:szCs w:val="18"/>
        </w:rPr>
        <w:t xml:space="preserve"> stacjonarn</w:t>
      </w:r>
      <w:r w:rsidR="005306A5" w:rsidRPr="007D5B7B">
        <w:rPr>
          <w:rFonts w:ascii="Verdana" w:hAnsi="Verdana"/>
          <w:b/>
          <w:bCs/>
          <w:i/>
          <w:iCs/>
          <w:sz w:val="18"/>
          <w:szCs w:val="18"/>
        </w:rPr>
        <w:t>ych</w:t>
      </w:r>
      <w:r w:rsidR="00AD4BF1" w:rsidRPr="007D5B7B">
        <w:rPr>
          <w:rFonts w:ascii="Verdana" w:hAnsi="Verdana"/>
          <w:b/>
          <w:bCs/>
          <w:i/>
          <w:iCs/>
          <w:sz w:val="18"/>
          <w:szCs w:val="18"/>
        </w:rPr>
        <w:t xml:space="preserve">, </w:t>
      </w:r>
      <w:r w:rsidR="0062659E" w:rsidRPr="007D5B7B">
        <w:rPr>
          <w:rFonts w:ascii="Verdana" w:hAnsi="Verdana"/>
          <w:b/>
          <w:bCs/>
          <w:i/>
          <w:iCs/>
          <w:sz w:val="18"/>
          <w:szCs w:val="18"/>
        </w:rPr>
        <w:t>s</w:t>
      </w:r>
      <w:r w:rsidR="00973507" w:rsidRPr="007D5B7B">
        <w:rPr>
          <w:rFonts w:ascii="Verdana" w:hAnsi="Verdana"/>
          <w:b/>
          <w:bCs/>
          <w:i/>
          <w:iCs/>
          <w:sz w:val="18"/>
          <w:szCs w:val="18"/>
        </w:rPr>
        <w:t>erwer</w:t>
      </w:r>
      <w:r w:rsidR="00AD4BF1" w:rsidRPr="007D5B7B">
        <w:rPr>
          <w:rFonts w:ascii="Verdana" w:hAnsi="Verdana"/>
          <w:b/>
          <w:bCs/>
          <w:i/>
          <w:iCs/>
          <w:sz w:val="18"/>
          <w:szCs w:val="18"/>
        </w:rPr>
        <w:t>, monitory</w:t>
      </w:r>
      <w:r w:rsidR="00973507" w:rsidRPr="007D5B7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7D5B7B">
        <w:rPr>
          <w:rFonts w:ascii="Verdana" w:hAnsi="Verdana"/>
          <w:i/>
          <w:iCs/>
          <w:sz w:val="18"/>
          <w:szCs w:val="18"/>
        </w:rPr>
        <w:t>wchodzą</w:t>
      </w:r>
      <w:r w:rsidR="00973507" w:rsidRPr="007D5B7B">
        <w:rPr>
          <w:rFonts w:ascii="Verdana" w:hAnsi="Verdana"/>
          <w:i/>
          <w:iCs/>
          <w:sz w:val="18"/>
          <w:szCs w:val="18"/>
        </w:rPr>
        <w:t>ce</w:t>
      </w:r>
      <w:r w:rsidRPr="007D5B7B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7498EBB" w14:textId="77777777" w:rsidR="00284F62" w:rsidRPr="007D5B7B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sz w:val="18"/>
          <w:szCs w:val="18"/>
          <w:lang w:val="x-none"/>
        </w:rPr>
      </w:pPr>
    </w:p>
    <w:p w14:paraId="4B6EA1F7" w14:textId="36F478C8" w:rsidR="00C62E14" w:rsidRPr="007D5B7B" w:rsidRDefault="00C62E1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  <w:highlight w:val="green"/>
        </w:rPr>
      </w:pPr>
      <w:r w:rsidRPr="007D5B7B">
        <w:rPr>
          <w:rFonts w:ascii="Verdana" w:hAnsi="Verdana"/>
          <w:b/>
          <w:sz w:val="18"/>
          <w:szCs w:val="18"/>
          <w:highlight w:val="green"/>
        </w:rPr>
        <w:t>TERMIN REALIZACJI</w:t>
      </w:r>
    </w:p>
    <w:p w14:paraId="3C3FA1B9" w14:textId="6BEBAD92" w:rsidR="00DE20B4" w:rsidRPr="007D5B7B" w:rsidRDefault="006567A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1</w:t>
      </w:r>
    </w:p>
    <w:p w14:paraId="5FB599B6" w14:textId="2C01DC55" w:rsidR="008D2AB8" w:rsidRPr="007D5B7B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7D5B7B">
        <w:rPr>
          <w:rFonts w:ascii="Verdana" w:hAnsi="Verdana"/>
          <w:b/>
          <w:bCs/>
          <w:sz w:val="18"/>
          <w:szCs w:val="18"/>
        </w:rPr>
        <w:t xml:space="preserve">do </w:t>
      </w:r>
      <w:r w:rsidR="00973507" w:rsidRPr="007D5B7B">
        <w:rPr>
          <w:rFonts w:ascii="Verdana" w:hAnsi="Verdana"/>
          <w:sz w:val="18"/>
          <w:szCs w:val="18"/>
        </w:rPr>
        <w:t>……………</w:t>
      </w:r>
      <w:r w:rsidR="003E0687" w:rsidRPr="007D5B7B">
        <w:rPr>
          <w:rFonts w:ascii="Verdana" w:hAnsi="Verdana"/>
          <w:b/>
          <w:bCs/>
          <w:sz w:val="18"/>
          <w:szCs w:val="18"/>
        </w:rPr>
        <w:t xml:space="preserve"> </w:t>
      </w:r>
      <w:r w:rsidR="009218B9" w:rsidRPr="007D5B7B">
        <w:rPr>
          <w:rFonts w:ascii="Verdana" w:hAnsi="Verdana"/>
          <w:b/>
          <w:bCs/>
          <w:sz w:val="18"/>
          <w:szCs w:val="18"/>
        </w:rPr>
        <w:t xml:space="preserve">dni od daty </w:t>
      </w:r>
      <w:r w:rsidR="00DD5DFD" w:rsidRPr="007D5B7B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 w:rsidRPr="007D5B7B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973507" w:rsidRPr="007D5B7B">
        <w:rPr>
          <w:rFonts w:ascii="Verdana" w:hAnsi="Verdana"/>
          <w:b/>
          <w:bCs/>
          <w:sz w:val="18"/>
          <w:szCs w:val="18"/>
        </w:rPr>
        <w:t xml:space="preserve"> </w:t>
      </w:r>
      <w:r w:rsidR="00973507" w:rsidRPr="007D5B7B">
        <w:rPr>
          <w:rFonts w:ascii="Verdana" w:hAnsi="Verdana"/>
          <w:sz w:val="18"/>
          <w:szCs w:val="18"/>
          <w:highlight w:val="yellow"/>
        </w:rPr>
        <w:t>(</w:t>
      </w:r>
      <w:r w:rsidR="00973507" w:rsidRPr="007D5B7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3CD6813" w14:textId="7AC1E1FC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p w14:paraId="5A1E93EA" w14:textId="77777777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 xml:space="preserve">Termin realizacji umowy: </w:t>
      </w:r>
      <w:r w:rsidRPr="007D5B7B">
        <w:rPr>
          <w:rFonts w:ascii="Verdana" w:hAnsi="Verdana"/>
          <w:b/>
          <w:bCs/>
          <w:sz w:val="18"/>
          <w:szCs w:val="18"/>
        </w:rPr>
        <w:t xml:space="preserve">do </w:t>
      </w:r>
      <w:r w:rsidRPr="007D5B7B">
        <w:rPr>
          <w:rFonts w:ascii="Verdana" w:hAnsi="Verdana"/>
          <w:sz w:val="18"/>
          <w:szCs w:val="18"/>
        </w:rPr>
        <w:t>……………</w:t>
      </w:r>
      <w:r w:rsidRPr="007D5B7B">
        <w:rPr>
          <w:rFonts w:ascii="Verdana" w:hAnsi="Verdana"/>
          <w:b/>
          <w:bCs/>
          <w:sz w:val="18"/>
          <w:szCs w:val="18"/>
        </w:rPr>
        <w:t xml:space="preserve"> dni od daty otrzymania zamówienia potwierdzonego przez </w:t>
      </w:r>
      <w:proofErr w:type="spellStart"/>
      <w:r w:rsidRPr="007D5B7B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Pr="007D5B7B">
        <w:rPr>
          <w:rFonts w:ascii="Verdana" w:hAnsi="Verdana"/>
          <w:b/>
          <w:bCs/>
          <w:sz w:val="18"/>
          <w:szCs w:val="18"/>
        </w:rPr>
        <w:t xml:space="preserve"> </w:t>
      </w:r>
      <w:r w:rsidRPr="007D5B7B">
        <w:rPr>
          <w:rFonts w:ascii="Verdana" w:hAnsi="Verdana"/>
          <w:sz w:val="18"/>
          <w:szCs w:val="18"/>
          <w:highlight w:val="yellow"/>
        </w:rPr>
        <w:t>(</w:t>
      </w:r>
      <w:r w:rsidRPr="007D5B7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21D713D" w14:textId="67DDAEC6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3</w:t>
      </w:r>
    </w:p>
    <w:p w14:paraId="1E8E2D52" w14:textId="77777777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 xml:space="preserve">Termin realizacji umowy: </w:t>
      </w:r>
      <w:r w:rsidRPr="007D5B7B">
        <w:rPr>
          <w:rFonts w:ascii="Verdana" w:hAnsi="Verdana"/>
          <w:b/>
          <w:bCs/>
          <w:sz w:val="18"/>
          <w:szCs w:val="18"/>
        </w:rPr>
        <w:t xml:space="preserve">do </w:t>
      </w:r>
      <w:r w:rsidRPr="007D5B7B">
        <w:rPr>
          <w:rFonts w:ascii="Verdana" w:hAnsi="Verdana"/>
          <w:sz w:val="18"/>
          <w:szCs w:val="18"/>
        </w:rPr>
        <w:t>……………</w:t>
      </w:r>
      <w:r w:rsidRPr="007D5B7B">
        <w:rPr>
          <w:rFonts w:ascii="Verdana" w:hAnsi="Verdana"/>
          <w:b/>
          <w:bCs/>
          <w:sz w:val="18"/>
          <w:szCs w:val="18"/>
        </w:rPr>
        <w:t xml:space="preserve"> dni od daty otrzymania zamówienia potwierdzonego przez </w:t>
      </w:r>
      <w:proofErr w:type="spellStart"/>
      <w:r w:rsidRPr="007D5B7B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Pr="007D5B7B">
        <w:rPr>
          <w:rFonts w:ascii="Verdana" w:hAnsi="Verdana"/>
          <w:b/>
          <w:bCs/>
          <w:sz w:val="18"/>
          <w:szCs w:val="18"/>
        </w:rPr>
        <w:t xml:space="preserve"> </w:t>
      </w:r>
      <w:r w:rsidRPr="007D5B7B">
        <w:rPr>
          <w:rFonts w:ascii="Verdana" w:hAnsi="Verdana"/>
          <w:sz w:val="18"/>
          <w:szCs w:val="18"/>
          <w:highlight w:val="yellow"/>
        </w:rPr>
        <w:t>(</w:t>
      </w:r>
      <w:r w:rsidRPr="007D5B7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F6D5571" w14:textId="54C9A49D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4</w:t>
      </w:r>
    </w:p>
    <w:p w14:paraId="3073A1CC" w14:textId="474C4947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 xml:space="preserve">Termin realizacji umowy: </w:t>
      </w:r>
      <w:r w:rsidRPr="007D5B7B">
        <w:rPr>
          <w:rFonts w:ascii="Verdana" w:hAnsi="Verdana"/>
          <w:b/>
          <w:bCs/>
          <w:sz w:val="18"/>
          <w:szCs w:val="18"/>
        </w:rPr>
        <w:t xml:space="preserve">do </w:t>
      </w:r>
      <w:r w:rsidRPr="007D5B7B">
        <w:rPr>
          <w:rFonts w:ascii="Verdana" w:hAnsi="Verdana"/>
          <w:sz w:val="18"/>
          <w:szCs w:val="18"/>
        </w:rPr>
        <w:t>……………</w:t>
      </w:r>
      <w:r w:rsidRPr="007D5B7B">
        <w:rPr>
          <w:rFonts w:ascii="Verdana" w:hAnsi="Verdana"/>
          <w:b/>
          <w:bCs/>
          <w:sz w:val="18"/>
          <w:szCs w:val="18"/>
        </w:rPr>
        <w:t xml:space="preserve"> dni od daty podpisania umowy </w:t>
      </w:r>
      <w:r w:rsidRPr="007D5B7B">
        <w:rPr>
          <w:rFonts w:ascii="Verdana" w:hAnsi="Verdana"/>
          <w:sz w:val="18"/>
          <w:szCs w:val="18"/>
          <w:highlight w:val="yellow"/>
        </w:rPr>
        <w:t>(</w:t>
      </w:r>
      <w:r w:rsidRPr="007D5B7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F12EF77" w14:textId="2A61432B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5</w:t>
      </w:r>
    </w:p>
    <w:p w14:paraId="747998B2" w14:textId="33889CAD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 xml:space="preserve">Termin realizacji umowy: </w:t>
      </w:r>
      <w:r w:rsidRPr="007D5B7B">
        <w:rPr>
          <w:rFonts w:ascii="Verdana" w:hAnsi="Verdana"/>
          <w:b/>
          <w:bCs/>
          <w:sz w:val="18"/>
          <w:szCs w:val="18"/>
        </w:rPr>
        <w:t xml:space="preserve">do </w:t>
      </w:r>
      <w:r w:rsidRPr="007D5B7B">
        <w:rPr>
          <w:rFonts w:ascii="Verdana" w:hAnsi="Verdana"/>
          <w:sz w:val="18"/>
          <w:szCs w:val="18"/>
        </w:rPr>
        <w:t>……………</w:t>
      </w:r>
      <w:r w:rsidRPr="007D5B7B">
        <w:rPr>
          <w:rFonts w:ascii="Verdana" w:hAnsi="Verdana"/>
          <w:b/>
          <w:bCs/>
          <w:sz w:val="18"/>
          <w:szCs w:val="18"/>
        </w:rPr>
        <w:t xml:space="preserve"> dni od daty podpisania umowy </w:t>
      </w:r>
      <w:r w:rsidRPr="007D5B7B">
        <w:rPr>
          <w:rFonts w:ascii="Verdana" w:hAnsi="Verdana"/>
          <w:sz w:val="18"/>
          <w:szCs w:val="18"/>
          <w:highlight w:val="yellow"/>
        </w:rPr>
        <w:t>(</w:t>
      </w:r>
      <w:r w:rsidRPr="007D5B7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ADF07F2" w14:textId="5940CA05" w:rsidR="000C3A2C" w:rsidRPr="007D5B7B" w:rsidRDefault="00C62E14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  <w:highlight w:val="green"/>
        </w:rPr>
      </w:pPr>
      <w:r w:rsidRPr="007D5B7B">
        <w:rPr>
          <w:rFonts w:ascii="Verdana" w:hAnsi="Verdana"/>
          <w:b/>
          <w:sz w:val="18"/>
          <w:szCs w:val="18"/>
          <w:highlight w:val="green"/>
        </w:rPr>
        <w:t>OKRES GWARANCJI</w:t>
      </w:r>
    </w:p>
    <w:p w14:paraId="3D033E9C" w14:textId="5BCA7249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1</w:t>
      </w:r>
    </w:p>
    <w:p w14:paraId="54D6D6BF" w14:textId="025A0D42" w:rsidR="008D2AB8" w:rsidRPr="007D5B7B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Okres udzielonej gwarancji wynosi:</w:t>
      </w:r>
      <w:r w:rsidRPr="007D5B7B">
        <w:rPr>
          <w:rFonts w:ascii="Verdana" w:hAnsi="Verdana"/>
          <w:sz w:val="18"/>
          <w:szCs w:val="18"/>
        </w:rPr>
        <w:t xml:space="preserve"> ………</w:t>
      </w:r>
      <w:r w:rsidR="009218B9" w:rsidRPr="007D5B7B">
        <w:rPr>
          <w:rFonts w:ascii="Verdana" w:hAnsi="Verdana"/>
          <w:sz w:val="18"/>
          <w:szCs w:val="18"/>
        </w:rPr>
        <w:t xml:space="preserve"> </w:t>
      </w:r>
      <w:r w:rsidR="009218B9" w:rsidRPr="007D5B7B">
        <w:rPr>
          <w:rFonts w:ascii="Verdana" w:hAnsi="Verdana"/>
          <w:b/>
          <w:bCs/>
          <w:sz w:val="18"/>
          <w:szCs w:val="18"/>
        </w:rPr>
        <w:t>miesięcy</w:t>
      </w:r>
      <w:r w:rsidR="00DD5DFD" w:rsidRPr="007D5B7B">
        <w:rPr>
          <w:rFonts w:ascii="Verdana" w:hAnsi="Verdana"/>
          <w:sz w:val="18"/>
          <w:szCs w:val="18"/>
        </w:rPr>
        <w:t xml:space="preserve"> </w:t>
      </w:r>
    </w:p>
    <w:p w14:paraId="3F5B6489" w14:textId="037EC96B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p w14:paraId="5D266C62" w14:textId="0FF04B4E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Okres udzielonej gwarancji wynosi:</w:t>
      </w:r>
      <w:r w:rsidRPr="007D5B7B">
        <w:rPr>
          <w:rFonts w:ascii="Verdana" w:hAnsi="Verdana"/>
          <w:sz w:val="18"/>
          <w:szCs w:val="18"/>
        </w:rPr>
        <w:t xml:space="preserve"> ……… </w:t>
      </w:r>
      <w:r w:rsidRPr="007D5B7B">
        <w:rPr>
          <w:rFonts w:ascii="Verdana" w:hAnsi="Verdana"/>
          <w:b/>
          <w:bCs/>
          <w:sz w:val="18"/>
          <w:szCs w:val="18"/>
        </w:rPr>
        <w:t>miesięcy</w:t>
      </w:r>
      <w:r w:rsidRPr="007D5B7B">
        <w:rPr>
          <w:rFonts w:ascii="Verdana" w:hAnsi="Verdana"/>
          <w:sz w:val="18"/>
          <w:szCs w:val="18"/>
        </w:rPr>
        <w:t xml:space="preserve"> </w:t>
      </w:r>
      <w:r w:rsidR="005815AF" w:rsidRPr="007D5B7B">
        <w:rPr>
          <w:rFonts w:ascii="Verdana" w:hAnsi="Verdana"/>
          <w:b/>
          <w:bCs/>
          <w:sz w:val="18"/>
          <w:szCs w:val="18"/>
        </w:rPr>
        <w:t>On-Site</w:t>
      </w:r>
    </w:p>
    <w:p w14:paraId="248B07B0" w14:textId="3DC3AB72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3</w:t>
      </w:r>
    </w:p>
    <w:p w14:paraId="04B29EDE" w14:textId="77777777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Okres udzielonej gwarancji wynosi:</w:t>
      </w:r>
      <w:r w:rsidRPr="007D5B7B">
        <w:rPr>
          <w:rFonts w:ascii="Verdana" w:hAnsi="Verdana"/>
          <w:sz w:val="18"/>
          <w:szCs w:val="18"/>
        </w:rPr>
        <w:t xml:space="preserve"> ……… </w:t>
      </w:r>
      <w:r w:rsidRPr="007D5B7B">
        <w:rPr>
          <w:rFonts w:ascii="Verdana" w:hAnsi="Verdana"/>
          <w:b/>
          <w:bCs/>
          <w:sz w:val="18"/>
          <w:szCs w:val="18"/>
        </w:rPr>
        <w:t>miesięcy</w:t>
      </w:r>
      <w:r w:rsidRPr="007D5B7B">
        <w:rPr>
          <w:rFonts w:ascii="Verdana" w:hAnsi="Verdana"/>
          <w:sz w:val="18"/>
          <w:szCs w:val="18"/>
        </w:rPr>
        <w:t xml:space="preserve"> </w:t>
      </w:r>
    </w:p>
    <w:p w14:paraId="2BC80278" w14:textId="556206D4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4</w:t>
      </w:r>
    </w:p>
    <w:p w14:paraId="331378F5" w14:textId="77777777" w:rsidR="006567A8" w:rsidRPr="007D5B7B" w:rsidRDefault="006567A8" w:rsidP="006567A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Okres udzielonej gwarancji wynosi:</w:t>
      </w:r>
      <w:r w:rsidRPr="007D5B7B">
        <w:rPr>
          <w:rFonts w:ascii="Verdana" w:hAnsi="Verdana"/>
          <w:sz w:val="18"/>
          <w:szCs w:val="18"/>
        </w:rPr>
        <w:t xml:space="preserve"> ……… </w:t>
      </w:r>
      <w:r w:rsidRPr="007D5B7B">
        <w:rPr>
          <w:rFonts w:ascii="Verdana" w:hAnsi="Verdana"/>
          <w:b/>
          <w:bCs/>
          <w:sz w:val="18"/>
          <w:szCs w:val="18"/>
        </w:rPr>
        <w:t>miesięcy</w:t>
      </w:r>
      <w:r w:rsidRPr="007D5B7B">
        <w:rPr>
          <w:rFonts w:ascii="Verdana" w:hAnsi="Verdana"/>
          <w:sz w:val="18"/>
          <w:szCs w:val="18"/>
        </w:rPr>
        <w:t xml:space="preserve"> </w:t>
      </w:r>
    </w:p>
    <w:p w14:paraId="5868DAD5" w14:textId="2CA429AB" w:rsidR="006567A8" w:rsidRPr="007D5B7B" w:rsidRDefault="006567A8" w:rsidP="006567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  <w:highlight w:val="cyan"/>
        </w:rPr>
        <w:t>Zadanie częściowe nr 5</w:t>
      </w:r>
    </w:p>
    <w:p w14:paraId="5A491CFB" w14:textId="6443A805" w:rsidR="00D0283F" w:rsidRPr="007D5B7B" w:rsidRDefault="006567A8" w:rsidP="001B408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b/>
          <w:sz w:val="18"/>
          <w:szCs w:val="18"/>
        </w:rPr>
        <w:t>Okres udzielonej gwarancji wynosi:</w:t>
      </w:r>
      <w:r w:rsidRPr="007D5B7B">
        <w:rPr>
          <w:rFonts w:ascii="Verdana" w:hAnsi="Verdana"/>
          <w:sz w:val="18"/>
          <w:szCs w:val="18"/>
        </w:rPr>
        <w:t xml:space="preserve"> ……… </w:t>
      </w:r>
      <w:r w:rsidRPr="007D5B7B">
        <w:rPr>
          <w:rFonts w:ascii="Verdana" w:hAnsi="Verdana"/>
          <w:b/>
          <w:bCs/>
          <w:sz w:val="18"/>
          <w:szCs w:val="18"/>
        </w:rPr>
        <w:t>miesięcy</w:t>
      </w:r>
      <w:r w:rsidRPr="007D5B7B">
        <w:rPr>
          <w:rFonts w:ascii="Verdana" w:hAnsi="Verdana"/>
          <w:sz w:val="18"/>
          <w:szCs w:val="18"/>
        </w:rPr>
        <w:t xml:space="preserve"> </w:t>
      </w:r>
    </w:p>
    <w:p w14:paraId="60224F24" w14:textId="77777777" w:rsidR="005306A5" w:rsidRPr="007D5B7B" w:rsidRDefault="005306A5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0F95259" w14:textId="27CF8B5E" w:rsidR="008D2AB8" w:rsidRPr="007D5B7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7D5B7B">
        <w:rPr>
          <w:rFonts w:ascii="Verdana" w:hAnsi="Verdana"/>
          <w:sz w:val="18"/>
          <w:szCs w:val="18"/>
        </w:rPr>
        <w:t>6 marca 2018 r</w:t>
      </w:r>
      <w:r w:rsidRPr="007D5B7B">
        <w:rPr>
          <w:rFonts w:ascii="Verdana" w:hAnsi="Verdana"/>
          <w:sz w:val="18"/>
          <w:szCs w:val="18"/>
        </w:rPr>
        <w:t>.</w:t>
      </w:r>
      <w:r w:rsidR="00A0022B" w:rsidRPr="007D5B7B">
        <w:rPr>
          <w:rFonts w:ascii="Verdana" w:hAnsi="Verdana"/>
          <w:sz w:val="18"/>
          <w:szCs w:val="18"/>
        </w:rPr>
        <w:t xml:space="preserve"> Prawo przedsiębiorców, </w:t>
      </w:r>
      <w:r w:rsidRPr="007D5B7B">
        <w:rPr>
          <w:rFonts w:ascii="Verdana" w:hAnsi="Verdana"/>
          <w:sz w:val="18"/>
          <w:szCs w:val="18"/>
        </w:rPr>
        <w:t>należymy do małych lub średnich przedsiębiorców:</w:t>
      </w:r>
      <w:r w:rsidRPr="007D5B7B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7D5B7B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 xml:space="preserve">Termin płatności: </w:t>
      </w:r>
      <w:r w:rsidR="00C900FD" w:rsidRPr="007D5B7B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9E7D743" w14:textId="3CC99564" w:rsidR="0000683C" w:rsidRPr="007D5B7B" w:rsidRDefault="0000683C" w:rsidP="0000683C">
      <w:pPr>
        <w:tabs>
          <w:tab w:val="left" w:pos="1425"/>
        </w:tabs>
        <w:rPr>
          <w:rFonts w:ascii="Verdana" w:hAnsi="Verdana"/>
          <w:sz w:val="18"/>
          <w:szCs w:val="18"/>
        </w:rPr>
      </w:pPr>
    </w:p>
    <w:p w14:paraId="4DE94296" w14:textId="711DA8F6" w:rsidR="00FE545C" w:rsidRPr="007D5B7B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7D5B7B">
        <w:rPr>
          <w:rFonts w:ascii="Verdana" w:hAnsi="Verdana"/>
          <w:sz w:val="18"/>
          <w:szCs w:val="18"/>
        </w:rPr>
        <w:br w:type="page"/>
      </w:r>
      <w:r w:rsidR="00FE545C" w:rsidRPr="007D5B7B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7D5B7B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D5B7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7D5B7B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D5B7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7D5B7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D5B7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D5B7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81D65D2" w14:textId="47289E7D" w:rsidR="008E1855" w:rsidRPr="007D5B7B" w:rsidRDefault="008E1855" w:rsidP="005A33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7D5B7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</w:t>
      </w:r>
      <w:r w:rsidR="006567A8" w:rsidRPr="007D5B7B">
        <w:rPr>
          <w:rFonts w:ascii="Verdana" w:hAnsi="Verdana"/>
          <w:b/>
          <w:bCs/>
          <w:color w:val="000000"/>
          <w:sz w:val="18"/>
          <w:szCs w:val="18"/>
          <w:lang w:eastAsia="ar-SA"/>
        </w:rPr>
        <w:t>po wyborze najkorzystniejszej oferty a przed podpisaniem umowy dostarczymy Zamawiającemu:</w:t>
      </w:r>
    </w:p>
    <w:p w14:paraId="4ADA94C5" w14:textId="77777777" w:rsidR="002666C0" w:rsidRPr="007D5B7B" w:rsidRDefault="00540220" w:rsidP="007861B9">
      <w:pPr>
        <w:tabs>
          <w:tab w:val="left" w:pos="2520"/>
          <w:tab w:val="left" w:pos="2586"/>
        </w:tabs>
        <w:ind w:left="360"/>
        <w:jc w:val="both"/>
        <w:rPr>
          <w:rFonts w:ascii="Verdana" w:hAnsi="Verdana" w:cs="Calibri"/>
          <w:sz w:val="18"/>
          <w:szCs w:val="18"/>
          <w:lang w:eastAsia="en-US"/>
        </w:rPr>
      </w:pPr>
      <w:r w:rsidRPr="007D5B7B">
        <w:rPr>
          <w:rFonts w:ascii="Verdana" w:hAnsi="Verdana"/>
          <w:b/>
          <w:bCs/>
          <w:color w:val="000000"/>
          <w:sz w:val="18"/>
          <w:szCs w:val="18"/>
          <w:lang w:eastAsia="ar-SA"/>
        </w:rPr>
        <w:t>- w zakresie zadania częściowego nr 2:</w:t>
      </w:r>
      <w:r w:rsidR="000F76E0" w:rsidRPr="007D5B7B">
        <w:rPr>
          <w:rFonts w:ascii="Verdana" w:hAnsi="Verdana" w:cs="Calibri"/>
          <w:sz w:val="18"/>
          <w:szCs w:val="18"/>
          <w:lang w:eastAsia="en-US"/>
        </w:rPr>
        <w:t xml:space="preserve"> </w:t>
      </w:r>
    </w:p>
    <w:p w14:paraId="52671AC9" w14:textId="437F7E13" w:rsidR="00DC3AC9" w:rsidRPr="007D5B7B" w:rsidRDefault="00DC3AC9" w:rsidP="00DC3AC9">
      <w:pPr>
        <w:tabs>
          <w:tab w:val="left" w:pos="2520"/>
          <w:tab w:val="left" w:pos="2586"/>
        </w:tabs>
        <w:ind w:left="360"/>
        <w:jc w:val="both"/>
        <w:rPr>
          <w:rFonts w:ascii="Verdana" w:hAnsi="Verdana" w:cs="Calibri"/>
          <w:bCs/>
          <w:sz w:val="18"/>
          <w:szCs w:val="18"/>
          <w:lang w:eastAsia="en-US"/>
        </w:rPr>
      </w:pPr>
      <w:r w:rsidRPr="007D5B7B">
        <w:rPr>
          <w:rFonts w:ascii="Verdana" w:hAnsi="Verdana" w:cs="Calibri"/>
          <w:bCs/>
          <w:sz w:val="18"/>
          <w:szCs w:val="18"/>
          <w:lang w:eastAsia="en-US"/>
        </w:rPr>
        <w:t xml:space="preserve">poz. 1 - Certyfikat </w:t>
      </w:r>
      <w:proofErr w:type="spellStart"/>
      <w:r w:rsidRPr="007D5B7B">
        <w:rPr>
          <w:rFonts w:ascii="Verdana" w:hAnsi="Verdana" w:cs="Calibri"/>
          <w:bCs/>
          <w:sz w:val="18"/>
          <w:szCs w:val="18"/>
          <w:lang w:eastAsia="en-US"/>
        </w:rPr>
        <w:t>RoHS</w:t>
      </w:r>
      <w:proofErr w:type="spellEnd"/>
      <w:r w:rsidRPr="007D5B7B">
        <w:rPr>
          <w:rFonts w:ascii="Verdana" w:hAnsi="Verdana" w:cs="Calibri"/>
          <w:bCs/>
          <w:sz w:val="18"/>
          <w:szCs w:val="18"/>
          <w:lang w:eastAsia="en-US"/>
        </w:rPr>
        <w:t xml:space="preserve"> (EU 2002/95/EC) lub równoważny</w:t>
      </w:r>
    </w:p>
    <w:p w14:paraId="55A25143" w14:textId="2A6DD3E7" w:rsidR="002666C0" w:rsidRPr="007D5B7B" w:rsidRDefault="00540220" w:rsidP="00DC3AC9">
      <w:pPr>
        <w:tabs>
          <w:tab w:val="left" w:pos="2520"/>
          <w:tab w:val="left" w:pos="2586"/>
        </w:tabs>
        <w:ind w:left="360"/>
        <w:jc w:val="both"/>
        <w:rPr>
          <w:rFonts w:ascii="Verdana" w:hAnsi="Verdana" w:cs="Calibri"/>
          <w:bCs/>
          <w:sz w:val="18"/>
          <w:szCs w:val="18"/>
          <w:lang w:eastAsia="en-US"/>
        </w:rPr>
      </w:pPr>
      <w:r w:rsidRPr="007D5B7B">
        <w:rPr>
          <w:rFonts w:ascii="Verdana" w:hAnsi="Verdana"/>
          <w:b/>
          <w:bCs/>
          <w:color w:val="000000"/>
          <w:sz w:val="18"/>
          <w:szCs w:val="18"/>
          <w:lang w:eastAsia="ar-SA"/>
        </w:rPr>
        <w:t>- w zakresie zadania częściowego nr 5:</w:t>
      </w:r>
      <w:r w:rsidR="007861B9" w:rsidRPr="007D5B7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</w:p>
    <w:p w14:paraId="1A5949DD" w14:textId="3E8A2B0C" w:rsidR="00540220" w:rsidRPr="007D5B7B" w:rsidRDefault="007861B9" w:rsidP="007861B9">
      <w:pPr>
        <w:tabs>
          <w:tab w:val="left" w:pos="2520"/>
          <w:tab w:val="left" w:pos="2586"/>
        </w:tabs>
        <w:ind w:left="360"/>
        <w:jc w:val="both"/>
        <w:rPr>
          <w:rFonts w:ascii="Verdana" w:hAnsi="Verdana" w:cs="Calibri"/>
          <w:sz w:val="18"/>
          <w:szCs w:val="18"/>
          <w:lang w:eastAsia="en-US"/>
        </w:rPr>
      </w:pPr>
      <w:r w:rsidRPr="007D5B7B">
        <w:rPr>
          <w:rFonts w:ascii="Verdana" w:hAnsi="Verdana" w:cs="Arial"/>
          <w:sz w:val="18"/>
          <w:szCs w:val="18"/>
          <w:lang w:eastAsia="en-US"/>
        </w:rPr>
        <w:t xml:space="preserve">Certyfikat Energy Star 6.0 lub równoważny lub wpis dotyczący oferowanego modelu laptopa w internetowym katalogu http://www.energystar.gov lub http://www.eu-energystar.org/ – dopuszcza się wydruk ze strony internetowej </w:t>
      </w:r>
    </w:p>
    <w:p w14:paraId="03AC89B3" w14:textId="155110BD" w:rsidR="00F90C57" w:rsidRPr="007D5B7B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D5B7B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7D5B7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7D5B7B">
        <w:rPr>
          <w:rFonts w:ascii="Verdana" w:hAnsi="Verdana"/>
          <w:sz w:val="18"/>
          <w:szCs w:val="18"/>
        </w:rPr>
        <w:t>późn</w:t>
      </w:r>
      <w:proofErr w:type="spellEnd"/>
      <w:r w:rsidRPr="007D5B7B">
        <w:rPr>
          <w:rFonts w:ascii="Verdana" w:hAnsi="Verdana"/>
          <w:sz w:val="18"/>
          <w:szCs w:val="18"/>
        </w:rPr>
        <w:t xml:space="preserve">. zm.) </w:t>
      </w:r>
      <w:r w:rsidRPr="007D5B7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7D5B7B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6567A8" w:rsidRPr="007D5B7B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zestawy komputerowe i serwery, </w:t>
      </w:r>
      <w:r w:rsidRPr="007D5B7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7D5B7B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0C3A2C" w:rsidRPr="007D5B7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6567A8" w:rsidRPr="007D5B7B">
        <w:rPr>
          <w:rFonts w:ascii="Verdana" w:hAnsi="Verdana"/>
          <w:b/>
          <w:color w:val="000000"/>
          <w:sz w:val="18"/>
          <w:szCs w:val="18"/>
          <w:lang w:eastAsia="ar-SA"/>
        </w:rPr>
        <w:t>zestawy komputerowe i serwery</w:t>
      </w:r>
      <w:r w:rsidR="006567A8" w:rsidRPr="007D5B7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 xml:space="preserve"> </w:t>
      </w:r>
      <w:r w:rsidRPr="007D5B7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7D5B7B">
        <w:rPr>
          <w:rFonts w:ascii="Verdana" w:hAnsi="Verdana"/>
          <w:bCs/>
          <w:i/>
          <w:iCs/>
          <w:sz w:val="18"/>
          <w:szCs w:val="18"/>
        </w:rPr>
        <w:t>stawą</w:t>
      </w:r>
      <w:r w:rsidRPr="007D5B7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7D5B7B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7D5B7B">
        <w:rPr>
          <w:rFonts w:ascii="Verdana" w:hAnsi="Verdana"/>
          <w:sz w:val="18"/>
          <w:szCs w:val="18"/>
        </w:rPr>
        <w:t>późn</w:t>
      </w:r>
      <w:proofErr w:type="spellEnd"/>
      <w:r w:rsidRPr="007D5B7B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7D5B7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7D5B7B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D5B7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7D5B7B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D5B7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7D5B7B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7D5B7B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7D5B7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7D5B7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7D5B7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7D5B7B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5B7B">
              <w:rPr>
                <w:rFonts w:ascii="Verdana" w:hAnsi="Verdana"/>
                <w:sz w:val="18"/>
                <w:szCs w:val="18"/>
              </w:rPr>
              <w:t>Nazwa podwykonawcy</w:t>
            </w:r>
            <w:r w:rsidRPr="007D5B7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7D5B7B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7D5B7B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7D5B7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7D5B7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7D5B7B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7D5B7B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7D5B7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7D5B7B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7D5B7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9311504" w14:textId="57E32FF4" w:rsidR="00DE20B4" w:rsidRPr="007D5B7B" w:rsidRDefault="00DE20B4" w:rsidP="005A33E8">
      <w:pPr>
        <w:pStyle w:val="Nagwek1"/>
        <w:rPr>
          <w:rFonts w:ascii="Verdana" w:hAnsi="Verdana" w:cs="Times New Roman"/>
          <w:sz w:val="18"/>
          <w:szCs w:val="18"/>
        </w:rPr>
      </w:pPr>
      <w:r w:rsidRPr="007D5B7B">
        <w:rPr>
          <w:rFonts w:ascii="Verdana" w:hAnsi="Verdana" w:cs="Times New Roman"/>
          <w:sz w:val="18"/>
          <w:szCs w:val="18"/>
        </w:rPr>
        <w:tab/>
        <w:t>Imię i Nazwisko</w:t>
      </w:r>
      <w:r w:rsidRPr="007D5B7B">
        <w:rPr>
          <w:rFonts w:ascii="Verdana" w:hAnsi="Verdana" w:cs="Times New Roman"/>
          <w:sz w:val="18"/>
          <w:szCs w:val="18"/>
        </w:rPr>
        <w:tab/>
      </w:r>
      <w:r w:rsidRPr="007D5B7B">
        <w:rPr>
          <w:rFonts w:ascii="Verdana" w:hAnsi="Verdana" w:cs="Times New Roman"/>
          <w:sz w:val="18"/>
          <w:szCs w:val="18"/>
        </w:rPr>
        <w:tab/>
      </w:r>
      <w:r w:rsidRPr="007D5B7B">
        <w:rPr>
          <w:rFonts w:ascii="Verdana" w:hAnsi="Verdana" w:cs="Times New Roman"/>
          <w:sz w:val="18"/>
          <w:szCs w:val="18"/>
        </w:rPr>
        <w:tab/>
      </w:r>
      <w:r w:rsidRPr="007D5B7B">
        <w:rPr>
          <w:rFonts w:ascii="Verdana" w:hAnsi="Verdana" w:cs="Times New Roman"/>
          <w:sz w:val="18"/>
          <w:szCs w:val="18"/>
        </w:rPr>
        <w:tab/>
      </w:r>
      <w:r w:rsidRPr="007D5B7B">
        <w:rPr>
          <w:rFonts w:ascii="Verdana" w:hAnsi="Verdana" w:cs="Times New Roman"/>
          <w:sz w:val="18"/>
          <w:szCs w:val="18"/>
        </w:rPr>
        <w:tab/>
      </w:r>
      <w:r w:rsidRPr="007D5B7B">
        <w:rPr>
          <w:rFonts w:ascii="Verdana" w:hAnsi="Verdana" w:cs="Times New Roman"/>
          <w:sz w:val="18"/>
          <w:szCs w:val="18"/>
        </w:rPr>
        <w:tab/>
      </w:r>
      <w:r w:rsidRPr="007D5B7B">
        <w:rPr>
          <w:rFonts w:ascii="Verdana" w:hAnsi="Verdana" w:cs="Times New Roman"/>
          <w:sz w:val="18"/>
          <w:szCs w:val="18"/>
        </w:rPr>
        <w:tab/>
      </w:r>
    </w:p>
    <w:p w14:paraId="4AFDCB1A" w14:textId="790B1E53" w:rsidR="00DE20B4" w:rsidRPr="007D5B7B" w:rsidRDefault="00DE20B4" w:rsidP="00BB6C4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D5B7B">
        <w:rPr>
          <w:rFonts w:ascii="Verdana" w:hAnsi="Verdana"/>
          <w:sz w:val="18"/>
          <w:szCs w:val="18"/>
        </w:rPr>
        <w:tab/>
      </w:r>
      <w:r w:rsidRPr="007D5B7B">
        <w:rPr>
          <w:rFonts w:ascii="Verdana" w:hAnsi="Verdana"/>
          <w:sz w:val="18"/>
          <w:szCs w:val="18"/>
        </w:rPr>
        <w:tab/>
        <w:t xml:space="preserve"> </w:t>
      </w:r>
    </w:p>
    <w:p w14:paraId="221D8305" w14:textId="2B53DAF0" w:rsidR="00DE20B4" w:rsidRPr="007D5B7B" w:rsidRDefault="00DE20B4" w:rsidP="002666C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D5B7B">
        <w:rPr>
          <w:rFonts w:ascii="Verdana" w:hAnsi="Verdana"/>
          <w:sz w:val="18"/>
          <w:szCs w:val="18"/>
        </w:rPr>
        <w:tab/>
      </w:r>
      <w:r w:rsidRPr="007D5B7B">
        <w:rPr>
          <w:rFonts w:ascii="Verdana" w:hAnsi="Verdana"/>
          <w:sz w:val="18"/>
          <w:szCs w:val="18"/>
        </w:rPr>
        <w:tab/>
      </w:r>
    </w:p>
    <w:p w14:paraId="613824D1" w14:textId="77777777" w:rsidR="00DE20B4" w:rsidRPr="007D5B7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D5B7B">
        <w:rPr>
          <w:rFonts w:ascii="Verdana" w:hAnsi="Verdana"/>
          <w:sz w:val="18"/>
          <w:szCs w:val="18"/>
        </w:rPr>
        <w:t>ych</w:t>
      </w:r>
      <w:proofErr w:type="spellEnd"/>
      <w:r w:rsidRPr="007D5B7B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7D5B7B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7D5B7B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7D5B7B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7D5B7B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7D5B7B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5B7B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9B08C77" w14:textId="54A1646E" w:rsidR="00DE20B4" w:rsidRPr="007D5B7B" w:rsidRDefault="00DE20B4" w:rsidP="00D028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D5B7B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7D5B7B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D5B7B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7D5B7B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D5B7B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7D5B7B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D5B7B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D5B7B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DE20B4" w:rsidRPr="007D5B7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F02158F" w14:textId="019BEBB8" w:rsidR="00AA62BB" w:rsidRDefault="00AA62BB" w:rsidP="00AA62B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3"/>
  </w:num>
  <w:num w:numId="5" w16cid:durableId="558707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0683C"/>
    <w:rsid w:val="00012286"/>
    <w:rsid w:val="00031AAF"/>
    <w:rsid w:val="000704FC"/>
    <w:rsid w:val="00071CCC"/>
    <w:rsid w:val="000B731D"/>
    <w:rsid w:val="000C3A2C"/>
    <w:rsid w:val="000C73BF"/>
    <w:rsid w:val="000D6134"/>
    <w:rsid w:val="000E09C7"/>
    <w:rsid w:val="000E287F"/>
    <w:rsid w:val="000E649A"/>
    <w:rsid w:val="000F0E7E"/>
    <w:rsid w:val="000F5DAC"/>
    <w:rsid w:val="000F6589"/>
    <w:rsid w:val="000F76E0"/>
    <w:rsid w:val="00106636"/>
    <w:rsid w:val="00116EC6"/>
    <w:rsid w:val="00117491"/>
    <w:rsid w:val="001268C4"/>
    <w:rsid w:val="001721F7"/>
    <w:rsid w:val="00177B54"/>
    <w:rsid w:val="001801DD"/>
    <w:rsid w:val="001B408B"/>
    <w:rsid w:val="001D4612"/>
    <w:rsid w:val="001E05F4"/>
    <w:rsid w:val="00207E98"/>
    <w:rsid w:val="00247EB0"/>
    <w:rsid w:val="00257008"/>
    <w:rsid w:val="002666C0"/>
    <w:rsid w:val="002723B0"/>
    <w:rsid w:val="00284F62"/>
    <w:rsid w:val="002B3473"/>
    <w:rsid w:val="00312827"/>
    <w:rsid w:val="00315A4A"/>
    <w:rsid w:val="003255CA"/>
    <w:rsid w:val="0038307C"/>
    <w:rsid w:val="003A47A8"/>
    <w:rsid w:val="003E0687"/>
    <w:rsid w:val="00411797"/>
    <w:rsid w:val="00484D3F"/>
    <w:rsid w:val="004937F3"/>
    <w:rsid w:val="004A38A3"/>
    <w:rsid w:val="004A77AA"/>
    <w:rsid w:val="004B7300"/>
    <w:rsid w:val="004C6753"/>
    <w:rsid w:val="004D3727"/>
    <w:rsid w:val="0050393E"/>
    <w:rsid w:val="005126B9"/>
    <w:rsid w:val="00515F3E"/>
    <w:rsid w:val="005306A5"/>
    <w:rsid w:val="00533564"/>
    <w:rsid w:val="00533EE4"/>
    <w:rsid w:val="00540220"/>
    <w:rsid w:val="00576264"/>
    <w:rsid w:val="005815AF"/>
    <w:rsid w:val="00584663"/>
    <w:rsid w:val="00595C87"/>
    <w:rsid w:val="005A33E8"/>
    <w:rsid w:val="005C326A"/>
    <w:rsid w:val="005D059A"/>
    <w:rsid w:val="005D2C65"/>
    <w:rsid w:val="005E6D94"/>
    <w:rsid w:val="0060025D"/>
    <w:rsid w:val="0062659E"/>
    <w:rsid w:val="0063384F"/>
    <w:rsid w:val="00643C45"/>
    <w:rsid w:val="00643C6F"/>
    <w:rsid w:val="00646202"/>
    <w:rsid w:val="0065290F"/>
    <w:rsid w:val="006567A8"/>
    <w:rsid w:val="006815F6"/>
    <w:rsid w:val="0072111F"/>
    <w:rsid w:val="00763344"/>
    <w:rsid w:val="007649D7"/>
    <w:rsid w:val="007748F0"/>
    <w:rsid w:val="007861B9"/>
    <w:rsid w:val="007A4321"/>
    <w:rsid w:val="007D5B7B"/>
    <w:rsid w:val="008146C2"/>
    <w:rsid w:val="00822FCC"/>
    <w:rsid w:val="00833933"/>
    <w:rsid w:val="00853083"/>
    <w:rsid w:val="00864B4C"/>
    <w:rsid w:val="00887FFC"/>
    <w:rsid w:val="008B2F0C"/>
    <w:rsid w:val="008B4928"/>
    <w:rsid w:val="008D2AB8"/>
    <w:rsid w:val="008E152F"/>
    <w:rsid w:val="008E1855"/>
    <w:rsid w:val="008E44DD"/>
    <w:rsid w:val="008F1C66"/>
    <w:rsid w:val="009148DE"/>
    <w:rsid w:val="009218B9"/>
    <w:rsid w:val="00960E2B"/>
    <w:rsid w:val="00970FE4"/>
    <w:rsid w:val="00973507"/>
    <w:rsid w:val="009835EA"/>
    <w:rsid w:val="00990818"/>
    <w:rsid w:val="00996113"/>
    <w:rsid w:val="009B3968"/>
    <w:rsid w:val="009C4990"/>
    <w:rsid w:val="00A0022B"/>
    <w:rsid w:val="00A07DE4"/>
    <w:rsid w:val="00A346FE"/>
    <w:rsid w:val="00A47B4D"/>
    <w:rsid w:val="00A615B4"/>
    <w:rsid w:val="00A65D3D"/>
    <w:rsid w:val="00A66218"/>
    <w:rsid w:val="00A674D5"/>
    <w:rsid w:val="00A80250"/>
    <w:rsid w:val="00A83018"/>
    <w:rsid w:val="00AA62BB"/>
    <w:rsid w:val="00AD4BF1"/>
    <w:rsid w:val="00B3203A"/>
    <w:rsid w:val="00B340F0"/>
    <w:rsid w:val="00B774DC"/>
    <w:rsid w:val="00BB6C42"/>
    <w:rsid w:val="00BF02C2"/>
    <w:rsid w:val="00C0057D"/>
    <w:rsid w:val="00C310B1"/>
    <w:rsid w:val="00C62E14"/>
    <w:rsid w:val="00C66E18"/>
    <w:rsid w:val="00C900FD"/>
    <w:rsid w:val="00C969A6"/>
    <w:rsid w:val="00CA7D36"/>
    <w:rsid w:val="00CB6910"/>
    <w:rsid w:val="00CF07B9"/>
    <w:rsid w:val="00CF2AAA"/>
    <w:rsid w:val="00D0283F"/>
    <w:rsid w:val="00D179C6"/>
    <w:rsid w:val="00D24208"/>
    <w:rsid w:val="00D245AA"/>
    <w:rsid w:val="00D27423"/>
    <w:rsid w:val="00D27BB0"/>
    <w:rsid w:val="00D5789D"/>
    <w:rsid w:val="00D60C38"/>
    <w:rsid w:val="00D66893"/>
    <w:rsid w:val="00D7212C"/>
    <w:rsid w:val="00D90ACB"/>
    <w:rsid w:val="00DC1500"/>
    <w:rsid w:val="00DC3AC9"/>
    <w:rsid w:val="00DD5DFD"/>
    <w:rsid w:val="00DE20B4"/>
    <w:rsid w:val="00E37FE1"/>
    <w:rsid w:val="00E41A4D"/>
    <w:rsid w:val="00E44371"/>
    <w:rsid w:val="00E82382"/>
    <w:rsid w:val="00E949B0"/>
    <w:rsid w:val="00EC0BEA"/>
    <w:rsid w:val="00EF5FA6"/>
    <w:rsid w:val="00F00591"/>
    <w:rsid w:val="00F25A99"/>
    <w:rsid w:val="00F51688"/>
    <w:rsid w:val="00F53146"/>
    <w:rsid w:val="00F90C57"/>
    <w:rsid w:val="00F91018"/>
    <w:rsid w:val="00F916B3"/>
    <w:rsid w:val="00FA0F30"/>
    <w:rsid w:val="00FA51A4"/>
    <w:rsid w:val="00FE545C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8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1182</Words>
  <Characters>8550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2024-10-14T08:03:00Z</cp:lastPrinted>
  <dcterms:created xsi:type="dcterms:W3CDTF">2024-12-03T14:03:00Z</dcterms:created>
  <dcterms:modified xsi:type="dcterms:W3CDTF">2024-12-03T14:07:00Z</dcterms:modified>
</cp:coreProperties>
</file>