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7814E2D" w14:textId="77777777" w:rsidR="00920279" w:rsidRPr="004B432C" w:rsidRDefault="00920279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0928CA8E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9F10B9" w:rsidRPr="009F10B9">
        <w:rPr>
          <w:rFonts w:ascii="Verdana" w:eastAsia="Times New Roman" w:hAnsi="Verdana" w:cs="Calibri"/>
          <w:b/>
          <w:sz w:val="18"/>
          <w:szCs w:val="18"/>
          <w:lang w:eastAsia="pl-PL"/>
        </w:rPr>
        <w:t>dostawa urządzeń komputerowych do budynku D3 - DE-dzp.272-700/24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24B2F87F" w:rsidR="006902E7" w:rsidRDefault="006902E7" w:rsidP="00584BB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5DAC"/>
    <w:rsid w:val="001902D2"/>
    <w:rsid w:val="001C6945"/>
    <w:rsid w:val="001F027E"/>
    <w:rsid w:val="00203A40"/>
    <w:rsid w:val="002168A8"/>
    <w:rsid w:val="0023617A"/>
    <w:rsid w:val="002426FF"/>
    <w:rsid w:val="00247EB0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C3ECC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00C93"/>
    <w:rsid w:val="005103B9"/>
    <w:rsid w:val="00520174"/>
    <w:rsid w:val="00533564"/>
    <w:rsid w:val="005641F0"/>
    <w:rsid w:val="0058281D"/>
    <w:rsid w:val="00584BBF"/>
    <w:rsid w:val="005C39CA"/>
    <w:rsid w:val="005E176A"/>
    <w:rsid w:val="00634311"/>
    <w:rsid w:val="00641874"/>
    <w:rsid w:val="006676AE"/>
    <w:rsid w:val="00667FE8"/>
    <w:rsid w:val="0068267A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49D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0279"/>
    <w:rsid w:val="009301A2"/>
    <w:rsid w:val="009440B7"/>
    <w:rsid w:val="009462BD"/>
    <w:rsid w:val="009475A8"/>
    <w:rsid w:val="00952535"/>
    <w:rsid w:val="009559A4"/>
    <w:rsid w:val="00956C26"/>
    <w:rsid w:val="00960337"/>
    <w:rsid w:val="00975019"/>
    <w:rsid w:val="00975C49"/>
    <w:rsid w:val="00997D0F"/>
    <w:rsid w:val="009C4990"/>
    <w:rsid w:val="009C7756"/>
    <w:rsid w:val="009F10B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742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2024-10-14T08:03:00Z</cp:lastPrinted>
  <dcterms:created xsi:type="dcterms:W3CDTF">2024-11-26T07:33:00Z</dcterms:created>
  <dcterms:modified xsi:type="dcterms:W3CDTF">2024-11-26T07:33:00Z</dcterms:modified>
</cp:coreProperties>
</file>