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F70AA" w14:textId="332CABC9" w:rsidR="006A5DF1" w:rsidRPr="00AC68B5" w:rsidRDefault="00BB6C0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>Kraków</w:t>
      </w:r>
      <w:r w:rsidR="006A5DF1" w:rsidRPr="00AC68B5">
        <w:rPr>
          <w:rFonts w:ascii="Arial" w:hAnsi="Arial" w:cs="Arial"/>
          <w:sz w:val="24"/>
          <w:szCs w:val="24"/>
        </w:rPr>
        <w:t xml:space="preserve"> dnia: </w:t>
      </w:r>
      <w:r w:rsidRPr="00AC68B5">
        <w:rPr>
          <w:rFonts w:ascii="Arial" w:hAnsi="Arial" w:cs="Arial"/>
          <w:sz w:val="24"/>
          <w:szCs w:val="24"/>
        </w:rPr>
        <w:t>2024-1</w:t>
      </w:r>
      <w:r w:rsidR="00AC68B5">
        <w:rPr>
          <w:rFonts w:ascii="Arial" w:hAnsi="Arial" w:cs="Arial"/>
          <w:sz w:val="24"/>
          <w:szCs w:val="24"/>
        </w:rPr>
        <w:t>2</w:t>
      </w:r>
      <w:r w:rsidRPr="00AC68B5">
        <w:rPr>
          <w:rFonts w:ascii="Arial" w:hAnsi="Arial" w:cs="Arial"/>
          <w:sz w:val="24"/>
          <w:szCs w:val="24"/>
        </w:rPr>
        <w:t>-</w:t>
      </w:r>
      <w:r w:rsidR="00AC68B5">
        <w:rPr>
          <w:rFonts w:ascii="Arial" w:hAnsi="Arial" w:cs="Arial"/>
          <w:sz w:val="24"/>
          <w:szCs w:val="24"/>
        </w:rPr>
        <w:t>04</w:t>
      </w:r>
    </w:p>
    <w:p w14:paraId="7611E3D3" w14:textId="77777777" w:rsidR="0029606A" w:rsidRPr="00AC68B5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75E0D17" w14:textId="77777777" w:rsidR="006A5DF1" w:rsidRPr="00AC68B5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 w:rsidRPr="00AC68B5"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5E28F383" w14:textId="77777777" w:rsidR="00BE62A3" w:rsidRPr="00AC68B5" w:rsidRDefault="00BE62A3" w:rsidP="006A5DF1">
      <w:pPr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412BF5B" w14:textId="77777777" w:rsidR="006A5DF1" w:rsidRPr="00AC68B5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>ul. Prądnicka 35-37</w:t>
      </w:r>
    </w:p>
    <w:p w14:paraId="3E43ECF0" w14:textId="77777777" w:rsidR="00BE62A3" w:rsidRPr="00AC68B5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>31-202 Kraków</w:t>
      </w:r>
    </w:p>
    <w:p w14:paraId="4EE575B9" w14:textId="77777777" w:rsidR="006D4AB3" w:rsidRPr="00AC68B5" w:rsidRDefault="006A5DF1" w:rsidP="004E1BD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ab/>
        <w:t xml:space="preserve"> </w:t>
      </w:r>
    </w:p>
    <w:p w14:paraId="53E21F6F" w14:textId="77777777" w:rsidR="00632C3C" w:rsidRPr="00AC68B5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AC68B5">
        <w:rPr>
          <w:rFonts w:cs="Arial"/>
          <w:sz w:val="24"/>
          <w:szCs w:val="24"/>
        </w:rPr>
        <w:t>WYJAŚNIENI</w:t>
      </w:r>
      <w:r w:rsidR="00520165" w:rsidRPr="00AC68B5">
        <w:rPr>
          <w:rFonts w:cs="Arial"/>
          <w:sz w:val="24"/>
          <w:szCs w:val="24"/>
        </w:rPr>
        <w:t>A</w:t>
      </w:r>
      <w:r w:rsidR="00632C3C" w:rsidRPr="00AC68B5">
        <w:rPr>
          <w:rFonts w:cs="Arial"/>
          <w:sz w:val="24"/>
          <w:szCs w:val="24"/>
        </w:rPr>
        <w:t xml:space="preserve"> TREŚCI</w:t>
      </w:r>
      <w:r w:rsidR="0029606A" w:rsidRPr="00AC68B5">
        <w:rPr>
          <w:rFonts w:cs="Arial"/>
          <w:sz w:val="24"/>
          <w:szCs w:val="24"/>
        </w:rPr>
        <w:t xml:space="preserve"> SWZ</w:t>
      </w:r>
      <w:r w:rsidR="004E1BD6" w:rsidRPr="00AC68B5">
        <w:rPr>
          <w:rFonts w:cs="Arial"/>
          <w:sz w:val="24"/>
          <w:szCs w:val="24"/>
        </w:rPr>
        <w:t>-13</w:t>
      </w:r>
    </w:p>
    <w:p w14:paraId="24DCCE60" w14:textId="77777777" w:rsidR="006D4AB3" w:rsidRPr="00AC68B5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 xml:space="preserve">Dotyczy: </w:t>
      </w:r>
      <w:r w:rsidR="006A5DF1" w:rsidRPr="00AC68B5">
        <w:rPr>
          <w:rFonts w:ascii="Arial" w:hAnsi="Arial" w:cs="Arial"/>
          <w:sz w:val="24"/>
          <w:szCs w:val="24"/>
        </w:rPr>
        <w:t>p</w:t>
      </w:r>
      <w:r w:rsidRPr="00AC68B5">
        <w:rPr>
          <w:rFonts w:ascii="Arial" w:hAnsi="Arial" w:cs="Arial"/>
          <w:sz w:val="24"/>
          <w:szCs w:val="24"/>
        </w:rPr>
        <w:t>ostępowani</w:t>
      </w:r>
      <w:r w:rsidR="006A5DF1" w:rsidRPr="00AC68B5">
        <w:rPr>
          <w:rFonts w:ascii="Arial" w:hAnsi="Arial" w:cs="Arial"/>
          <w:sz w:val="24"/>
          <w:szCs w:val="24"/>
        </w:rPr>
        <w:t>a</w:t>
      </w:r>
      <w:r w:rsidRPr="00AC68B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C68B5">
        <w:rPr>
          <w:rFonts w:ascii="Arial" w:hAnsi="Arial" w:cs="Arial"/>
          <w:sz w:val="24"/>
          <w:szCs w:val="24"/>
        </w:rPr>
        <w:t>go</w:t>
      </w:r>
      <w:r w:rsidRPr="00AC68B5">
        <w:rPr>
          <w:rFonts w:ascii="Arial" w:hAnsi="Arial" w:cs="Arial"/>
          <w:sz w:val="24"/>
          <w:szCs w:val="24"/>
        </w:rPr>
        <w:t xml:space="preserve"> w</w:t>
      </w:r>
      <w:r w:rsidR="00BE62A3" w:rsidRPr="00AC68B5">
        <w:rPr>
          <w:rFonts w:ascii="Arial" w:hAnsi="Arial" w:cs="Arial"/>
          <w:sz w:val="24"/>
          <w:szCs w:val="24"/>
        </w:rPr>
        <w:t> </w:t>
      </w:r>
      <w:r w:rsidRPr="00AC68B5">
        <w:rPr>
          <w:rFonts w:ascii="Arial" w:hAnsi="Arial" w:cs="Arial"/>
          <w:sz w:val="24"/>
          <w:szCs w:val="24"/>
        </w:rPr>
        <w:t xml:space="preserve">trybie </w:t>
      </w:r>
      <w:r w:rsidR="00BB6C0D" w:rsidRPr="00AC68B5">
        <w:rPr>
          <w:rFonts w:ascii="Arial" w:hAnsi="Arial" w:cs="Arial"/>
          <w:sz w:val="24"/>
          <w:szCs w:val="24"/>
        </w:rPr>
        <w:t>przetarg</w:t>
      </w:r>
      <w:r w:rsidR="004E1BD6" w:rsidRPr="00AC68B5">
        <w:rPr>
          <w:rFonts w:ascii="Arial" w:hAnsi="Arial" w:cs="Arial"/>
          <w:sz w:val="24"/>
          <w:szCs w:val="24"/>
        </w:rPr>
        <w:t>u</w:t>
      </w:r>
      <w:r w:rsidR="00BB6C0D" w:rsidRPr="00AC68B5">
        <w:rPr>
          <w:rFonts w:ascii="Arial" w:hAnsi="Arial" w:cs="Arial"/>
          <w:sz w:val="24"/>
          <w:szCs w:val="24"/>
        </w:rPr>
        <w:t xml:space="preserve"> nieograniczon</w:t>
      </w:r>
      <w:r w:rsidR="004E1BD6" w:rsidRPr="00AC68B5">
        <w:rPr>
          <w:rFonts w:ascii="Arial" w:hAnsi="Arial" w:cs="Arial"/>
          <w:sz w:val="24"/>
          <w:szCs w:val="24"/>
        </w:rPr>
        <w:t>ego</w:t>
      </w:r>
      <w:r w:rsidRPr="00AC68B5">
        <w:rPr>
          <w:rFonts w:ascii="Arial" w:hAnsi="Arial" w:cs="Arial"/>
          <w:b/>
          <w:sz w:val="24"/>
          <w:szCs w:val="24"/>
        </w:rPr>
        <w:t xml:space="preserve"> </w:t>
      </w:r>
      <w:r w:rsidRPr="00AC68B5">
        <w:rPr>
          <w:rFonts w:ascii="Arial" w:hAnsi="Arial" w:cs="Arial"/>
          <w:bCs/>
          <w:sz w:val="24"/>
          <w:szCs w:val="24"/>
        </w:rPr>
        <w:t>na</w:t>
      </w:r>
      <w:r w:rsidRPr="00AC68B5">
        <w:rPr>
          <w:rFonts w:ascii="Arial" w:hAnsi="Arial" w:cs="Arial"/>
          <w:b/>
          <w:sz w:val="24"/>
          <w:szCs w:val="24"/>
        </w:rPr>
        <w:t xml:space="preserve"> </w:t>
      </w:r>
      <w:r w:rsidR="00E72428" w:rsidRPr="00AC68B5">
        <w:rPr>
          <w:rFonts w:ascii="Arial" w:hAnsi="Arial" w:cs="Arial"/>
          <w:bCs/>
          <w:sz w:val="24"/>
          <w:szCs w:val="24"/>
        </w:rPr>
        <w:t>”</w:t>
      </w:r>
      <w:r w:rsidR="00BB6C0D" w:rsidRPr="00AC68B5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AC68B5">
        <w:rPr>
          <w:rFonts w:ascii="Arial" w:hAnsi="Arial" w:cs="Arial"/>
          <w:bCs/>
          <w:sz w:val="24"/>
          <w:szCs w:val="24"/>
        </w:rPr>
        <w:t>”</w:t>
      </w:r>
      <w:r w:rsidRPr="00AC68B5">
        <w:rPr>
          <w:rFonts w:ascii="Arial" w:hAnsi="Arial" w:cs="Arial"/>
          <w:b/>
          <w:sz w:val="24"/>
          <w:szCs w:val="24"/>
        </w:rPr>
        <w:t xml:space="preserve"> </w:t>
      </w:r>
      <w:r w:rsidRPr="00AC68B5">
        <w:rPr>
          <w:rFonts w:ascii="Arial" w:hAnsi="Arial" w:cs="Arial"/>
          <w:bCs/>
          <w:sz w:val="24"/>
          <w:szCs w:val="24"/>
        </w:rPr>
        <w:t>– znak sprawy</w:t>
      </w:r>
      <w:r w:rsidRPr="00AC68B5">
        <w:rPr>
          <w:rFonts w:ascii="Arial" w:hAnsi="Arial" w:cs="Arial"/>
          <w:b/>
          <w:sz w:val="24"/>
          <w:szCs w:val="24"/>
        </w:rPr>
        <w:t xml:space="preserve"> </w:t>
      </w:r>
      <w:r w:rsidR="00BB6C0D" w:rsidRPr="00AC68B5">
        <w:rPr>
          <w:rFonts w:ascii="Arial" w:hAnsi="Arial" w:cs="Arial"/>
          <w:b/>
          <w:sz w:val="24"/>
          <w:szCs w:val="24"/>
        </w:rPr>
        <w:t>ZP/58/2024</w:t>
      </w:r>
      <w:r w:rsidRPr="00AC68B5">
        <w:rPr>
          <w:rFonts w:ascii="Arial" w:hAnsi="Arial" w:cs="Arial"/>
          <w:b/>
          <w:sz w:val="24"/>
          <w:szCs w:val="24"/>
        </w:rPr>
        <w:t>.</w:t>
      </w:r>
    </w:p>
    <w:p w14:paraId="45E605AD" w14:textId="77777777" w:rsidR="0012774F" w:rsidRPr="00AC68B5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AC68B5">
        <w:rPr>
          <w:rFonts w:ascii="Arial" w:hAnsi="Arial" w:cs="Arial"/>
          <w:sz w:val="24"/>
          <w:szCs w:val="24"/>
        </w:rPr>
        <w:t>1</w:t>
      </w:r>
      <w:r w:rsidRPr="00AC68B5">
        <w:rPr>
          <w:rFonts w:ascii="Arial" w:hAnsi="Arial" w:cs="Arial"/>
          <w:sz w:val="24"/>
          <w:szCs w:val="24"/>
        </w:rPr>
        <w:t>3</w:t>
      </w:r>
      <w:r w:rsidR="0029606A" w:rsidRPr="00AC68B5">
        <w:rPr>
          <w:rFonts w:ascii="Arial" w:hAnsi="Arial" w:cs="Arial"/>
          <w:sz w:val="24"/>
          <w:szCs w:val="24"/>
        </w:rPr>
        <w:t>5</w:t>
      </w:r>
      <w:r w:rsidRPr="00AC68B5">
        <w:rPr>
          <w:rFonts w:ascii="Arial" w:hAnsi="Arial" w:cs="Arial"/>
          <w:sz w:val="24"/>
          <w:szCs w:val="24"/>
        </w:rPr>
        <w:t xml:space="preserve"> ust</w:t>
      </w:r>
      <w:r w:rsidR="00D9049C" w:rsidRPr="00AC68B5">
        <w:rPr>
          <w:rFonts w:ascii="Arial" w:hAnsi="Arial" w:cs="Arial"/>
          <w:sz w:val="24"/>
          <w:szCs w:val="24"/>
        </w:rPr>
        <w:t xml:space="preserve">. </w:t>
      </w:r>
      <w:r w:rsidR="0029606A" w:rsidRPr="00AC68B5">
        <w:rPr>
          <w:rFonts w:ascii="Arial" w:hAnsi="Arial" w:cs="Arial"/>
          <w:sz w:val="24"/>
          <w:szCs w:val="24"/>
        </w:rPr>
        <w:t>6</w:t>
      </w:r>
      <w:r w:rsidRPr="00AC68B5">
        <w:rPr>
          <w:rFonts w:ascii="Arial" w:hAnsi="Arial" w:cs="Arial"/>
          <w:sz w:val="24"/>
          <w:szCs w:val="24"/>
        </w:rPr>
        <w:t xml:space="preserve"> ustawy z dnia </w:t>
      </w:r>
      <w:r w:rsidR="0029606A" w:rsidRPr="00AC68B5">
        <w:rPr>
          <w:rFonts w:ascii="Arial" w:hAnsi="Arial" w:cs="Arial"/>
          <w:sz w:val="24"/>
          <w:szCs w:val="24"/>
        </w:rPr>
        <w:t>11</w:t>
      </w:r>
      <w:r w:rsidRPr="00AC68B5">
        <w:rPr>
          <w:rFonts w:ascii="Arial" w:hAnsi="Arial" w:cs="Arial"/>
          <w:sz w:val="24"/>
          <w:szCs w:val="24"/>
        </w:rPr>
        <w:t xml:space="preserve"> </w:t>
      </w:r>
      <w:r w:rsidR="0029606A" w:rsidRPr="00AC68B5">
        <w:rPr>
          <w:rFonts w:ascii="Arial" w:hAnsi="Arial" w:cs="Arial"/>
          <w:sz w:val="24"/>
          <w:szCs w:val="24"/>
        </w:rPr>
        <w:t xml:space="preserve">września </w:t>
      </w:r>
      <w:r w:rsidRPr="00AC68B5">
        <w:rPr>
          <w:rFonts w:ascii="Arial" w:hAnsi="Arial" w:cs="Arial"/>
          <w:sz w:val="24"/>
          <w:szCs w:val="24"/>
        </w:rPr>
        <w:t>20</w:t>
      </w:r>
      <w:r w:rsidR="0029606A" w:rsidRPr="00AC68B5">
        <w:rPr>
          <w:rFonts w:ascii="Arial" w:hAnsi="Arial" w:cs="Arial"/>
          <w:sz w:val="24"/>
          <w:szCs w:val="24"/>
        </w:rPr>
        <w:t>19</w:t>
      </w:r>
      <w:r w:rsidR="00BE62A3" w:rsidRPr="00AC68B5">
        <w:rPr>
          <w:rFonts w:ascii="Arial" w:hAnsi="Arial" w:cs="Arial"/>
          <w:sz w:val="24"/>
          <w:szCs w:val="24"/>
        </w:rPr>
        <w:t> </w:t>
      </w:r>
      <w:r w:rsidRPr="00AC68B5">
        <w:rPr>
          <w:rFonts w:ascii="Arial" w:hAnsi="Arial" w:cs="Arial"/>
          <w:sz w:val="24"/>
          <w:szCs w:val="24"/>
        </w:rPr>
        <w:t>r</w:t>
      </w:r>
      <w:r w:rsidR="0029606A" w:rsidRPr="00AC68B5">
        <w:rPr>
          <w:rFonts w:ascii="Arial" w:hAnsi="Arial" w:cs="Arial"/>
          <w:sz w:val="24"/>
          <w:szCs w:val="24"/>
        </w:rPr>
        <w:t>.</w:t>
      </w:r>
      <w:r w:rsidRPr="00AC68B5">
        <w:rPr>
          <w:rFonts w:ascii="Arial" w:hAnsi="Arial" w:cs="Arial"/>
          <w:sz w:val="24"/>
          <w:szCs w:val="24"/>
        </w:rPr>
        <w:t xml:space="preserve"> Prawo </w:t>
      </w:r>
      <w:r w:rsidR="0029606A" w:rsidRPr="00AC68B5">
        <w:rPr>
          <w:rFonts w:ascii="Arial" w:hAnsi="Arial" w:cs="Arial"/>
          <w:sz w:val="24"/>
          <w:szCs w:val="24"/>
        </w:rPr>
        <w:t>z</w:t>
      </w:r>
      <w:r w:rsidRPr="00AC68B5">
        <w:rPr>
          <w:rFonts w:ascii="Arial" w:hAnsi="Arial" w:cs="Arial"/>
          <w:sz w:val="24"/>
          <w:szCs w:val="24"/>
        </w:rPr>
        <w:t xml:space="preserve">amówień </w:t>
      </w:r>
      <w:r w:rsidR="0029606A" w:rsidRPr="00AC68B5">
        <w:rPr>
          <w:rFonts w:ascii="Arial" w:hAnsi="Arial" w:cs="Arial"/>
          <w:sz w:val="24"/>
          <w:szCs w:val="24"/>
        </w:rPr>
        <w:t>p</w:t>
      </w:r>
      <w:r w:rsidRPr="00AC68B5">
        <w:rPr>
          <w:rFonts w:ascii="Arial" w:hAnsi="Arial" w:cs="Arial"/>
          <w:sz w:val="24"/>
          <w:szCs w:val="24"/>
        </w:rPr>
        <w:t>ublicznych</w:t>
      </w:r>
      <w:r w:rsidR="00BE7BFD" w:rsidRPr="00AC68B5">
        <w:rPr>
          <w:rFonts w:ascii="Arial" w:hAnsi="Arial" w:cs="Arial"/>
          <w:sz w:val="24"/>
          <w:szCs w:val="24"/>
        </w:rPr>
        <w:t xml:space="preserve"> </w:t>
      </w:r>
      <w:r w:rsidR="00D9049C" w:rsidRPr="00AC68B5">
        <w:rPr>
          <w:rFonts w:ascii="Arial" w:hAnsi="Arial" w:cs="Arial"/>
          <w:sz w:val="24"/>
          <w:szCs w:val="24"/>
        </w:rPr>
        <w:t>udostępnia</w:t>
      </w:r>
      <w:r w:rsidR="00BE7BFD" w:rsidRPr="00AC68B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C68B5">
        <w:rPr>
          <w:rFonts w:ascii="Arial" w:hAnsi="Arial" w:cs="Arial"/>
          <w:sz w:val="24"/>
          <w:szCs w:val="24"/>
        </w:rPr>
        <w:t>pecyfikacji Warunków Zamówienia (</w:t>
      </w:r>
      <w:r w:rsidR="0012774F" w:rsidRPr="00AC68B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C68B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C68B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AC68B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AC68B5">
        <w:rPr>
          <w:rFonts w:ascii="Arial" w:hAnsi="Arial" w:cs="Arial"/>
          <w:sz w:val="24"/>
          <w:szCs w:val="24"/>
        </w:rPr>
        <w:t>wraz z wyjaśnieniami</w:t>
      </w:r>
      <w:r w:rsidR="0012774F" w:rsidRPr="00AC68B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611"/>
      </w:tblGrid>
      <w:tr w:rsidR="00BB6C0D" w:rsidRPr="00AC68B5" w14:paraId="7D897EA9" w14:textId="77777777" w:rsidTr="00A528DA">
        <w:tc>
          <w:tcPr>
            <w:tcW w:w="9356" w:type="dxa"/>
            <w:shd w:val="clear" w:color="auto" w:fill="auto"/>
          </w:tcPr>
          <w:p w14:paraId="0A4786A5" w14:textId="77777777" w:rsid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1,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 do karmienia o długości </w:t>
            </w:r>
          </w:p>
          <w:p w14:paraId="24749EA8" w14:textId="488DFD9F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50 cm z możliwością utrzymania do 7 dni?</w:t>
            </w:r>
          </w:p>
          <w:p w14:paraId="28F76095" w14:textId="7F9BF94C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35410DE5" w14:textId="77777777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BED4E6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cewniki </w:t>
            </w:r>
            <w:proofErr w:type="spellStart"/>
            <w:r w:rsidRPr="00AC68B5">
              <w:rPr>
                <w:rFonts w:ascii="Arial" w:hAnsi="Arial" w:cs="Arial"/>
                <w:sz w:val="24"/>
                <w:szCs w:val="24"/>
              </w:rPr>
              <w:t>Foley'a</w:t>
            </w:r>
            <w:proofErr w:type="spellEnd"/>
            <w:r w:rsidRPr="00AC68B5">
              <w:rPr>
                <w:rFonts w:ascii="Arial" w:hAnsi="Arial" w:cs="Arial"/>
                <w:sz w:val="24"/>
                <w:szCs w:val="24"/>
              </w:rPr>
              <w:t xml:space="preserve"> z balonami o następujących rozmiarach:</w:t>
            </w:r>
          </w:p>
          <w:p w14:paraId="02FA32B5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 xml:space="preserve">- CH6 balon o pojemności 3ml, </w:t>
            </w:r>
          </w:p>
          <w:p w14:paraId="5377F13E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- CH8-CH10 balon o pojemności 3-5ml,</w:t>
            </w:r>
          </w:p>
          <w:p w14:paraId="3B6EA6CD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- CH12-CH26 balon o pojemności 5-10ml?</w:t>
            </w:r>
          </w:p>
          <w:p w14:paraId="1F01D7B2" w14:textId="6C6EE794" w:rsidR="004E1BD6" w:rsidRPr="00AC68B5" w:rsidRDefault="004E1BD6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SWZ.</w:t>
            </w:r>
          </w:p>
          <w:p w14:paraId="24BC9D9C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F72A42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3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cewniki </w:t>
            </w:r>
            <w:proofErr w:type="spellStart"/>
            <w:r w:rsidRPr="00AC68B5">
              <w:rPr>
                <w:rFonts w:ascii="Arial" w:hAnsi="Arial" w:cs="Arial"/>
                <w:sz w:val="24"/>
                <w:szCs w:val="24"/>
              </w:rPr>
              <w:t>Foley'a</w:t>
            </w:r>
            <w:proofErr w:type="spellEnd"/>
            <w:r w:rsidRPr="00AC68B5">
              <w:rPr>
                <w:rFonts w:ascii="Arial" w:hAnsi="Arial" w:cs="Arial"/>
                <w:sz w:val="24"/>
                <w:szCs w:val="24"/>
              </w:rPr>
              <w:t xml:space="preserve"> z balonami o następujących rozmiarach:</w:t>
            </w:r>
          </w:p>
          <w:p w14:paraId="0F1D15D9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 xml:space="preserve">- CH6 balon o pojemności 3ml, </w:t>
            </w:r>
          </w:p>
          <w:p w14:paraId="69DBE0A6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- CH8-CH10 balon o pojemności 3-5ml,</w:t>
            </w:r>
          </w:p>
          <w:p w14:paraId="334630B3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- CH12-CH24 balon o pojemności 5-10ml?</w:t>
            </w:r>
          </w:p>
          <w:p w14:paraId="3C91E604" w14:textId="2E78D422" w:rsidR="00BB6C0D" w:rsidRDefault="00AC68B5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</w:t>
            </w:r>
          </w:p>
          <w:p w14:paraId="369E5A24" w14:textId="77777777" w:rsidR="00AC68B5" w:rsidRP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31F35B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6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 </w:t>
            </w:r>
            <w:proofErr w:type="spellStart"/>
            <w:r w:rsidRPr="00AC68B5">
              <w:rPr>
                <w:rFonts w:ascii="Arial" w:hAnsi="Arial" w:cs="Arial"/>
                <w:sz w:val="24"/>
                <w:szCs w:val="24"/>
              </w:rPr>
              <w:t>Tiemanna</w:t>
            </w:r>
            <w:proofErr w:type="spellEnd"/>
            <w:r w:rsidRPr="00AC68B5">
              <w:rPr>
                <w:rFonts w:ascii="Arial" w:hAnsi="Arial" w:cs="Arial"/>
                <w:sz w:val="24"/>
                <w:szCs w:val="24"/>
              </w:rPr>
              <w:t xml:space="preserve"> wyłączne w rozmiarach CH8-CH24?</w:t>
            </w:r>
          </w:p>
          <w:p w14:paraId="4B51C3F9" w14:textId="42B24BB1" w:rsidR="00BB6C0D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dopuszcza, zgodnie z SWZ</w:t>
            </w:r>
          </w:p>
          <w:p w14:paraId="25F2D141" w14:textId="77777777" w:rsidR="00AC68B5" w:rsidRP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D8001A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7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 z balonem o pojemności 30ml?</w:t>
            </w:r>
          </w:p>
          <w:p w14:paraId="6B889459" w14:textId="45B3F179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C68B5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71B00F4B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479EEB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8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 wykonany z 100% silikonu medycznego, w rozmiarach i z balonem jak poniżej:</w:t>
            </w:r>
          </w:p>
          <w:p w14:paraId="78A85BC9" w14:textId="77777777" w:rsidR="004E1BD6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354FD2C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Czcionka, zrzut ekranu, numer&#10;&#10;Opis wygenerowany automatycznie" style="width:136.5pt;height:92.25pt;visibility:visible;mso-wrap-style:square">
                  <v:imagedata r:id="rId8" o:title="Obraz zawierający tekst, Czcionka, zrzut ekranu, numer&#10;&#10;Opis wygenerowany automatycznie"/>
                </v:shape>
              </w:pict>
            </w:r>
            <w:r w:rsidR="00BB6C0D" w:rsidRPr="00AC68B5">
              <w:rPr>
                <w:rFonts w:ascii="Arial" w:hAnsi="Arial" w:cs="Arial"/>
                <w:sz w:val="24"/>
                <w:szCs w:val="24"/>
              </w:rPr>
              <w:t xml:space="preserve"> ?</w:t>
            </w:r>
          </w:p>
          <w:p w14:paraId="6DD6139F" w14:textId="57F31AF6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</w:t>
            </w:r>
          </w:p>
          <w:p w14:paraId="48BBA04A" w14:textId="77777777" w:rsidR="004E1BD6" w:rsidRPr="00AC68B5" w:rsidRDefault="004E1BD6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011584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9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cewnik trójdrożny wykonany z 100% silikonu medycznego, w rozmiarach i z balonem jak poniżej:</w:t>
            </w:r>
          </w:p>
          <w:p w14:paraId="01A3529B" w14:textId="77777777" w:rsidR="004E1BD6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5254F367">
                <v:shape id="_x0000_i1026" type="#_x0000_t75" alt="Obraz zawierający tekst, Czcionka, zrzut ekranu, numer&#10;&#10;Opis wygenerowany automatycznie" style="width:134.25pt;height:90.75pt;visibility:visible;mso-wrap-style:square">
                  <v:imagedata r:id="rId8" o:title="Obraz zawierający tekst, Czcionka, zrzut ekranu, numer&#10;&#10;Opis wygenerowany automatycznie"/>
                </v:shape>
              </w:pict>
            </w:r>
            <w:r w:rsidR="004E1BD6" w:rsidRPr="00AC68B5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1A4BC21" w14:textId="4EDD9FB4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</w:t>
            </w:r>
          </w:p>
          <w:p w14:paraId="57D22431" w14:textId="77777777" w:rsidR="004E1BD6" w:rsidRPr="00AC68B5" w:rsidRDefault="004E1BD6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C347E4" w14:textId="77777777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10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a'10 sztuk wraz z odpowiednim przeliczeniem zamawianych ilości?</w:t>
            </w:r>
          </w:p>
          <w:p w14:paraId="65A9B25E" w14:textId="1099E0B3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</w:t>
            </w:r>
          </w:p>
          <w:p w14:paraId="3A2CB75C" w14:textId="77777777" w:rsidR="004E1BD6" w:rsidRPr="00AC68B5" w:rsidRDefault="004E1BD6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831DE2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worek o następujących parametrach: </w:t>
            </w:r>
          </w:p>
          <w:p w14:paraId="211E62A9" w14:textId="77777777" w:rsidR="004E1BD6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200AA697">
                <v:shape id="_x0000_i1027" type="#_x0000_t75" alt="Obraz zawierający tekst, zrzut ekranu, Czcionka, dokument&#10;&#10;Opis wygenerowany automatycznie" style="width:418.5pt;height:158.25pt;visibility:visible;mso-wrap-style:square">
                  <v:imagedata r:id="rId9" o:title="Obraz zawierający tekst, zrzut ekranu, Czcionka, dokument&#10;&#10;Opis wygenerowany automatycznie"/>
                </v:shape>
              </w:pict>
            </w:r>
          </w:p>
          <w:p w14:paraId="25BBB507" w14:textId="1289733C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C68B5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2D1C99E5" w14:textId="77777777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D48C38D" w14:textId="6AA72408" w:rsidR="00BB6C0D" w:rsidRPr="00AC68B5" w:rsidRDefault="00BB6C0D" w:rsidP="00AC68B5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worek jak na zdjęciu o następujących parametrach: </w:t>
            </w:r>
          </w:p>
          <w:p w14:paraId="2B82DE80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 xml:space="preserve">Worek do zbiórki moczu 5l </w:t>
            </w:r>
          </w:p>
          <w:p w14:paraId="569EAC04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 xml:space="preserve">Ze specjalnym filtrem zapewniającym wolną </w:t>
            </w:r>
          </w:p>
          <w:p w14:paraId="2039F54A" w14:textId="77777777" w:rsidR="004E1BD6" w:rsidRPr="00AC68B5" w:rsidRDefault="004E1BD6" w:rsidP="00AC68B5">
            <w:pPr>
              <w:ind w:left="7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>od bakterii wymianę gazową</w:t>
            </w:r>
          </w:p>
          <w:p w14:paraId="6A83D792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Komora kroplowa zmniejsza ryzyko cofania </w:t>
            </w:r>
          </w:p>
          <w:p w14:paraId="5EF1E503" w14:textId="77777777" w:rsidR="004E1BD6" w:rsidRPr="00AC68B5" w:rsidRDefault="004E1BD6" w:rsidP="00AC68B5">
            <w:pPr>
              <w:ind w:left="7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bCs/>
                <w:sz w:val="22"/>
                <w:szCs w:val="22"/>
              </w:rPr>
              <w:t>się moczu z powrotem do pęcherza</w:t>
            </w:r>
          </w:p>
          <w:p w14:paraId="00EB904A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>Standardowy łącznik stożkowy z zatyczką</w:t>
            </w:r>
          </w:p>
          <w:p w14:paraId="680B2572" w14:textId="794A7F0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Zawór suwakowy do higienicznego </w:t>
            </w:r>
          </w:p>
          <w:p w14:paraId="0EA879F5" w14:textId="1223ADA7" w:rsidR="004E1BD6" w:rsidRPr="00AC68B5" w:rsidRDefault="004E1BD6" w:rsidP="00AC68B5">
            <w:pPr>
              <w:ind w:left="7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bCs/>
                <w:sz w:val="22"/>
                <w:szCs w:val="22"/>
              </w:rPr>
              <w:t>opróżniania worka</w:t>
            </w:r>
          </w:p>
          <w:p w14:paraId="705B6E63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>Z zaciskiem na dren i prześcieradło</w:t>
            </w:r>
          </w:p>
          <w:p w14:paraId="7EA6C99E" w14:textId="71A34D86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>Ze sznurkiem do zawieszenia</w:t>
            </w:r>
          </w:p>
          <w:p w14:paraId="5F91A3C3" w14:textId="77777777" w:rsidR="004E1BD6" w:rsidRPr="00AC68B5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bCs/>
                <w:sz w:val="22"/>
                <w:szCs w:val="22"/>
              </w:rPr>
              <w:t>Długość drenu: 1,30 m</w:t>
            </w:r>
          </w:p>
          <w:p w14:paraId="7144694C" w14:textId="77777777" w:rsidR="004E1BD6" w:rsidRDefault="004E1BD6" w:rsidP="00AC68B5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Cs/>
                <w:sz w:val="22"/>
                <w:szCs w:val="22"/>
              </w:rPr>
              <w:t>Sterylne opakowania jednostkowe</w:t>
            </w:r>
          </w:p>
          <w:p w14:paraId="6888734E" w14:textId="77777777" w:rsidR="004E1BD6" w:rsidRPr="00AC68B5" w:rsidRDefault="004E1BD6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BC6A5A" w14:textId="1B0DEF27" w:rsidR="004E1BD6" w:rsidRPr="00AC68B5" w:rsidRDefault="00E3673C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53A59F1C">
                <v:shape id="Obraz 1" o:spid="_x0000_s2050" type="#_x0000_t75" alt="Obraz zawierający tekst, akcesoria, torba&#10;&#10;Opis wygenerowany automatycznie" style="position:absolute;left:0;text-align:left;margin-left:-.9pt;margin-top:4.25pt;width:180.95pt;height:229.9pt;z-index:-251658752;visibility:visible;mso-wrap-style:square;mso-wrap-distance-left:9pt;mso-wrap-distance-top:0;mso-wrap-distance-right:9pt;mso-wrap-distance-bottom:0;mso-position-horizontal-relative:text;mso-position-vertical-relative:text;mso-width-relative:margin;mso-height-relative:margin" wrapcoords="-102 0 -102 21520 21600 21520 21600 0 -102 0">
                  <v:imagedata r:id="rId10" o:title="Obraz zawierający tekst, akcesoria, torba&#10;&#10;Opis wygenerowany automatycznie"/>
                  <w10:wrap type="tight"/>
                </v:shape>
              </w:pict>
            </w:r>
            <w:r w:rsidR="004E1BD6" w:rsidRPr="00AC68B5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</w:p>
          <w:p w14:paraId="3848D191" w14:textId="77777777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4CFD0C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F8F834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688813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61AA13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3B64E82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86E16E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B145EC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BA48D7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8F80F6" w14:textId="77777777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071A1F" w14:textId="009C7846" w:rsid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C9C7D78" w14:textId="01F674E5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</w:t>
            </w:r>
          </w:p>
          <w:p w14:paraId="7A863D9B" w14:textId="77777777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F65B6C" w14:textId="77777777" w:rsidR="004E1BD6" w:rsidRPr="00AC68B5" w:rsidRDefault="00BB6C0D" w:rsidP="00E3230F">
            <w:pPr>
              <w:spacing w:after="120"/>
              <w:ind w:left="30" w:right="45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12</w:t>
            </w:r>
            <w:r w:rsidRPr="00AC68B5">
              <w:rPr>
                <w:rFonts w:ascii="Arial" w:hAnsi="Arial" w:cs="Arial"/>
                <w:sz w:val="24"/>
                <w:szCs w:val="24"/>
              </w:rPr>
              <w:t>- Czy Zamawiający dopuści wycenę za opakowanie a'50 sztuk wraz z odpowiednim przeliczeniem zamawianych ilości?</w:t>
            </w:r>
          </w:p>
          <w:p w14:paraId="281DF84E" w14:textId="439AB7CB" w:rsidR="00BB6C0D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3230F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20CB9969" w14:textId="77777777" w:rsidR="004E1BD6" w:rsidRPr="00AC68B5" w:rsidRDefault="004E1BD6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DC91927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13-14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a'100 sztuk wraz z odpowiednim przeliczeniem zamawianych ilości?</w:t>
            </w:r>
          </w:p>
          <w:p w14:paraId="66D6B5FF" w14:textId="3BB9B728" w:rsidR="004E1BD6" w:rsidRPr="00AC68B5" w:rsidRDefault="004E1BD6" w:rsidP="00AC68B5">
            <w:pPr>
              <w:spacing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E3230F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dopuszcza, zgodnie z SWZ</w:t>
            </w:r>
          </w:p>
          <w:p w14:paraId="5610E6C1" w14:textId="77777777" w:rsidR="00BB6C0D" w:rsidRPr="00AC68B5" w:rsidRDefault="00BB6C0D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716243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2, pozycja 15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worek o następujących właściwościach</w:t>
            </w:r>
            <w:r w:rsidR="004E1BD6" w:rsidRPr="00AC68B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D3909C" w14:textId="77777777" w:rsidR="004E1BD6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lastRenderedPageBreak/>
              <w:pict w14:anchorId="13D5CE1D">
                <v:shape id="_x0000_i1028" type="#_x0000_t75" alt="Obraz zawierający tekst, zrzut ekranu, Czcionka, dokument&#10;&#10;Opis wygenerowany automatycznie" style="width:180.75pt;height:208.5pt;visibility:visible;mso-wrap-style:square">
                  <v:imagedata r:id="rId11" o:title="Obraz zawierający tekst, zrzut ekranu, Czcionka, dokument&#10;&#10;Opis wygenerowany automatycznie"/>
                </v:shape>
              </w:pict>
            </w:r>
            <w:r>
              <w:rPr>
                <w:rFonts w:ascii="Arial" w:hAnsi="Arial" w:cs="Arial"/>
                <w:noProof/>
              </w:rPr>
              <w:pict w14:anchorId="0C50F951">
                <v:shape id="_x0000_i1029" type="#_x0000_t75" alt="Obraz zawierający Sprzęt medyczny&#10;&#10;Opis wygenerowany automatycznie" style="width:252pt;height:189.75pt;visibility:visible;mso-wrap-style:square">
                  <v:imagedata r:id="rId12" o:title="Obraz zawierający Sprzęt medyczny&#10;&#10;Opis wygenerowany automatycznie"/>
                </v:shape>
              </w:pict>
            </w:r>
          </w:p>
          <w:p w14:paraId="305F9C92" w14:textId="289F60CC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z zachowaniem pozostałych parametrów SWZ</w:t>
            </w:r>
          </w:p>
          <w:p w14:paraId="5F065618" w14:textId="77777777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21B462" w14:textId="77777777" w:rsidR="00BB6C0D" w:rsidRPr="00AC68B5" w:rsidRDefault="00BB6C0D" w:rsidP="00E3230F">
            <w:pPr>
              <w:spacing w:after="120"/>
              <w:ind w:left="30" w:right="2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3,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pojemnik do czynnego odsysania z możliwością połączenia z drenami CH8-CH16?</w:t>
            </w:r>
          </w:p>
          <w:p w14:paraId="0176D940" w14:textId="77777777" w:rsidR="00E3230F" w:rsidRDefault="00BD5C7B" w:rsidP="00E3230F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2659D894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D660BC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3, pozycja 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dren z perforacją na długości 14cm?</w:t>
            </w:r>
          </w:p>
          <w:p w14:paraId="3E49E443" w14:textId="6EF5284D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z zachowaniem pozostałych parametrów SWZ</w:t>
            </w:r>
          </w:p>
          <w:p w14:paraId="33C6C19F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FEBE16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3, pozycja 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dreny pakowane lekko zwinięte?</w:t>
            </w:r>
          </w:p>
          <w:p w14:paraId="49CF3D37" w14:textId="37FA8C75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2E6C3E20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980E9F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7,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kaniulę o następujących parametrach:</w:t>
            </w:r>
          </w:p>
          <w:p w14:paraId="297597B2" w14:textId="77777777" w:rsidR="00BD5C7B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1979568B">
                <v:shape id="_x0000_i1030" type="#_x0000_t75" alt="Obraz zawierający tekst, zrzut ekranu, Czcionka, dokument&#10;&#10;Opis wygenerowany automatycznie" style="width:518.25pt;height:170.25pt;visibility:visible;mso-wrap-style:square">
                  <v:imagedata r:id="rId13" o:title="Obraz zawierający tekst, zrzut ekranu, Czcionka, dokument&#10;&#10;Opis wygenerowany automatycznie"/>
                </v:shape>
              </w:pict>
            </w:r>
          </w:p>
          <w:p w14:paraId="1F494868" w14:textId="77777777" w:rsidR="00BD5C7B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lastRenderedPageBreak/>
              <w:pict w14:anchorId="5EF9DC39">
                <v:shape id="_x0000_i1031" type="#_x0000_t75" alt="Obraz zawierający tekst, zrzut ekranu, Czcionka, linia&#10;&#10;Opis wygenerowany automatycznie" style="width:279.75pt;height:62.25pt;visibility:visible;mso-wrap-style:square">
                  <v:imagedata r:id="rId14" o:title="Obraz zawierający tekst, zrzut ekranu, Czcionka, linia&#10;&#10;Opis wygenerowany automatycznie"/>
                </v:shape>
              </w:pict>
            </w:r>
          </w:p>
          <w:p w14:paraId="43CB9841" w14:textId="77777777" w:rsidR="00AC68B5" w:rsidRPr="00AC68B5" w:rsidRDefault="00AC68B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5F3EF731" w14:textId="77777777" w:rsidR="00BD5C7B" w:rsidRPr="00AC68B5" w:rsidRDefault="00BD5C7B" w:rsidP="00AC68B5">
            <w:pPr>
              <w:ind w:firstLine="7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9DFB67" w14:textId="77777777" w:rsidR="00BD5C7B" w:rsidRPr="00E3673C" w:rsidRDefault="00BD5C7B" w:rsidP="00AC68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3673C">
              <w:rPr>
                <w:rFonts w:ascii="Arial" w:hAnsi="Arial" w:cs="Arial"/>
                <w:b/>
                <w:sz w:val="22"/>
                <w:szCs w:val="22"/>
              </w:rPr>
              <w:t xml:space="preserve">Pakiet 8, pozycja 1 – </w:t>
            </w:r>
            <w:r w:rsidRPr="00E3673C">
              <w:rPr>
                <w:rFonts w:ascii="Arial" w:hAnsi="Arial" w:cs="Arial"/>
                <w:bCs/>
                <w:sz w:val="22"/>
                <w:szCs w:val="22"/>
              </w:rPr>
              <w:t>Czy Zamawiający dopuści kieliszki z podziałka co 1ml?</w:t>
            </w:r>
          </w:p>
          <w:p w14:paraId="11F9AE20" w14:textId="77777777" w:rsidR="00E3673C" w:rsidRPr="00AC68B5" w:rsidRDefault="00BD5C7B" w:rsidP="00E3673C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67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673C" w:rsidRPr="00E3673C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</w:t>
            </w:r>
            <w:r w:rsidR="00E367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 zachowaniem pozostałych parametrów SWZ</w:t>
            </w:r>
          </w:p>
          <w:p w14:paraId="3D13EA1A" w14:textId="77777777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08B2C0" w14:textId="139CE2D2" w:rsidR="00BD5C7B" w:rsidRPr="00AC68B5" w:rsidRDefault="00BD5C7B" w:rsidP="00E40828">
            <w:pPr>
              <w:ind w:left="30" w:right="51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sz w:val="22"/>
                <w:szCs w:val="22"/>
              </w:rPr>
              <w:t xml:space="preserve">Pakiet 8, pozycja 1 – </w:t>
            </w:r>
            <w:r w:rsidRPr="00AC68B5">
              <w:rPr>
                <w:rFonts w:ascii="Arial" w:hAnsi="Arial" w:cs="Arial"/>
                <w:bCs/>
                <w:sz w:val="22"/>
                <w:szCs w:val="22"/>
              </w:rPr>
              <w:t xml:space="preserve">Czy Zamawiający dopuści wycenę za opakowanie a’90 sztuk wraz </w:t>
            </w:r>
            <w:r w:rsidR="00E40828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Pr="00AC68B5">
              <w:rPr>
                <w:rFonts w:ascii="Arial" w:hAnsi="Arial" w:cs="Arial"/>
                <w:bCs/>
                <w:sz w:val="22"/>
                <w:szCs w:val="22"/>
              </w:rPr>
              <w:t>z odpowiednim przeliczeniem zamawianych ilości?</w:t>
            </w:r>
          </w:p>
          <w:p w14:paraId="28BE43BF" w14:textId="20C00C1A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2639C19E" w14:textId="77777777" w:rsidR="00BD5C7B" w:rsidRPr="00AC68B5" w:rsidRDefault="00BD5C7B" w:rsidP="00AC68B5">
            <w:pPr>
              <w:ind w:left="3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C58BF7" w14:textId="77777777" w:rsidR="00BD5C7B" w:rsidRPr="00AC68B5" w:rsidRDefault="00BD5C7B" w:rsidP="00AC68B5">
            <w:pPr>
              <w:ind w:left="3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9733BD" w14:textId="77777777" w:rsidR="00BD5C7B" w:rsidRPr="00AC68B5" w:rsidRDefault="00BD5C7B" w:rsidP="00AC68B5">
            <w:pPr>
              <w:ind w:left="3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C68B5">
              <w:rPr>
                <w:rFonts w:ascii="Arial" w:hAnsi="Arial" w:cs="Arial"/>
                <w:b/>
                <w:sz w:val="22"/>
                <w:szCs w:val="22"/>
              </w:rPr>
              <w:t xml:space="preserve">Pakiet 14, pozycja 1 – </w:t>
            </w:r>
            <w:r w:rsidRPr="00AC68B5">
              <w:rPr>
                <w:rFonts w:ascii="Arial" w:hAnsi="Arial" w:cs="Arial"/>
                <w:bCs/>
                <w:sz w:val="22"/>
                <w:szCs w:val="22"/>
              </w:rPr>
              <w:t>Czy Zamawiający dopuści sondę o następujących właściwościach:</w:t>
            </w:r>
          </w:p>
          <w:p w14:paraId="05FB1FCB" w14:textId="77777777" w:rsidR="00BD5C7B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32826CB8">
                <v:shape id="_x0000_i1032" type="#_x0000_t75" alt="Obraz zawierający tekst, zrzut ekranu, Czcionka, dokument&#10;&#10;Opis wygenerowany automatycznie" style="width:438.75pt;height:213.75pt;visibility:visible;mso-wrap-style:square">
                  <v:imagedata r:id="rId15" o:title="Obraz zawierający tekst, zrzut ekranu, Czcionka, dokument&#10;&#10;Opis wygenerowany automatycznie"/>
                </v:shape>
              </w:pict>
            </w:r>
          </w:p>
          <w:p w14:paraId="0DFF7029" w14:textId="77777777" w:rsidR="00BD5C7B" w:rsidRPr="00AC68B5" w:rsidRDefault="00E3673C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pict w14:anchorId="5091ABE7">
                <v:shape id="_x0000_i1033" type="#_x0000_t75" alt="Obraz zawierający tekst, zrzut ekranu, Czcionka, linia&#10;&#10;Opis wygenerowany automatycznie" style="width:394.5pt;height:75pt;visibility:visible;mso-wrap-style:square">
                  <v:imagedata r:id="rId16" o:title="Obraz zawierający tekst, zrzut ekranu, Czcionka, linia&#10;&#10;Opis wygenerowany automatycznie"/>
                </v:shape>
              </w:pict>
            </w:r>
          </w:p>
          <w:p w14:paraId="1B7E9E54" w14:textId="414C8DBC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638CB04A" w14:textId="77777777" w:rsidR="00BB6C0D" w:rsidRPr="00AC68B5" w:rsidRDefault="00BB6C0D" w:rsidP="00AC68B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53F46E" w14:textId="77777777" w:rsidR="00BB6C0D" w:rsidRPr="00E3673C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73C">
              <w:rPr>
                <w:rFonts w:ascii="Arial" w:hAnsi="Arial" w:cs="Arial"/>
                <w:b/>
                <w:bCs/>
                <w:sz w:val="24"/>
                <w:szCs w:val="24"/>
              </w:rPr>
              <w:t>Pakiet 19, pozycja 2</w:t>
            </w:r>
            <w:r w:rsidRPr="00E3673C">
              <w:rPr>
                <w:rFonts w:ascii="Arial" w:hAnsi="Arial" w:cs="Arial"/>
                <w:sz w:val="24"/>
                <w:szCs w:val="24"/>
              </w:rPr>
              <w:t xml:space="preserve"> - Czy Zamawiający dopuści strzykawkę 10 ml z podziałką co 0,2ml?</w:t>
            </w:r>
          </w:p>
          <w:p w14:paraId="5AD4E8DD" w14:textId="749BFD83" w:rsidR="00BD5C7B" w:rsidRPr="00E3673C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67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673C" w:rsidRPr="00E3673C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34F65C60" w14:textId="77777777" w:rsidR="00BB6C0D" w:rsidRPr="00E3673C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428C8A" w14:textId="77777777" w:rsidR="00BB6C0D" w:rsidRPr="00E3673C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73C">
              <w:rPr>
                <w:rFonts w:ascii="Arial" w:hAnsi="Arial" w:cs="Arial"/>
                <w:b/>
                <w:bCs/>
                <w:sz w:val="24"/>
                <w:szCs w:val="24"/>
              </w:rPr>
              <w:t>Pakiet 19, pozycja 3</w:t>
            </w:r>
            <w:r w:rsidRPr="00E3673C">
              <w:rPr>
                <w:rFonts w:ascii="Arial" w:hAnsi="Arial" w:cs="Arial"/>
                <w:sz w:val="24"/>
                <w:szCs w:val="24"/>
              </w:rPr>
              <w:t xml:space="preserve"> - Czy Zamawiający dopuści strzykawkę 20 ml z podziałką co 0,5ml?</w:t>
            </w:r>
          </w:p>
          <w:p w14:paraId="161676C8" w14:textId="1F598B2B" w:rsidR="00BD5C7B" w:rsidRPr="00E3673C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67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673C" w:rsidRPr="00E3673C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76D798AA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08B2EF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Pakiet 19, pozycja 1,2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a'100 sztuk wraz z odpowiednim przeliczeniem zamawianych ilości?</w:t>
            </w:r>
          </w:p>
          <w:p w14:paraId="10C55A5C" w14:textId="789FFB6E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7E284599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02F80A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19, pozycja 3,4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a'50 sztuk wraz z odpowiednim przeliczeniem zamawianych ilości?</w:t>
            </w:r>
          </w:p>
          <w:p w14:paraId="0EF28269" w14:textId="2266DC17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0881A368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66752A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19, pozycja 5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a'25 sztuk wraz z odpowiednim przeliczeniem zamawianych ilości?</w:t>
            </w:r>
          </w:p>
          <w:p w14:paraId="25A9C8CA" w14:textId="5F161E45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7D88C306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AEAEA0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19, pozycja 6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a'250 sztuk wraz z odpowiednim przeliczeniem zamawianych ilości?</w:t>
            </w:r>
          </w:p>
          <w:p w14:paraId="026DE3E8" w14:textId="6E941495" w:rsidR="00BD5C7B" w:rsidRPr="00AC68B5" w:rsidRDefault="00BD5C7B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4CCCDC1A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24B159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24,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wzierniki wyłącznie w rozmiarze 2,5mm i 4,0mm?</w:t>
            </w:r>
          </w:p>
          <w:p w14:paraId="1CB488B6" w14:textId="0BF417B8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SWZ.</w:t>
            </w:r>
          </w:p>
          <w:p w14:paraId="54ED7EBD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240395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24,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a'100 sztuk wraz </w:t>
            </w:r>
          </w:p>
          <w:p w14:paraId="1EAA4CB0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sz w:val="24"/>
                <w:szCs w:val="24"/>
              </w:rPr>
              <w:t>z odpowiednim przeliczeniem zamawianych ilości?</w:t>
            </w:r>
          </w:p>
          <w:p w14:paraId="064CC273" w14:textId="43E22DE4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</w:t>
            </w:r>
            <w:r w:rsidR="00E40828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49CC6655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7E9954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26, pozycja 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kankę doodbytniczą z wyłącznie otwartym końcem?</w:t>
            </w:r>
          </w:p>
          <w:p w14:paraId="30CD0C2D" w14:textId="6710A57E" w:rsidR="00235105" w:rsidRPr="00AC68B5" w:rsidRDefault="00235105" w:rsidP="00E40828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40828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4558D9F6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AE945F" w14:textId="77777777" w:rsidR="00BB6C0D" w:rsidRPr="00AC68B5" w:rsidRDefault="00BB6C0D" w:rsidP="00E3230F">
            <w:pPr>
              <w:spacing w:after="120"/>
              <w:ind w:left="30" w:right="5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26, pozycja 2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oczekuje kanki w rozmiarach CH16-CH20 czy kanek o średnicy 16-20mm?</w:t>
            </w:r>
          </w:p>
          <w:p w14:paraId="507EF0D4" w14:textId="11CAF8FF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0B6F07">
              <w:rPr>
                <w:rFonts w:ascii="Arial" w:hAnsi="Arial" w:cs="Arial"/>
                <w:b/>
                <w:bCs/>
                <w:sz w:val="24"/>
                <w:szCs w:val="24"/>
              </w:rPr>
              <w:t>Zamawiający wymaga kanki w rozmiarach 16-20mm.</w:t>
            </w:r>
          </w:p>
          <w:p w14:paraId="30E9D9A5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4F669C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26, pozycja 3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kankę wyłącznie w rozmiarze CH24?</w:t>
            </w:r>
          </w:p>
          <w:p w14:paraId="7F203613" w14:textId="689AD7D9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0B6F07"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dopuszcza, zgodnie z SWZ</w:t>
            </w:r>
          </w:p>
          <w:p w14:paraId="11C77B14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C971A1" w14:textId="77777777" w:rsidR="00BB6C0D" w:rsidRPr="00AC68B5" w:rsidRDefault="00BB6C0D" w:rsidP="00E3230F">
            <w:pPr>
              <w:spacing w:after="120"/>
              <w:ind w:left="30" w:right="6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28,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jednorazowy system do kontrolowanej zbiórki luźnego stolca wyposażony w silikonowy rękaw o długości 167 cm z wbudowaną w strukturę silikonu na całej długości substancją neutralizującą nieprzyjemne zapachy; </w:t>
            </w:r>
            <w:r w:rsidRPr="00AC68B5">
              <w:rPr>
                <w:rFonts w:ascii="Arial" w:hAnsi="Arial" w:cs="Arial"/>
                <w:sz w:val="24"/>
                <w:szCs w:val="24"/>
              </w:rPr>
              <w:lastRenderedPageBreak/>
              <w:t>niskociśnieniowy balonik retencyjny; port do napełniania balonika retencyjnego, oraz port do irygacji umożliwiający także doodbytnicze podanie leków, z klamrą zamykającą światło drenu w celu utrzymania leku w miejscu. Czas utrzymania do 29 dni. W zestawie 3 worki do zbiórki stolca, o pojemności 1500 ml z zastawką zabezpieczającą przed wylaniem zawartości skalowane linearnie co 100 ml, numerycznie co 500 ml, z filtrem węglowym zawierające wewnątrz saszetkę z absorbentem cieczy?</w:t>
            </w:r>
          </w:p>
          <w:p w14:paraId="4718EC47" w14:textId="48E33174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z zachowaniem pozostałych parametrów SWZ</w:t>
            </w:r>
          </w:p>
          <w:p w14:paraId="222D41E0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44FF4C" w14:textId="38BC489E" w:rsidR="00BB6C0D" w:rsidRPr="00AC68B5" w:rsidRDefault="00BB6C0D" w:rsidP="00E3230F">
            <w:pPr>
              <w:spacing w:after="120"/>
              <w:ind w:left="30" w:right="6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Pakiet </w:t>
            </w:r>
            <w:r w:rsidRPr="00E3230F">
              <w:rPr>
                <w:rFonts w:ascii="Arial" w:hAnsi="Arial" w:cs="Arial"/>
                <w:b/>
                <w:bCs/>
                <w:strike/>
                <w:sz w:val="24"/>
                <w:szCs w:val="24"/>
              </w:rPr>
              <w:t>26</w:t>
            </w:r>
            <w:r w:rsidR="00E3230F" w:rsidRPr="00E323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3230F" w:rsidRPr="00E3230F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28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pozycja </w:t>
            </w:r>
            <w:r w:rsidRPr="00E3230F">
              <w:rPr>
                <w:rFonts w:ascii="Arial" w:hAnsi="Arial" w:cs="Arial"/>
                <w:b/>
                <w:bCs/>
                <w:strike/>
                <w:sz w:val="24"/>
                <w:szCs w:val="24"/>
              </w:rPr>
              <w:t>3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3230F" w:rsidRPr="00E3230F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</w:t>
            </w:r>
            <w:r w:rsidR="00E3230F" w:rsidRPr="00E323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68B5">
              <w:rPr>
                <w:rFonts w:ascii="Arial" w:hAnsi="Arial" w:cs="Arial"/>
                <w:sz w:val="24"/>
                <w:szCs w:val="24"/>
              </w:rPr>
              <w:t>- Czy Zamawiający dopuści worki  wymienne kompatybilne z zestawem  do kontrolowanej zbiórki stolca o pojemności 1500 ml skalowane linearnie co 100 ml, numerycznie co 500 ml, przednia część przeźroczysta, tylna biała, z zastawką zabezpieczającą przed wylaniem zawartości i filtrem węglowym (do wyboru z filtrem lub bez) pochłaniającym nieprzyjemne zapachy i zapobiegającym  balonowaniu worka, w opakowaniu po 3 sztuki bez filtra z absorbentem cieczy lub 2 sztuki z filtrem węglowym i absorbentem cieczy.?</w:t>
            </w:r>
          </w:p>
          <w:p w14:paraId="1B02E70B" w14:textId="4EECF845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z zachowaniem pozostałych parametrów SWZ</w:t>
            </w:r>
          </w:p>
          <w:p w14:paraId="59666211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9A07B1" w14:textId="3A79A52A" w:rsidR="00BB6C0D" w:rsidRPr="00AC68B5" w:rsidRDefault="00BB6C0D" w:rsidP="00E3230F">
            <w:pPr>
              <w:spacing w:after="120"/>
              <w:ind w:left="30" w:right="62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26, pozycja 3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wycenę za opakowanie a'3 sztuk wraz z odpowiednim przeliczeniem zamawianych ilości i  zaokrągleniem do pełnych opakowań w górę?</w:t>
            </w:r>
          </w:p>
          <w:p w14:paraId="2D25DA0F" w14:textId="77777777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</w:p>
          <w:p w14:paraId="202B333D" w14:textId="77777777" w:rsidR="00235105" w:rsidRPr="00AC68B5" w:rsidRDefault="00235105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597112" w14:textId="77777777" w:rsidR="00BB6C0D" w:rsidRPr="00AC68B5" w:rsidRDefault="00BB6C0D" w:rsidP="00AC68B5">
            <w:pPr>
              <w:spacing w:after="120"/>
              <w:ind w:left="3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Pakiet 32, pozycja 1</w:t>
            </w:r>
            <w:r w:rsidRPr="00AC68B5">
              <w:rPr>
                <w:rFonts w:ascii="Arial" w:hAnsi="Arial" w:cs="Arial"/>
                <w:sz w:val="24"/>
                <w:szCs w:val="24"/>
              </w:rPr>
              <w:t xml:space="preserve"> - Czy Zamawiający dopuści zgłębniki pakowane lekko zwinięte?</w:t>
            </w:r>
          </w:p>
          <w:p w14:paraId="66538512" w14:textId="401D2DFA" w:rsidR="00BB6C0D" w:rsidRPr="00AC68B5" w:rsidRDefault="00BB6C0D" w:rsidP="00AC68B5">
            <w:pPr>
              <w:spacing w:after="40"/>
              <w:ind w:left="3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68B5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E323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z zachowaniem pozostałych parametrów SWZ.</w:t>
            </w:r>
          </w:p>
          <w:p w14:paraId="2D24F2F5" w14:textId="77777777" w:rsidR="00BB6C0D" w:rsidRPr="00AC68B5" w:rsidRDefault="00BB6C0D" w:rsidP="00AC68B5">
            <w:pPr>
              <w:spacing w:after="60"/>
              <w:ind w:left="30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ECD1B8C" w14:textId="77777777" w:rsidR="00BE7BFD" w:rsidRPr="00AC68B5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14:paraId="3DA690F7" w14:textId="77777777" w:rsidR="006D4AB3" w:rsidRPr="00AC68B5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>Przewodniczący Komisji Przetargowej</w:t>
      </w:r>
    </w:p>
    <w:p w14:paraId="3A143C08" w14:textId="77777777" w:rsidR="006D4AB3" w:rsidRPr="00AC68B5" w:rsidRDefault="00235105" w:rsidP="00235105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AC68B5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BB6C0D" w:rsidRPr="00AC68B5">
        <w:rPr>
          <w:rFonts w:ascii="Arial" w:hAnsi="Arial" w:cs="Arial"/>
          <w:sz w:val="24"/>
          <w:szCs w:val="24"/>
        </w:rPr>
        <w:t>Małgorzata</w:t>
      </w:r>
      <w:r w:rsidR="006D4AB3" w:rsidRPr="00AC68B5">
        <w:rPr>
          <w:rFonts w:ascii="Arial" w:hAnsi="Arial" w:cs="Arial"/>
          <w:sz w:val="24"/>
          <w:szCs w:val="24"/>
        </w:rPr>
        <w:t xml:space="preserve"> </w:t>
      </w:r>
      <w:r w:rsidR="00BB6C0D" w:rsidRPr="00AC68B5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="00BB6C0D" w:rsidRPr="00AC68B5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AC68B5" w:rsidSect="0012774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B41D1" w14:textId="77777777" w:rsidR="00A61E99" w:rsidRDefault="00A61E99">
      <w:r>
        <w:separator/>
      </w:r>
    </w:p>
  </w:endnote>
  <w:endnote w:type="continuationSeparator" w:id="0">
    <w:p w14:paraId="659EAD40" w14:textId="77777777" w:rsidR="00A61E99" w:rsidRDefault="00A61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08F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2DB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3DFBE" w14:textId="77777777" w:rsidR="006D4AB3" w:rsidRDefault="00E3673C">
    <w:pPr>
      <w:pStyle w:val="Stopka"/>
      <w:tabs>
        <w:tab w:val="clear" w:pos="4536"/>
      </w:tabs>
      <w:jc w:val="center"/>
    </w:pPr>
    <w:r>
      <w:rPr>
        <w:noProof/>
      </w:rPr>
      <w:pict w14:anchorId="52EEA436">
        <v:line id="_x0000_s1025" style="position:absolute;left:0;text-align:left;z-index:251657728" from="-3.85pt,8.75pt" to="455.15pt,8.75pt"/>
      </w:pict>
    </w:r>
  </w:p>
  <w:p w14:paraId="7BFB3E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72E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F612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2A32DA" w14:textId="77777777" w:rsidR="006D4AB3" w:rsidRDefault="006D4AB3">
    <w:pPr>
      <w:pStyle w:val="Stopka"/>
      <w:tabs>
        <w:tab w:val="clear" w:pos="4536"/>
        <w:tab w:val="left" w:pos="6237"/>
      </w:tabs>
    </w:pPr>
  </w:p>
  <w:p w14:paraId="5BEDA5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FFA92" w14:textId="77777777" w:rsidR="00A61E99" w:rsidRDefault="00A61E99">
      <w:r>
        <w:separator/>
      </w:r>
    </w:p>
  </w:footnote>
  <w:footnote w:type="continuationSeparator" w:id="0">
    <w:p w14:paraId="74819B82" w14:textId="77777777" w:rsidR="00A61E99" w:rsidRDefault="00A61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3654F" w14:textId="77777777" w:rsidR="00BB6C0D" w:rsidRDefault="00BB6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DE959" w14:textId="77777777" w:rsidR="00BB6C0D" w:rsidRDefault="00BB6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76B17" w14:textId="77777777" w:rsidR="00BB6C0D" w:rsidRDefault="00BB6C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014501"/>
    <w:multiLevelType w:val="multilevel"/>
    <w:tmpl w:val="F6B2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380615">
    <w:abstractNumId w:val="4"/>
  </w:num>
  <w:num w:numId="2" w16cid:durableId="1880043046">
    <w:abstractNumId w:val="7"/>
  </w:num>
  <w:num w:numId="3" w16cid:durableId="322512731">
    <w:abstractNumId w:val="3"/>
  </w:num>
  <w:num w:numId="4" w16cid:durableId="417675467">
    <w:abstractNumId w:val="6"/>
  </w:num>
  <w:num w:numId="5" w16cid:durableId="142816248">
    <w:abstractNumId w:val="0"/>
  </w:num>
  <w:num w:numId="6" w16cid:durableId="2094235374">
    <w:abstractNumId w:val="1"/>
  </w:num>
  <w:num w:numId="7" w16cid:durableId="1277105627">
    <w:abstractNumId w:val="5"/>
  </w:num>
  <w:num w:numId="8" w16cid:durableId="287318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91A"/>
    <w:rsid w:val="00031374"/>
    <w:rsid w:val="000A1097"/>
    <w:rsid w:val="000B6F07"/>
    <w:rsid w:val="000E2A8F"/>
    <w:rsid w:val="0012774F"/>
    <w:rsid w:val="00144B7A"/>
    <w:rsid w:val="00180C6E"/>
    <w:rsid w:val="002323DB"/>
    <w:rsid w:val="00235105"/>
    <w:rsid w:val="0029606A"/>
    <w:rsid w:val="004848F3"/>
    <w:rsid w:val="004A75F2"/>
    <w:rsid w:val="004E1BD6"/>
    <w:rsid w:val="005144A9"/>
    <w:rsid w:val="00520165"/>
    <w:rsid w:val="005B1B08"/>
    <w:rsid w:val="00632C3C"/>
    <w:rsid w:val="00662BDB"/>
    <w:rsid w:val="006A5DF1"/>
    <w:rsid w:val="006B7198"/>
    <w:rsid w:val="006D4AB3"/>
    <w:rsid w:val="006F01E3"/>
    <w:rsid w:val="006F091A"/>
    <w:rsid w:val="006F3B81"/>
    <w:rsid w:val="007D7198"/>
    <w:rsid w:val="00870F9F"/>
    <w:rsid w:val="008804B6"/>
    <w:rsid w:val="00897AB0"/>
    <w:rsid w:val="008A3553"/>
    <w:rsid w:val="009003D1"/>
    <w:rsid w:val="00947A50"/>
    <w:rsid w:val="00A61E99"/>
    <w:rsid w:val="00A905AC"/>
    <w:rsid w:val="00AC68B5"/>
    <w:rsid w:val="00B1255C"/>
    <w:rsid w:val="00B153F9"/>
    <w:rsid w:val="00BA6584"/>
    <w:rsid w:val="00BB6C0D"/>
    <w:rsid w:val="00BD5C7B"/>
    <w:rsid w:val="00BE62A3"/>
    <w:rsid w:val="00BE7BFD"/>
    <w:rsid w:val="00C370F2"/>
    <w:rsid w:val="00C44EEC"/>
    <w:rsid w:val="00D05E3F"/>
    <w:rsid w:val="00D22FFA"/>
    <w:rsid w:val="00D8461B"/>
    <w:rsid w:val="00D9049C"/>
    <w:rsid w:val="00D915F2"/>
    <w:rsid w:val="00DF32E8"/>
    <w:rsid w:val="00E21B49"/>
    <w:rsid w:val="00E2789F"/>
    <w:rsid w:val="00E3230F"/>
    <w:rsid w:val="00E3673C"/>
    <w:rsid w:val="00E40828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2"/>
    </o:shapelayout>
  </w:shapeDefaults>
  <w:decimalSymbol w:val=","/>
  <w:listSeparator w:val=";"/>
  <w14:docId w14:val="39BB5F98"/>
  <w15:chartTrackingRefBased/>
  <w15:docId w15:val="{C9A8090F-2D93-413C-B586-45DA05EF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21AD3-B6F7-461E-843C-8232C18C7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66</TotalTime>
  <Pages>7</Pages>
  <Words>1116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2024-11-27T07:15:00Z</dcterms:created>
  <dcterms:modified xsi:type="dcterms:W3CDTF">2024-12-04T13:35:00Z</dcterms:modified>
</cp:coreProperties>
</file>