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61E8A" w14:textId="7F400FD4" w:rsidR="006A5DF1" w:rsidRPr="009003D1" w:rsidRDefault="00BE027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E0277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366C98">
        <w:rPr>
          <w:rFonts w:ascii="Arial" w:hAnsi="Arial" w:cs="Arial"/>
          <w:sz w:val="24"/>
          <w:szCs w:val="24"/>
        </w:rPr>
        <w:t>2024-12-04</w:t>
      </w:r>
    </w:p>
    <w:p w14:paraId="22FE740B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6B690A8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74D83B85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67049E4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3CCF6AF2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7C46ABD0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3E3A4BF7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9D9FAD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A78225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DC9DAC4" w14:textId="5C4C784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9C4B6D">
        <w:rPr>
          <w:rFonts w:cs="Arial"/>
          <w:szCs w:val="28"/>
        </w:rPr>
        <w:t xml:space="preserve"> - 10</w:t>
      </w:r>
    </w:p>
    <w:p w14:paraId="63DA5A68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BE0277" w:rsidRPr="00BE0277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BE0277" w:rsidRPr="00BE0277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BE0277" w:rsidRPr="00BE0277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4ACB3361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0277" w:rsidRPr="009003D1" w14:paraId="64659DCF" w14:textId="77777777" w:rsidTr="002532A3">
        <w:tc>
          <w:tcPr>
            <w:tcW w:w="9356" w:type="dxa"/>
            <w:shd w:val="clear" w:color="auto" w:fill="auto"/>
          </w:tcPr>
          <w:p w14:paraId="4EF55DCD" w14:textId="77777777" w:rsidR="00BE0277" w:rsidRPr="009003D1" w:rsidRDefault="00BE0277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E0277">
              <w:rPr>
                <w:rFonts w:ascii="Arial" w:hAnsi="Arial" w:cs="Arial"/>
                <w:sz w:val="22"/>
                <w:szCs w:val="22"/>
              </w:rPr>
              <w:t>W związku z prowadzonym postępowaniem zwracamy się do Zamawiającego o sprecyzowanie przedmiotu zamówienia i wyjaśnienia: Pakiet 2, poz. 10-15 Czy zamawiający wydzieli poz.10-15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</w:t>
            </w:r>
          </w:p>
          <w:p w14:paraId="361C5BE9" w14:textId="31EEF492" w:rsidR="00BE0277" w:rsidRPr="009003D1" w:rsidRDefault="00BE0277" w:rsidP="002532A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366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95305E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 na wydzielenie poz.10-15 do osobnego pakietu. Zgodnie z SWZ</w:t>
            </w:r>
          </w:p>
          <w:p w14:paraId="78FEDCB2" w14:textId="02FA119B" w:rsidR="00BE0277" w:rsidRPr="00BE0277" w:rsidRDefault="00BE0277" w:rsidP="002532A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96405D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D41A5D4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5A83BF35" w14:textId="77777777" w:rsidR="006D4AB3" w:rsidRPr="009003D1" w:rsidRDefault="00BE0277" w:rsidP="00226E19">
      <w:pPr>
        <w:spacing w:before="120" w:after="120" w:line="360" w:lineRule="auto"/>
        <w:ind w:left="2978" w:firstLine="141"/>
        <w:jc w:val="center"/>
        <w:rPr>
          <w:rFonts w:ascii="Arial" w:hAnsi="Arial" w:cs="Arial"/>
          <w:sz w:val="24"/>
          <w:szCs w:val="24"/>
        </w:rPr>
      </w:pPr>
      <w:r w:rsidRPr="00BE0277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BE0277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1298C" w14:textId="77777777" w:rsidR="00A82F3B" w:rsidRDefault="00A82F3B">
      <w:r>
        <w:separator/>
      </w:r>
    </w:p>
  </w:endnote>
  <w:endnote w:type="continuationSeparator" w:id="0">
    <w:p w14:paraId="0D4C1E28" w14:textId="77777777" w:rsidR="00A82F3B" w:rsidRDefault="00A8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DC9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C89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D525D" w14:textId="77777777" w:rsidR="006D4AB3" w:rsidRDefault="00226E19">
    <w:pPr>
      <w:pStyle w:val="Stopka"/>
      <w:tabs>
        <w:tab w:val="clear" w:pos="4536"/>
      </w:tabs>
      <w:jc w:val="center"/>
    </w:pPr>
    <w:r>
      <w:rPr>
        <w:noProof/>
      </w:rPr>
      <w:pict w14:anchorId="40BCB605">
        <v:line id="_x0000_s1025" style="position:absolute;left:0;text-align:left;z-index:251657728" from="-3.85pt,8.75pt" to="455.15pt,8.75pt"/>
      </w:pict>
    </w:r>
  </w:p>
  <w:p w14:paraId="764D78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28C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D60B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8351DC" w14:textId="77777777" w:rsidR="006D4AB3" w:rsidRDefault="006D4AB3">
    <w:pPr>
      <w:pStyle w:val="Stopka"/>
      <w:tabs>
        <w:tab w:val="clear" w:pos="4536"/>
        <w:tab w:val="left" w:pos="6237"/>
      </w:tabs>
    </w:pPr>
  </w:p>
  <w:p w14:paraId="31E85F8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920A6" w14:textId="77777777" w:rsidR="00A82F3B" w:rsidRDefault="00A82F3B">
      <w:r>
        <w:separator/>
      </w:r>
    </w:p>
  </w:footnote>
  <w:footnote w:type="continuationSeparator" w:id="0">
    <w:p w14:paraId="5EE7F742" w14:textId="77777777" w:rsidR="00A82F3B" w:rsidRDefault="00A82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E4F28" w14:textId="77777777" w:rsidR="00BE0277" w:rsidRDefault="00BE0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A4EFF" w14:textId="77777777" w:rsidR="00BE0277" w:rsidRDefault="00BE0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59B7C" w14:textId="77777777" w:rsidR="00BE0277" w:rsidRDefault="00BE0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2614752">
    <w:abstractNumId w:val="3"/>
  </w:num>
  <w:num w:numId="2" w16cid:durableId="1410467412">
    <w:abstractNumId w:val="6"/>
  </w:num>
  <w:num w:numId="3" w16cid:durableId="74396406">
    <w:abstractNumId w:val="2"/>
  </w:num>
  <w:num w:numId="4" w16cid:durableId="1203396533">
    <w:abstractNumId w:val="5"/>
  </w:num>
  <w:num w:numId="5" w16cid:durableId="2055503669">
    <w:abstractNumId w:val="0"/>
  </w:num>
  <w:num w:numId="6" w16cid:durableId="1906991095">
    <w:abstractNumId w:val="1"/>
  </w:num>
  <w:num w:numId="7" w16cid:durableId="1279944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F3B"/>
    <w:rsid w:val="00031374"/>
    <w:rsid w:val="000A1097"/>
    <w:rsid w:val="000A1E2F"/>
    <w:rsid w:val="000D2BD9"/>
    <w:rsid w:val="000E2A8F"/>
    <w:rsid w:val="0012774F"/>
    <w:rsid w:val="00144B7A"/>
    <w:rsid w:val="00180C6E"/>
    <w:rsid w:val="00226E19"/>
    <w:rsid w:val="002323DB"/>
    <w:rsid w:val="0029606A"/>
    <w:rsid w:val="00366C9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305E"/>
    <w:rsid w:val="009C4B6D"/>
    <w:rsid w:val="00A82F3B"/>
    <w:rsid w:val="00A905AC"/>
    <w:rsid w:val="00B1255C"/>
    <w:rsid w:val="00B153F9"/>
    <w:rsid w:val="00BA6584"/>
    <w:rsid w:val="00BE0277"/>
    <w:rsid w:val="00BE62A3"/>
    <w:rsid w:val="00BE7BFD"/>
    <w:rsid w:val="00C370F2"/>
    <w:rsid w:val="00C44EEC"/>
    <w:rsid w:val="00C471D3"/>
    <w:rsid w:val="00D22FFA"/>
    <w:rsid w:val="00D8461B"/>
    <w:rsid w:val="00D9049C"/>
    <w:rsid w:val="00D915F2"/>
    <w:rsid w:val="00DF32E8"/>
    <w:rsid w:val="00E21B49"/>
    <w:rsid w:val="00E2789F"/>
    <w:rsid w:val="00E354E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A9CC9"/>
  <w15:chartTrackingRefBased/>
  <w15:docId w15:val="{0FDD2C46-98A5-4DBC-B193-D9D28B85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2024-11-25T13:52:00Z</dcterms:created>
  <dcterms:modified xsi:type="dcterms:W3CDTF">2024-12-04T12:28:00Z</dcterms:modified>
</cp:coreProperties>
</file>