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B63983" w14:textId="13DC4415" w:rsidR="006A5DF1" w:rsidRPr="009003D1" w:rsidRDefault="008F5C8D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8F5C8D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="00EF7AD4">
        <w:rPr>
          <w:rFonts w:ascii="Arial" w:hAnsi="Arial" w:cs="Arial"/>
          <w:sz w:val="24"/>
          <w:szCs w:val="24"/>
        </w:rPr>
        <w:t>2024-12-04</w:t>
      </w:r>
    </w:p>
    <w:p w14:paraId="14C924E5" w14:textId="77777777"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3991D0E" w14:textId="77777777" w:rsidR="006A5DF1" w:rsidRDefault="00BE62A3" w:rsidP="006A5DF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Szpital Miejski Specjalistyczny </w:t>
      </w:r>
    </w:p>
    <w:p w14:paraId="23FC523B" w14:textId="77777777" w:rsidR="00BE62A3" w:rsidRPr="009003D1" w:rsidRDefault="00BE62A3" w:rsidP="006A5D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21EB5CBE" w14:textId="77777777" w:rsidR="006A5DF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ul. Prądnicka 35-37</w:t>
      </w:r>
    </w:p>
    <w:p w14:paraId="5D51A2CD" w14:textId="77777777" w:rsidR="00BE62A3" w:rsidRPr="009003D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31-202 Kraków</w:t>
      </w:r>
    </w:p>
    <w:p w14:paraId="1FDF7664" w14:textId="77777777"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5ACDA94D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62AEB09" w14:textId="77777777" w:rsidR="006D4AB3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5C696F87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53E879CA" w14:textId="5011CB25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  <w:r w:rsidR="00BA02E1">
        <w:rPr>
          <w:rFonts w:cs="Arial"/>
          <w:szCs w:val="28"/>
        </w:rPr>
        <w:t xml:space="preserve"> - 6</w:t>
      </w:r>
    </w:p>
    <w:p w14:paraId="18951BDE" w14:textId="77777777"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 xml:space="preserve">trybie </w:t>
      </w:r>
      <w:r w:rsidR="008F5C8D" w:rsidRPr="008F5C8D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8F5C8D" w:rsidRPr="008F5C8D">
        <w:rPr>
          <w:rFonts w:ascii="Arial" w:hAnsi="Arial" w:cs="Arial"/>
          <w:b/>
          <w:bCs/>
          <w:sz w:val="24"/>
          <w:szCs w:val="24"/>
        </w:rPr>
        <w:t>Zakup i dostawa wyrobów medycznych IV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8F5C8D" w:rsidRPr="008F5C8D">
        <w:rPr>
          <w:rFonts w:ascii="Arial" w:hAnsi="Arial" w:cs="Arial"/>
          <w:b/>
          <w:sz w:val="24"/>
          <w:szCs w:val="24"/>
        </w:rPr>
        <w:t>ZP/58/2024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2B5AD330" w14:textId="77777777" w:rsidR="0012774F" w:rsidRPr="009003D1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>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ublicznych</w:t>
      </w:r>
      <w:r w:rsidR="00BE7BFD" w:rsidRPr="009003D1">
        <w:rPr>
          <w:rFonts w:ascii="Arial" w:hAnsi="Arial" w:cs="Arial"/>
          <w:sz w:val="24"/>
          <w:szCs w:val="24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F5C8D" w:rsidRPr="009003D1" w14:paraId="660982E1" w14:textId="77777777" w:rsidTr="002532A3">
        <w:tc>
          <w:tcPr>
            <w:tcW w:w="9356" w:type="dxa"/>
            <w:shd w:val="clear" w:color="auto" w:fill="auto"/>
          </w:tcPr>
          <w:p w14:paraId="70461D65" w14:textId="77777777" w:rsidR="008F5C8D" w:rsidRPr="008F5C8D" w:rsidRDefault="008F5C8D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5C8D">
              <w:rPr>
                <w:rFonts w:ascii="Arial" w:hAnsi="Arial" w:cs="Arial"/>
                <w:sz w:val="22"/>
                <w:szCs w:val="22"/>
              </w:rPr>
              <w:t>Dotyczy zapisów SWZ:</w:t>
            </w:r>
          </w:p>
          <w:p w14:paraId="4CE28FDF" w14:textId="77777777" w:rsidR="008F5C8D" w:rsidRDefault="008F5C8D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5C8D">
              <w:rPr>
                <w:rFonts w:ascii="Arial" w:hAnsi="Arial" w:cs="Arial"/>
                <w:sz w:val="22"/>
                <w:szCs w:val="22"/>
              </w:rPr>
              <w:t>1. Czy Zamawiający wymaga, aby Oferent posiadał certyfikat systemu zarządzania jakością ISO 9001:2015 dotyczący sprzedaży wyposażenia i sprzętu medycznego, sprzedaży materiałów eksploatacyjnych i środków do sterylizacji? Zamawiający zyskuje pewność, że oferowane wyroby produkowane są zgodnie z obowiązującymi wymaganiami i normami.</w:t>
            </w:r>
          </w:p>
          <w:p w14:paraId="2CD9E683" w14:textId="77777777" w:rsidR="00EF7AD4" w:rsidRPr="00EF7AD4" w:rsidRDefault="00EF7AD4" w:rsidP="00EF7AD4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F7AD4">
              <w:rPr>
                <w:rFonts w:ascii="Arial" w:hAnsi="Arial" w:cs="Arial"/>
                <w:b/>
                <w:bCs/>
                <w:sz w:val="22"/>
                <w:szCs w:val="22"/>
              </w:rPr>
              <w:t>Odpowiedź: Zamawiający dopuszcza ale nie wymaga.</w:t>
            </w:r>
          </w:p>
          <w:p w14:paraId="2AB6324F" w14:textId="77777777" w:rsidR="008F5C8D" w:rsidRPr="008F5C8D" w:rsidRDefault="008F5C8D" w:rsidP="00EF7AD4">
            <w:p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AB4C170" w14:textId="77777777" w:rsidR="008F5C8D" w:rsidRDefault="008F5C8D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5C8D">
              <w:rPr>
                <w:rFonts w:ascii="Arial" w:hAnsi="Arial" w:cs="Arial"/>
                <w:sz w:val="22"/>
                <w:szCs w:val="22"/>
              </w:rPr>
              <w:t>2. Czy Zamawiający wymaga, aby Oferent posiadał certyfikat systemu zarządzania jakością PN-EN ISO 13485:2016-04 dotyczący produkcji i dystrybucji opakowań, testów oraz wyrobów pomocniczych do kontroli procesów sterylizacji, mycia i dezynfekcji? Zamawiający zyskuje pewność, że oferowane wyroby produkowane są zgodnie z obowiązującymi wymaganiami i normami.</w:t>
            </w:r>
          </w:p>
          <w:p w14:paraId="2BF591D0" w14:textId="63161697" w:rsidR="00EF7AD4" w:rsidRPr="00EF7AD4" w:rsidRDefault="00EF7AD4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F7AD4">
              <w:rPr>
                <w:rFonts w:ascii="Arial" w:hAnsi="Arial" w:cs="Arial"/>
                <w:b/>
                <w:bCs/>
                <w:sz w:val="22"/>
                <w:szCs w:val="22"/>
              </w:rPr>
              <w:t>Odpowiedź: Zamawiający dopuszcza ale nie wymaga.</w:t>
            </w:r>
          </w:p>
          <w:p w14:paraId="736DBD20" w14:textId="77777777" w:rsidR="008F5C8D" w:rsidRPr="008F5C8D" w:rsidRDefault="008F5C8D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3FD73DA" w14:textId="77777777" w:rsidR="008F5C8D" w:rsidRPr="008F5C8D" w:rsidRDefault="008F5C8D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5C8D">
              <w:rPr>
                <w:rFonts w:ascii="Arial" w:hAnsi="Arial" w:cs="Arial"/>
                <w:sz w:val="22"/>
                <w:szCs w:val="22"/>
              </w:rPr>
              <w:t>Dotyczy Parametry Techniczne:</w:t>
            </w:r>
          </w:p>
          <w:p w14:paraId="3D525C85" w14:textId="77777777" w:rsidR="008F5C8D" w:rsidRPr="008F5C8D" w:rsidRDefault="008F5C8D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5C8D">
              <w:rPr>
                <w:rFonts w:ascii="Arial" w:hAnsi="Arial" w:cs="Arial"/>
                <w:sz w:val="22"/>
                <w:szCs w:val="22"/>
              </w:rPr>
              <w:t>3. Dotyczy Pakietu 11</w:t>
            </w:r>
          </w:p>
          <w:p w14:paraId="1BB42A7E" w14:textId="77777777" w:rsidR="008F5C8D" w:rsidRPr="008F5C8D" w:rsidRDefault="008F5C8D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5C8D">
              <w:rPr>
                <w:rFonts w:ascii="Arial" w:hAnsi="Arial" w:cs="Arial"/>
                <w:sz w:val="22"/>
                <w:szCs w:val="22"/>
              </w:rPr>
              <w:t xml:space="preserve">Czy Zamawiający wyrazi zgodę na zaoferowanie rękawów typu </w:t>
            </w:r>
            <w:proofErr w:type="spellStart"/>
            <w:r w:rsidRPr="008F5C8D">
              <w:rPr>
                <w:rFonts w:ascii="Arial" w:hAnsi="Arial" w:cs="Arial"/>
                <w:sz w:val="22"/>
                <w:szCs w:val="22"/>
              </w:rPr>
              <w:t>Tyvek</w:t>
            </w:r>
            <w:proofErr w:type="spellEnd"/>
            <w:r w:rsidRPr="008F5C8D">
              <w:rPr>
                <w:rFonts w:ascii="Arial" w:hAnsi="Arial" w:cs="Arial"/>
                <w:sz w:val="22"/>
                <w:szCs w:val="22"/>
              </w:rPr>
              <w:t xml:space="preserve"> spełniające normę PN EN 868-5 oraz PN-EN ISO 11140-1, które dotyczą opakowań typu </w:t>
            </w:r>
            <w:proofErr w:type="spellStart"/>
            <w:r w:rsidRPr="008F5C8D">
              <w:rPr>
                <w:rFonts w:ascii="Arial" w:hAnsi="Arial" w:cs="Arial"/>
                <w:sz w:val="22"/>
                <w:szCs w:val="22"/>
              </w:rPr>
              <w:t>Tyvek</w:t>
            </w:r>
            <w:proofErr w:type="spellEnd"/>
            <w:r w:rsidRPr="008F5C8D">
              <w:rPr>
                <w:rFonts w:ascii="Arial" w:hAnsi="Arial" w:cs="Arial"/>
                <w:sz w:val="22"/>
                <w:szCs w:val="22"/>
              </w:rPr>
              <w:t xml:space="preserve">.? Norma PN EN 868-9 dotyczy </w:t>
            </w:r>
            <w:proofErr w:type="spellStart"/>
            <w:r w:rsidRPr="008F5C8D">
              <w:rPr>
                <w:rFonts w:ascii="Arial" w:hAnsi="Arial" w:cs="Arial"/>
                <w:sz w:val="22"/>
                <w:szCs w:val="22"/>
              </w:rPr>
              <w:t>poliolefinu</w:t>
            </w:r>
            <w:proofErr w:type="spellEnd"/>
            <w:r w:rsidRPr="008F5C8D">
              <w:rPr>
                <w:rFonts w:ascii="Arial" w:hAnsi="Arial" w:cs="Arial"/>
                <w:sz w:val="22"/>
                <w:szCs w:val="22"/>
              </w:rPr>
              <w:t>, który nie wchodzi w skład tego typu rękawów</w:t>
            </w:r>
          </w:p>
          <w:p w14:paraId="4BDBD84E" w14:textId="39592FB4" w:rsidR="00EF7AD4" w:rsidRPr="00EF7AD4" w:rsidRDefault="00EF7AD4" w:rsidP="00EF7AD4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F7AD4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EF7AD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Zamawiający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wyraża zgodę przy zachowaniu pozostałych parametrów SWZ</w:t>
            </w:r>
            <w:r w:rsidRPr="00EF7AD4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69CEE4E2" w14:textId="77777777" w:rsidR="008F5C8D" w:rsidRPr="008F5C8D" w:rsidRDefault="008F5C8D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12FAC63" w14:textId="77777777" w:rsidR="008F5C8D" w:rsidRPr="008F5C8D" w:rsidRDefault="008F5C8D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5C8D">
              <w:rPr>
                <w:rFonts w:ascii="Arial" w:hAnsi="Arial" w:cs="Arial"/>
                <w:sz w:val="22"/>
                <w:szCs w:val="22"/>
              </w:rPr>
              <w:lastRenderedPageBreak/>
              <w:t>4. Dotyczy pakietu 20.</w:t>
            </w:r>
          </w:p>
          <w:p w14:paraId="5CF51639" w14:textId="77777777" w:rsidR="008F5C8D" w:rsidRPr="008F5C8D" w:rsidRDefault="008F5C8D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5C8D">
              <w:rPr>
                <w:rFonts w:ascii="Arial" w:hAnsi="Arial" w:cs="Arial"/>
                <w:sz w:val="22"/>
                <w:szCs w:val="22"/>
              </w:rPr>
              <w:t>Czy Zamawiający wyrazi zgodę na zaoferowanie produktu o dokładnych wymiarach: długość całkowita 2300 mm; średnica obu szczotek 5 mm; długość obu szczotek 20 mm; szczoteczka pasuje do kanału 2-8 mm – 4.2 mm?</w:t>
            </w:r>
          </w:p>
          <w:p w14:paraId="2D87ECD3" w14:textId="511C71EC" w:rsidR="00EF7AD4" w:rsidRPr="00EF7AD4" w:rsidRDefault="00EF7AD4" w:rsidP="00EF7AD4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F7AD4">
              <w:rPr>
                <w:rFonts w:ascii="Arial" w:hAnsi="Arial" w:cs="Arial"/>
                <w:b/>
                <w:bCs/>
                <w:sz w:val="22"/>
                <w:szCs w:val="22"/>
              </w:rPr>
              <w:t>Odpowiedź: Zamawiający d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opuszcza</w:t>
            </w:r>
            <w:r w:rsidRPr="00EF7AD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przy zachowaniu pozostałych parametrów SWZ.</w:t>
            </w:r>
            <w:r w:rsidRPr="00EF7AD4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416274C1" w14:textId="77777777" w:rsidR="008F5C8D" w:rsidRPr="008F5C8D" w:rsidRDefault="008F5C8D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925E71A" w14:textId="77777777" w:rsidR="008F5C8D" w:rsidRPr="008F5C8D" w:rsidRDefault="008F5C8D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5C8D">
              <w:rPr>
                <w:rFonts w:ascii="Arial" w:hAnsi="Arial" w:cs="Arial"/>
                <w:sz w:val="22"/>
                <w:szCs w:val="22"/>
              </w:rPr>
              <w:t>5. Dotyczy pakietu 23.</w:t>
            </w:r>
          </w:p>
          <w:p w14:paraId="3E1FCC3A" w14:textId="77777777" w:rsidR="008F5C8D" w:rsidRPr="009003D1" w:rsidRDefault="008F5C8D" w:rsidP="002532A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5C8D">
              <w:rPr>
                <w:rFonts w:ascii="Arial" w:hAnsi="Arial" w:cs="Arial"/>
                <w:sz w:val="22"/>
                <w:szCs w:val="22"/>
              </w:rPr>
              <w:t>Czy Zamawiający wyrazi zgodę na zaoferowanie ustnika, który wykonany jest z twardego polipropylenu tj. zabezpieczenie na zęby również?</w:t>
            </w:r>
          </w:p>
          <w:p w14:paraId="64EAA99B" w14:textId="18B86BAA" w:rsidR="008F5C8D" w:rsidRPr="009003D1" w:rsidRDefault="008F5C8D" w:rsidP="002532A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 w:rsidR="00EF7AD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 przy zachowaniu pozostałych parametrów SWZ</w:t>
            </w:r>
          </w:p>
          <w:p w14:paraId="197985AA" w14:textId="4B4B59A1" w:rsidR="008F5C8D" w:rsidRPr="008F5C8D" w:rsidRDefault="008F5C8D" w:rsidP="002532A3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15EECD74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054C9B35" w14:textId="77777777" w:rsidR="006D4AB3" w:rsidRPr="009003D1" w:rsidRDefault="00BE62A3" w:rsidP="00BE62A3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14:paraId="66EAFF57" w14:textId="4A3E2DBB" w:rsidR="006D4AB3" w:rsidRPr="009003D1" w:rsidRDefault="00EF7AD4" w:rsidP="00EF7AD4">
      <w:pPr>
        <w:spacing w:before="120" w:after="120" w:line="360" w:lineRule="auto"/>
        <w:ind w:left="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</w:t>
      </w:r>
      <w:r w:rsidR="008F5C8D" w:rsidRPr="008F5C8D">
        <w:rPr>
          <w:rFonts w:ascii="Arial" w:hAnsi="Arial" w:cs="Arial"/>
          <w:sz w:val="24"/>
          <w:szCs w:val="24"/>
        </w:rPr>
        <w:t>Małgorzata</w:t>
      </w:r>
      <w:r w:rsidR="006D4AB3" w:rsidRPr="009003D1">
        <w:rPr>
          <w:rFonts w:ascii="Arial" w:hAnsi="Arial" w:cs="Arial"/>
          <w:sz w:val="24"/>
          <w:szCs w:val="24"/>
        </w:rPr>
        <w:t xml:space="preserve"> </w:t>
      </w:r>
      <w:r w:rsidR="008F5C8D" w:rsidRPr="008F5C8D">
        <w:rPr>
          <w:rFonts w:ascii="Arial" w:hAnsi="Arial" w:cs="Arial"/>
          <w:sz w:val="24"/>
          <w:szCs w:val="24"/>
        </w:rPr>
        <w:t xml:space="preserve">Krzystek -  </w:t>
      </w:r>
      <w:proofErr w:type="spellStart"/>
      <w:r w:rsidR="008F5C8D" w:rsidRPr="008F5C8D">
        <w:rPr>
          <w:rFonts w:ascii="Arial" w:hAnsi="Arial" w:cs="Arial"/>
          <w:sz w:val="24"/>
          <w:szCs w:val="24"/>
        </w:rPr>
        <w:t>Purol</w:t>
      </w:r>
      <w:proofErr w:type="spellEnd"/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1C4EAD" w14:textId="77777777" w:rsidR="00C15ADA" w:rsidRDefault="00C15ADA">
      <w:r>
        <w:separator/>
      </w:r>
    </w:p>
  </w:endnote>
  <w:endnote w:type="continuationSeparator" w:id="0">
    <w:p w14:paraId="1108B6C2" w14:textId="77777777" w:rsidR="00C15ADA" w:rsidRDefault="00C15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4AA4C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9FE27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8CF63E" w14:textId="77777777" w:rsidR="006D4AB3" w:rsidRDefault="00E11F1A">
    <w:pPr>
      <w:pStyle w:val="Stopka"/>
      <w:tabs>
        <w:tab w:val="clear" w:pos="4536"/>
      </w:tabs>
      <w:jc w:val="center"/>
    </w:pPr>
    <w:r>
      <w:rPr>
        <w:noProof/>
      </w:rPr>
      <w:pict w14:anchorId="0B620B1F">
        <v:line id="_x0000_s1025" style="position:absolute;left:0;text-align:left;z-index:251657728" from="-3.85pt,8.75pt" to="455.15pt,8.75pt"/>
      </w:pict>
    </w:r>
  </w:p>
  <w:p w14:paraId="06CF6EC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55945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27BA8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2B6B04" w14:textId="77777777" w:rsidR="006D4AB3" w:rsidRDefault="006D4AB3">
    <w:pPr>
      <w:pStyle w:val="Stopka"/>
      <w:tabs>
        <w:tab w:val="clear" w:pos="4536"/>
        <w:tab w:val="left" w:pos="6237"/>
      </w:tabs>
    </w:pPr>
  </w:p>
  <w:p w14:paraId="7EB5451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ACA399" w14:textId="77777777" w:rsidR="00C15ADA" w:rsidRDefault="00C15ADA">
      <w:r>
        <w:separator/>
      </w:r>
    </w:p>
  </w:footnote>
  <w:footnote w:type="continuationSeparator" w:id="0">
    <w:p w14:paraId="564885F6" w14:textId="77777777" w:rsidR="00C15ADA" w:rsidRDefault="00C15A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82E5C9" w14:textId="77777777" w:rsidR="008F5C8D" w:rsidRDefault="008F5C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1A9DFC" w14:textId="77777777" w:rsidR="008F5C8D" w:rsidRDefault="008F5C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999B6F" w14:textId="77777777" w:rsidR="008F5C8D" w:rsidRDefault="008F5C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36274878">
    <w:abstractNumId w:val="3"/>
  </w:num>
  <w:num w:numId="2" w16cid:durableId="110441950">
    <w:abstractNumId w:val="6"/>
  </w:num>
  <w:num w:numId="3" w16cid:durableId="1186868399">
    <w:abstractNumId w:val="2"/>
  </w:num>
  <w:num w:numId="4" w16cid:durableId="1579438141">
    <w:abstractNumId w:val="5"/>
  </w:num>
  <w:num w:numId="5" w16cid:durableId="1746876605">
    <w:abstractNumId w:val="0"/>
  </w:num>
  <w:num w:numId="6" w16cid:durableId="2062055062">
    <w:abstractNumId w:val="1"/>
  </w:num>
  <w:num w:numId="7" w16cid:durableId="6068889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5ADA"/>
    <w:rsid w:val="00031374"/>
    <w:rsid w:val="000A1097"/>
    <w:rsid w:val="000E2A8F"/>
    <w:rsid w:val="0012774F"/>
    <w:rsid w:val="00144B7A"/>
    <w:rsid w:val="00180C6E"/>
    <w:rsid w:val="002323DB"/>
    <w:rsid w:val="0024298E"/>
    <w:rsid w:val="00286D62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F5C8D"/>
    <w:rsid w:val="009003D1"/>
    <w:rsid w:val="00947A50"/>
    <w:rsid w:val="00A905AC"/>
    <w:rsid w:val="00B1255C"/>
    <w:rsid w:val="00B153F9"/>
    <w:rsid w:val="00BA02E1"/>
    <w:rsid w:val="00BA6584"/>
    <w:rsid w:val="00BE62A3"/>
    <w:rsid w:val="00BE7BFD"/>
    <w:rsid w:val="00C15ADA"/>
    <w:rsid w:val="00C370F2"/>
    <w:rsid w:val="00C44EEC"/>
    <w:rsid w:val="00D22FFA"/>
    <w:rsid w:val="00D8461B"/>
    <w:rsid w:val="00D9049C"/>
    <w:rsid w:val="00D915F2"/>
    <w:rsid w:val="00DF32E8"/>
    <w:rsid w:val="00E11F1A"/>
    <w:rsid w:val="00E21B49"/>
    <w:rsid w:val="00E2789F"/>
    <w:rsid w:val="00E354EF"/>
    <w:rsid w:val="00E72428"/>
    <w:rsid w:val="00EA14B3"/>
    <w:rsid w:val="00EA416E"/>
    <w:rsid w:val="00EF7AD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59951F"/>
  <w15:chartTrackingRefBased/>
  <w15:docId w15:val="{53FE8231-7AC3-4A8A-9AB7-7A1F4E85B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307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5</cp:revision>
  <cp:lastPrinted>2001-02-10T14:28:00Z</cp:lastPrinted>
  <dcterms:created xsi:type="dcterms:W3CDTF">2024-11-25T13:51:00Z</dcterms:created>
  <dcterms:modified xsi:type="dcterms:W3CDTF">2024-12-04T12:16:00Z</dcterms:modified>
</cp:coreProperties>
</file>