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45ACFB" w14:textId="4064D476" w:rsidR="006A5DF1" w:rsidRPr="009003D1" w:rsidRDefault="0077099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70991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</w:t>
      </w:r>
      <w:r w:rsidR="000E67AD">
        <w:rPr>
          <w:rFonts w:ascii="Arial" w:hAnsi="Arial" w:cs="Arial"/>
          <w:sz w:val="24"/>
          <w:szCs w:val="24"/>
        </w:rPr>
        <w:t xml:space="preserve"> </w:t>
      </w:r>
      <w:r w:rsidR="002B408F">
        <w:rPr>
          <w:rFonts w:ascii="Arial" w:hAnsi="Arial" w:cs="Arial"/>
          <w:sz w:val="24"/>
          <w:szCs w:val="24"/>
        </w:rPr>
        <w:t>2024</w:t>
      </w:r>
      <w:r w:rsidR="000E67AD">
        <w:rPr>
          <w:rFonts w:ascii="Arial" w:hAnsi="Arial" w:cs="Arial"/>
          <w:sz w:val="24"/>
          <w:szCs w:val="24"/>
        </w:rPr>
        <w:t>-12-04</w:t>
      </w:r>
    </w:p>
    <w:p w14:paraId="0709E517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1A656E9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0560DAED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6FBB6500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031EA5F8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49D1BD09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E4DE6FB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8927051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4EB76A4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83359A8" w14:textId="1908AFE3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4B738B">
        <w:rPr>
          <w:rFonts w:cs="Arial"/>
          <w:szCs w:val="28"/>
        </w:rPr>
        <w:t xml:space="preserve"> - 2</w:t>
      </w:r>
    </w:p>
    <w:p w14:paraId="3503410C" w14:textId="326A4BDA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770991" w:rsidRPr="00770991">
        <w:rPr>
          <w:rFonts w:ascii="Arial" w:hAnsi="Arial" w:cs="Arial"/>
          <w:sz w:val="24"/>
          <w:szCs w:val="24"/>
        </w:rPr>
        <w:t>przetarg</w:t>
      </w:r>
      <w:r w:rsidR="002B408F">
        <w:rPr>
          <w:rFonts w:ascii="Arial" w:hAnsi="Arial" w:cs="Arial"/>
          <w:sz w:val="24"/>
          <w:szCs w:val="24"/>
        </w:rPr>
        <w:t>u</w:t>
      </w:r>
      <w:r w:rsidR="00770991" w:rsidRPr="00770991">
        <w:rPr>
          <w:rFonts w:ascii="Arial" w:hAnsi="Arial" w:cs="Arial"/>
          <w:sz w:val="24"/>
          <w:szCs w:val="24"/>
        </w:rPr>
        <w:t xml:space="preserve"> nieograniczon</w:t>
      </w:r>
      <w:r w:rsidR="002B408F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770991" w:rsidRPr="00770991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770991" w:rsidRPr="00770991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58E339FB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0991" w:rsidRPr="009003D1" w14:paraId="63A279BA" w14:textId="77777777" w:rsidTr="002532A3">
        <w:tc>
          <w:tcPr>
            <w:tcW w:w="9356" w:type="dxa"/>
            <w:shd w:val="clear" w:color="auto" w:fill="auto"/>
          </w:tcPr>
          <w:p w14:paraId="20343D1C" w14:textId="0539E41A" w:rsidR="00770991" w:rsidRPr="002B408F" w:rsidRDefault="002B408F" w:rsidP="002532A3">
            <w:pPr>
              <w:spacing w:before="60" w:after="6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Pytanie do p</w:t>
            </w:r>
            <w:r w:rsidRPr="002B408F">
              <w:rPr>
                <w:rFonts w:ascii="Arial" w:hAnsi="Arial" w:cs="Arial"/>
                <w:sz w:val="22"/>
                <w:szCs w:val="22"/>
              </w:rPr>
              <w:t>akiet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Pr="002B408F">
              <w:rPr>
                <w:rFonts w:ascii="Arial" w:hAnsi="Arial" w:cs="Arial"/>
                <w:sz w:val="22"/>
                <w:szCs w:val="22"/>
              </w:rPr>
              <w:t xml:space="preserve"> 6</w:t>
            </w:r>
          </w:p>
          <w:p w14:paraId="0F19165E" w14:textId="77777777" w:rsidR="00770991" w:rsidRPr="009003D1" w:rsidRDefault="00770991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0991">
              <w:rPr>
                <w:rFonts w:ascii="Arial" w:hAnsi="Arial" w:cs="Arial"/>
                <w:sz w:val="22"/>
                <w:szCs w:val="22"/>
              </w:rPr>
              <w:t>Czy Zamawiający w celu umożliwienia składania ofert konkurencyjnych cenowo dopuści w pozycji 1 igłę firmy IsoMed znaną Zamawiającemu, z drenem o długości 18 cm zamiast o długości 15 cm (+/- 1 cm)? Pozostałe parametry zgodnie z opisem.</w:t>
            </w:r>
          </w:p>
          <w:p w14:paraId="507BDAA8" w14:textId="59624778" w:rsidR="00770991" w:rsidRPr="009003D1" w:rsidRDefault="00770991" w:rsidP="002532A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2B40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</w:t>
            </w:r>
            <w:r w:rsidR="00C562F8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2B40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przy zachowaniu pozostałych parametrów SWZ</w:t>
            </w:r>
          </w:p>
          <w:p w14:paraId="3A8035F3" w14:textId="32ECACCF" w:rsidR="00770991" w:rsidRPr="00770991" w:rsidRDefault="00770991" w:rsidP="002532A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6B24B53A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A49580B" w14:textId="6828BFEA" w:rsidR="006D4AB3" w:rsidRPr="009003D1" w:rsidRDefault="002B408F" w:rsidP="002B408F">
      <w:pPr>
        <w:pStyle w:val="Tekstpodstawowy"/>
        <w:spacing w:before="12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="00BE62A3">
        <w:rPr>
          <w:rFonts w:ascii="Arial" w:hAnsi="Arial" w:cs="Arial"/>
          <w:sz w:val="24"/>
          <w:szCs w:val="24"/>
        </w:rPr>
        <w:t>Przewodniczący Komisji Przetargowej</w:t>
      </w:r>
    </w:p>
    <w:p w14:paraId="66CEBD4A" w14:textId="77777777" w:rsidR="00C562F8" w:rsidRDefault="00C562F8" w:rsidP="00C562F8">
      <w:pPr>
        <w:spacing w:before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6AC3A670" w14:textId="51E55A87" w:rsidR="006D4AB3" w:rsidRPr="009003D1" w:rsidRDefault="00770991" w:rsidP="00C562F8">
      <w:pPr>
        <w:spacing w:before="120" w:line="360" w:lineRule="auto"/>
        <w:ind w:left="4394" w:firstLine="562"/>
        <w:jc w:val="center"/>
        <w:rPr>
          <w:rFonts w:ascii="Arial" w:hAnsi="Arial" w:cs="Arial"/>
          <w:sz w:val="24"/>
          <w:szCs w:val="24"/>
        </w:rPr>
      </w:pPr>
      <w:r w:rsidRPr="00770991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770991">
        <w:rPr>
          <w:rFonts w:ascii="Arial" w:hAnsi="Arial" w:cs="Arial"/>
          <w:sz w:val="24"/>
          <w:szCs w:val="24"/>
        </w:rPr>
        <w:t>Krzystek -  Purol</w:t>
      </w:r>
    </w:p>
    <w:sectPr w:rsidR="006D4AB3" w:rsidRPr="009003D1" w:rsidSect="002B40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55B451" w14:textId="77777777" w:rsidR="00B3726E" w:rsidRDefault="00B3726E">
      <w:r>
        <w:separator/>
      </w:r>
    </w:p>
  </w:endnote>
  <w:endnote w:type="continuationSeparator" w:id="0">
    <w:p w14:paraId="74153D4E" w14:textId="77777777" w:rsidR="00B3726E" w:rsidRDefault="00B37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9843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F217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9FBD0" w14:textId="77777777" w:rsidR="006D4AB3" w:rsidRDefault="00C562F8">
    <w:pPr>
      <w:pStyle w:val="Stopka"/>
      <w:tabs>
        <w:tab w:val="clear" w:pos="4536"/>
      </w:tabs>
      <w:jc w:val="center"/>
    </w:pPr>
    <w:r>
      <w:rPr>
        <w:noProof/>
      </w:rPr>
      <w:pict w14:anchorId="18B417C1">
        <v:line id="_x0000_s1025" style="position:absolute;left:0;text-align:left;z-index:251657728" from="-3.85pt,8.75pt" to="455.15pt,8.75pt"/>
      </w:pict>
    </w:r>
  </w:p>
  <w:p w14:paraId="426E16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EA6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7E86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ED97E7" w14:textId="77777777" w:rsidR="006D4AB3" w:rsidRDefault="006D4AB3">
    <w:pPr>
      <w:pStyle w:val="Stopka"/>
      <w:tabs>
        <w:tab w:val="clear" w:pos="4536"/>
        <w:tab w:val="left" w:pos="6237"/>
      </w:tabs>
    </w:pPr>
  </w:p>
  <w:p w14:paraId="0CE95DE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ABCF5" w14:textId="77777777" w:rsidR="00B3726E" w:rsidRDefault="00B3726E">
      <w:r>
        <w:separator/>
      </w:r>
    </w:p>
  </w:footnote>
  <w:footnote w:type="continuationSeparator" w:id="0">
    <w:p w14:paraId="47FDC0ED" w14:textId="77777777" w:rsidR="00B3726E" w:rsidRDefault="00B37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C453F" w14:textId="77777777" w:rsidR="00770991" w:rsidRDefault="007709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0694C" w14:textId="77777777" w:rsidR="00770991" w:rsidRDefault="007709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5A0EA" w14:textId="77777777" w:rsidR="00770991" w:rsidRDefault="007709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6150740">
    <w:abstractNumId w:val="3"/>
  </w:num>
  <w:num w:numId="2" w16cid:durableId="445850941">
    <w:abstractNumId w:val="6"/>
  </w:num>
  <w:num w:numId="3" w16cid:durableId="1187251424">
    <w:abstractNumId w:val="2"/>
  </w:num>
  <w:num w:numId="4" w16cid:durableId="1060833695">
    <w:abstractNumId w:val="5"/>
  </w:num>
  <w:num w:numId="5" w16cid:durableId="993527833">
    <w:abstractNumId w:val="0"/>
  </w:num>
  <w:num w:numId="6" w16cid:durableId="1652828020">
    <w:abstractNumId w:val="1"/>
  </w:num>
  <w:num w:numId="7" w16cid:durableId="12063373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26E"/>
    <w:rsid w:val="00031374"/>
    <w:rsid w:val="00077FEB"/>
    <w:rsid w:val="000A1097"/>
    <w:rsid w:val="000E2A8F"/>
    <w:rsid w:val="000E67AD"/>
    <w:rsid w:val="0012774F"/>
    <w:rsid w:val="00144B7A"/>
    <w:rsid w:val="001515AA"/>
    <w:rsid w:val="00180C6E"/>
    <w:rsid w:val="002323DB"/>
    <w:rsid w:val="0029606A"/>
    <w:rsid w:val="002B408F"/>
    <w:rsid w:val="004848F3"/>
    <w:rsid w:val="004A75F2"/>
    <w:rsid w:val="004B738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0991"/>
    <w:rsid w:val="007D7198"/>
    <w:rsid w:val="00870F9F"/>
    <w:rsid w:val="008804B6"/>
    <w:rsid w:val="00897AB0"/>
    <w:rsid w:val="008A3553"/>
    <w:rsid w:val="009003D1"/>
    <w:rsid w:val="009410FA"/>
    <w:rsid w:val="00947A50"/>
    <w:rsid w:val="0098104B"/>
    <w:rsid w:val="00A905AC"/>
    <w:rsid w:val="00B1255C"/>
    <w:rsid w:val="00B153F9"/>
    <w:rsid w:val="00B3726E"/>
    <w:rsid w:val="00BA6584"/>
    <w:rsid w:val="00BE62A3"/>
    <w:rsid w:val="00BE7BFD"/>
    <w:rsid w:val="00C370F2"/>
    <w:rsid w:val="00C44EEC"/>
    <w:rsid w:val="00C562F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969E81"/>
  <w15:chartTrackingRefBased/>
  <w15:docId w15:val="{8F979574-E883-46A6-95C7-F65D28420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130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2024-11-25T13:50:00Z</dcterms:created>
  <dcterms:modified xsi:type="dcterms:W3CDTF">2024-12-04T12:04:00Z</dcterms:modified>
</cp:coreProperties>
</file>