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12D4E9" w14:textId="2A2C27E3" w:rsidR="00172561" w:rsidRPr="001905D5" w:rsidRDefault="00172561" w:rsidP="00172561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 w:rsidR="00612FC2">
        <w:rPr>
          <w:rFonts w:ascii="Verdana" w:hAnsi="Verdana"/>
          <w:b/>
          <w:sz w:val="16"/>
          <w:szCs w:val="16"/>
        </w:rPr>
        <w:t>644</w:t>
      </w:r>
      <w:r w:rsidR="00F40E4C">
        <w:rPr>
          <w:rFonts w:ascii="Verdana" w:hAnsi="Verdana"/>
          <w:b/>
          <w:sz w:val="16"/>
          <w:szCs w:val="16"/>
        </w:rPr>
        <w:t>/2</w:t>
      </w:r>
      <w:r w:rsidR="00C00959">
        <w:rPr>
          <w:rFonts w:ascii="Verdana" w:hAnsi="Verdana"/>
          <w:b/>
          <w:sz w:val="16"/>
          <w:szCs w:val="16"/>
        </w:rPr>
        <w:t>4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  <w:r w:rsidR="00182304">
        <w:rPr>
          <w:rFonts w:ascii="Verdana" w:hAnsi="Verdana"/>
          <w:b/>
          <w:sz w:val="16"/>
          <w:szCs w:val="16"/>
        </w:rPr>
        <w:t xml:space="preserve"> A</w:t>
      </w:r>
    </w:p>
    <w:p w14:paraId="717ED1C6" w14:textId="77777777" w:rsidR="00172561" w:rsidRPr="001905D5" w:rsidRDefault="00172561" w:rsidP="00172561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29427EAF" w14:textId="77777777" w:rsidR="00172561" w:rsidRPr="001905D5" w:rsidRDefault="00172561" w:rsidP="003B226C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7702CCD2" w14:textId="77777777" w:rsidR="00172561" w:rsidRPr="001905D5" w:rsidRDefault="00172561" w:rsidP="003B226C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41789EE8" w14:textId="77777777" w:rsidR="00172561" w:rsidRPr="001905D5" w:rsidRDefault="00172561" w:rsidP="003B226C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4B75059E" w14:textId="77777777" w:rsidR="00172561" w:rsidRPr="001905D5" w:rsidRDefault="00172561" w:rsidP="00172561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63656858" w14:textId="77777777" w:rsidR="00172561" w:rsidRPr="001905D5" w:rsidRDefault="00182304" w:rsidP="00172561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>
        <w:rPr>
          <w:rFonts w:ascii="Verdana" w:hAnsi="Verdana" w:cs="Arial"/>
          <w:b/>
          <w:sz w:val="16"/>
          <w:szCs w:val="16"/>
        </w:rPr>
        <w:t xml:space="preserve">Podmiot udostepniający zasoby </w:t>
      </w:r>
      <w:r w:rsidR="00172561" w:rsidRPr="001905D5">
        <w:rPr>
          <w:rFonts w:ascii="Verdana" w:hAnsi="Verdana" w:cs="Arial"/>
          <w:b/>
          <w:sz w:val="16"/>
          <w:szCs w:val="16"/>
        </w:rPr>
        <w:t>:</w:t>
      </w:r>
    </w:p>
    <w:p w14:paraId="4460F207" w14:textId="77777777" w:rsidR="00172561" w:rsidRPr="001905D5" w:rsidRDefault="00172561" w:rsidP="00172561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5631CC43" w14:textId="77777777" w:rsidR="00172561" w:rsidRPr="001905D5" w:rsidRDefault="00172561" w:rsidP="00172561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4F75F863" w14:textId="77777777" w:rsidR="00172561" w:rsidRPr="001905D5" w:rsidRDefault="00172561" w:rsidP="00E25D05">
      <w:pPr>
        <w:spacing w:after="0" w:line="240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7BC6C3D4" w14:textId="77777777" w:rsidR="00172561" w:rsidRPr="001905D5" w:rsidRDefault="00172561" w:rsidP="00E25D05">
      <w:pPr>
        <w:spacing w:after="0" w:line="24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1353A25D" w14:textId="77777777" w:rsidR="00172561" w:rsidRPr="001905D5" w:rsidRDefault="00172561" w:rsidP="00E25D05">
      <w:pPr>
        <w:spacing w:after="0" w:line="240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0A88977D" w14:textId="77777777" w:rsidR="00172561" w:rsidRDefault="00172561" w:rsidP="00172561">
      <w:pPr>
        <w:spacing w:line="254" w:lineRule="auto"/>
        <w:rPr>
          <w:rFonts w:ascii="Arial" w:hAnsi="Arial" w:cs="Arial"/>
        </w:rPr>
      </w:pPr>
    </w:p>
    <w:p w14:paraId="352857C0" w14:textId="77777777" w:rsidR="003213C9" w:rsidRPr="003A114E" w:rsidRDefault="00951CE2" w:rsidP="00E25D05">
      <w:pPr>
        <w:widowControl w:val="0"/>
        <w:spacing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 xml:space="preserve">OŚWIADCZENIE </w:t>
      </w:r>
      <w:r>
        <w:rPr>
          <w:rFonts w:eastAsia="Times New Roman" w:cs="Calibri"/>
          <w:b/>
          <w:u w:val="single"/>
          <w:lang w:eastAsia="pl-PL"/>
        </w:rPr>
        <w:t>PODMIOTU TRZECIEGO UDOSTEPNIAJĄCEGO ZASOBY</w:t>
      </w:r>
    </w:p>
    <w:p w14:paraId="67BB2336" w14:textId="77777777" w:rsidR="003213C9" w:rsidRPr="003A114E" w:rsidRDefault="003213C9" w:rsidP="00E25D05">
      <w:pPr>
        <w:widowControl w:val="0"/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składane na podstawie art. 125 ust. </w:t>
      </w:r>
      <w:r w:rsidR="00552D31">
        <w:rPr>
          <w:rFonts w:eastAsia="Times New Roman" w:cs="Calibri"/>
          <w:b/>
          <w:lang w:eastAsia="pl-PL"/>
        </w:rPr>
        <w:t>5</w:t>
      </w:r>
      <w:r w:rsidRPr="003A114E">
        <w:rPr>
          <w:rFonts w:eastAsia="Times New Roman" w:cs="Calibri"/>
          <w:b/>
          <w:lang w:eastAsia="pl-PL"/>
        </w:rPr>
        <w:t xml:space="preserve"> ustawy z dnia 11 września 2019 r.</w:t>
      </w:r>
    </w:p>
    <w:p w14:paraId="1142ACE1" w14:textId="77777777" w:rsidR="003213C9" w:rsidRPr="003A114E" w:rsidRDefault="003213C9" w:rsidP="00E25D05">
      <w:pPr>
        <w:widowControl w:val="0"/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14:paraId="45EEFA8C" w14:textId="77777777" w:rsidR="003213C9" w:rsidRPr="003A114E" w:rsidRDefault="003213C9" w:rsidP="003213C9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  <w:r w:rsidR="00182304">
        <w:rPr>
          <w:rFonts w:eastAsia="Times New Roman" w:cs="Calibri"/>
          <w:b/>
          <w:u w:val="single"/>
          <w:lang w:eastAsia="pl-PL"/>
        </w:rPr>
        <w:t xml:space="preserve"> ORAZ SPEŁNIENIA WARUNKÓW </w:t>
      </w:r>
    </w:p>
    <w:p w14:paraId="7C0E9948" w14:textId="03D8A7BB" w:rsidR="003213C9" w:rsidRDefault="003213C9" w:rsidP="00E25D05">
      <w:pPr>
        <w:widowControl w:val="0"/>
        <w:spacing w:after="0" w:line="240" w:lineRule="auto"/>
        <w:ind w:firstLine="709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</w:t>
      </w:r>
      <w:r w:rsidRPr="00470A78">
        <w:rPr>
          <w:rFonts w:eastAsia="Times New Roman" w:cs="Calibri"/>
          <w:lang w:eastAsia="pl-PL"/>
        </w:rPr>
        <w:t xml:space="preserve">zamówienia publicznego pn. </w:t>
      </w:r>
      <w:r w:rsidR="00C36FB2" w:rsidRPr="00C36FB2">
        <w:rPr>
          <w:b/>
        </w:rPr>
        <w:t xml:space="preserve">na </w:t>
      </w:r>
      <w:r w:rsidR="00612FC2" w:rsidRPr="00612FC2">
        <w:rPr>
          <w:b/>
        </w:rPr>
        <w:t xml:space="preserve">Dostawa urządzenia do przyrostowego wytwarzania modeli trójwymiarowych do </w:t>
      </w:r>
      <w:proofErr w:type="spellStart"/>
      <w:r w:rsidR="00612FC2" w:rsidRPr="00612FC2">
        <w:rPr>
          <w:b/>
        </w:rPr>
        <w:t>biodruku</w:t>
      </w:r>
      <w:proofErr w:type="spellEnd"/>
      <w:r w:rsidR="00612FC2" w:rsidRPr="00612FC2">
        <w:rPr>
          <w:b/>
        </w:rPr>
        <w:t xml:space="preserve"> z szeregu materiałów jak np. ceramika, polimery (</w:t>
      </w:r>
      <w:proofErr w:type="spellStart"/>
      <w:r w:rsidR="00612FC2" w:rsidRPr="00612FC2">
        <w:rPr>
          <w:b/>
        </w:rPr>
        <w:t>bio</w:t>
      </w:r>
      <w:proofErr w:type="spellEnd"/>
      <w:r w:rsidR="00612FC2" w:rsidRPr="00612FC2">
        <w:rPr>
          <w:b/>
        </w:rPr>
        <w:t xml:space="preserve">)organiczne i inne z </w:t>
      </w:r>
      <w:proofErr w:type="spellStart"/>
      <w:r w:rsidR="00612FC2" w:rsidRPr="00612FC2">
        <w:rPr>
          <w:b/>
        </w:rPr>
        <w:t>eks</w:t>
      </w:r>
      <w:r w:rsidR="005B79F0">
        <w:rPr>
          <w:b/>
        </w:rPr>
        <w:t>t</w:t>
      </w:r>
      <w:r w:rsidR="00612FC2" w:rsidRPr="00612FC2">
        <w:rPr>
          <w:b/>
        </w:rPr>
        <w:t>ruderem</w:t>
      </w:r>
      <w:proofErr w:type="spellEnd"/>
      <w:r w:rsidR="00612FC2" w:rsidRPr="00612FC2">
        <w:rPr>
          <w:b/>
        </w:rPr>
        <w:t xml:space="preserve"> - DE-dzp.272-644/24</w:t>
      </w:r>
      <w:r w:rsidR="00C36FB2">
        <w:rPr>
          <w:b/>
        </w:rPr>
        <w:t xml:space="preserve"> </w:t>
      </w:r>
      <w:r w:rsidRPr="00470A78">
        <w:rPr>
          <w:rFonts w:eastAsia="Times New Roman" w:cs="Calibri"/>
          <w:lang w:eastAsia="pl-PL"/>
        </w:rPr>
        <w:t xml:space="preserve">prowadzonego przez </w:t>
      </w:r>
      <w:r w:rsidR="00C00959">
        <w:rPr>
          <w:rFonts w:eastAsia="Times New Roman" w:cs="Calibri"/>
          <w:lang w:eastAsia="pl-PL"/>
        </w:rPr>
        <w:br/>
      </w:r>
      <w:r w:rsidR="001905D5" w:rsidRPr="00470A78">
        <w:rPr>
          <w:rFonts w:eastAsia="Times New Roman" w:cs="Calibri"/>
          <w:b/>
          <w:lang w:eastAsia="pl-PL"/>
        </w:rPr>
        <w:t>Akademię Górniczo-Hutniczą w Krakowie</w:t>
      </w:r>
      <w:r w:rsidRPr="00470A78">
        <w:rPr>
          <w:rFonts w:eastAsia="Times New Roman" w:cs="Calibri"/>
          <w:lang w:eastAsia="pl-PL"/>
        </w:rPr>
        <w:t>,</w:t>
      </w:r>
      <w:r w:rsidRPr="00470A78">
        <w:rPr>
          <w:rFonts w:eastAsia="Times New Roman" w:cs="Calibri"/>
          <w:i/>
          <w:lang w:eastAsia="pl-PL"/>
        </w:rPr>
        <w:t xml:space="preserve"> </w:t>
      </w:r>
      <w:r w:rsidRPr="00470A78">
        <w:rPr>
          <w:rFonts w:eastAsia="Times New Roman" w:cs="Calibri"/>
          <w:lang w:eastAsia="pl-PL"/>
        </w:rPr>
        <w:t>oświadczam, co następuje:</w:t>
      </w:r>
    </w:p>
    <w:p w14:paraId="571B69D9" w14:textId="77777777" w:rsidR="003B226C" w:rsidRPr="003A114E" w:rsidRDefault="003B226C" w:rsidP="00B70ACB">
      <w:pPr>
        <w:widowControl w:val="0"/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51B88C10" w14:textId="77777777" w:rsidR="003213C9" w:rsidRPr="003A114E" w:rsidRDefault="003213C9" w:rsidP="00E25D05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 w:rsidR="003B226C"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2FE220AC" w14:textId="77777777" w:rsidR="003213C9" w:rsidRDefault="003213C9" w:rsidP="00E25D05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="00951CE2">
        <w:rPr>
          <w:bCs/>
          <w:iCs/>
          <w:color w:val="000000"/>
          <w:lang w:val="x-none" w:eastAsia="x-none"/>
        </w:rPr>
        <w:t xml:space="preserve">109 ust. 1 </w:t>
      </w:r>
      <w:r w:rsidR="007A0272">
        <w:rPr>
          <w:bCs/>
          <w:iCs/>
          <w:color w:val="000000"/>
          <w:lang w:val="x-none" w:eastAsia="x-none"/>
        </w:rPr>
        <w:t>,</w:t>
      </w:r>
      <w:r w:rsidR="00951CE2">
        <w:rPr>
          <w:bCs/>
          <w:iCs/>
          <w:color w:val="000000"/>
          <w:lang w:val="x-none" w:eastAsia="x-none"/>
        </w:rPr>
        <w:t xml:space="preserve">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110C3EAE" w14:textId="77777777" w:rsidR="00951CE2" w:rsidRPr="003A114E" w:rsidRDefault="00951CE2" w:rsidP="00E25D05">
      <w:pPr>
        <w:widowControl w:val="0"/>
        <w:spacing w:after="0" w:line="24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1DCD44AC" w14:textId="77777777" w:rsidR="001905D5" w:rsidRPr="001905D5" w:rsidRDefault="001905D5" w:rsidP="00E25D05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bookmarkStart w:id="0" w:name="_Hlk65746830"/>
      <w:r w:rsidRPr="001905D5">
        <w:rPr>
          <w:rFonts w:eastAsia="Times New Roman" w:cs="Calibri"/>
          <w:lang w:eastAsia="pl-PL"/>
        </w:rPr>
        <w:t xml:space="preserve">Oświadczam, że </w:t>
      </w:r>
      <w:bookmarkEnd w:id="0"/>
      <w:r w:rsidRPr="001905D5">
        <w:rPr>
          <w:rFonts w:eastAsia="Times New Roman" w:cs="Calibri"/>
          <w:lang w:eastAsia="pl-PL"/>
        </w:rPr>
        <w:t>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1"/>
      </w:r>
      <w:r w:rsidRPr="001905D5">
        <w:rPr>
          <w:rFonts w:eastAsia="Times New Roman" w:cs="Calibri"/>
          <w:lang w:eastAsia="pl-PL"/>
        </w:rPr>
        <w:t xml:space="preserve">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66D03B72" w14:textId="77777777" w:rsidR="001905D5" w:rsidRPr="001905D5" w:rsidRDefault="001905D5" w:rsidP="00E25D0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5D8570C2" w14:textId="77777777" w:rsidR="001905D5" w:rsidRDefault="001905D5" w:rsidP="00E25D0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6343B557" w14:textId="77777777" w:rsidR="00F460D8" w:rsidRPr="003D0ACD" w:rsidRDefault="00F460D8" w:rsidP="00E25D05">
      <w:pPr>
        <w:pStyle w:val="Akapitzlist"/>
        <w:widowControl w:val="0"/>
        <w:numPr>
          <w:ilvl w:val="0"/>
          <w:numId w:val="7"/>
        </w:numPr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3D0ACD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790B5E7" w14:textId="77777777" w:rsidR="00182304" w:rsidRDefault="00182304" w:rsidP="00E25D05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82304">
        <w:rPr>
          <w:rFonts w:eastAsia="Times New Roman" w:cs="Calibri"/>
          <w:lang w:eastAsia="pl-PL"/>
        </w:rPr>
        <w:t>Oświadczam, że spełniam/y warunki udziału określone w niniejszym postępowaniu o udzielenie zamówienia, w zakresie, w jakim Wykonawca powołuje się na moje zasoby,</w:t>
      </w:r>
    </w:p>
    <w:p w14:paraId="459F3CF4" w14:textId="77777777" w:rsidR="00B70ACB" w:rsidRPr="001905D5" w:rsidRDefault="00B70ACB" w:rsidP="00B70ACB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8F234E9" w14:textId="77777777" w:rsidR="001905D5" w:rsidRPr="001905D5" w:rsidRDefault="001905D5" w:rsidP="00B70ACB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14:paraId="4EE48112" w14:textId="77777777" w:rsidR="001905D5" w:rsidRDefault="001905D5" w:rsidP="00E25D0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 w:rsidR="00D26B09"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 w:rsidR="00D26B09"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F3872BF" w14:textId="77777777" w:rsidR="00182304" w:rsidRDefault="00182304" w:rsidP="00B70ACB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396CFBF" w14:textId="77777777" w:rsidR="00423B06" w:rsidRPr="00423B06" w:rsidRDefault="00423B06" w:rsidP="008C328C">
      <w:pPr>
        <w:tabs>
          <w:tab w:val="left" w:pos="0"/>
        </w:tabs>
        <w:spacing w:after="0" w:line="240" w:lineRule="auto"/>
        <w:ind w:left="425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6BAC9B5D" w14:textId="77777777" w:rsidR="005103B9" w:rsidRPr="00172561" w:rsidRDefault="00423B06" w:rsidP="008C328C">
      <w:pPr>
        <w:tabs>
          <w:tab w:val="left" w:pos="0"/>
        </w:tabs>
        <w:spacing w:after="0" w:line="240" w:lineRule="auto"/>
        <w:ind w:left="425"/>
        <w:contextualSpacing/>
        <w:jc w:val="center"/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 w:rsidR="002D1D53">
        <w:rPr>
          <w:bCs/>
          <w:i/>
          <w:iCs/>
          <w:color w:val="FF0000"/>
        </w:rPr>
        <w:t>elektronicznym</w:t>
      </w:r>
      <w:r w:rsidR="00C00959">
        <w:rPr>
          <w:bCs/>
          <w:i/>
          <w:iCs/>
          <w:color w:val="FF0000"/>
        </w:rPr>
        <w:t xml:space="preserve"> </w:t>
      </w:r>
      <w:r w:rsidRPr="00423B06">
        <w:rPr>
          <w:bCs/>
          <w:i/>
          <w:iCs/>
          <w:color w:val="FF0000"/>
        </w:rPr>
        <w:t>podpisem osobistym.</w:t>
      </w:r>
    </w:p>
    <w:sectPr w:rsidR="005103B9" w:rsidRPr="00172561" w:rsidSect="002A6F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284" w:right="1417" w:bottom="567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89EE6F" w14:textId="77777777" w:rsidR="0012309D" w:rsidRDefault="0012309D" w:rsidP="0038231F">
      <w:pPr>
        <w:spacing w:after="0" w:line="240" w:lineRule="auto"/>
      </w:pPr>
      <w:r>
        <w:separator/>
      </w:r>
    </w:p>
  </w:endnote>
  <w:endnote w:type="continuationSeparator" w:id="0">
    <w:p w14:paraId="79F67E22" w14:textId="77777777" w:rsidR="0012309D" w:rsidRDefault="0012309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785CBC" w14:textId="77777777" w:rsidR="00273E30" w:rsidRDefault="00273E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834ED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23B0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23B0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F73A6A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750541" w14:textId="77777777" w:rsidR="00273E30" w:rsidRDefault="00273E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02329B" w14:textId="77777777" w:rsidR="0012309D" w:rsidRDefault="0012309D" w:rsidP="0038231F">
      <w:pPr>
        <w:spacing w:after="0" w:line="240" w:lineRule="auto"/>
      </w:pPr>
      <w:r>
        <w:separator/>
      </w:r>
    </w:p>
  </w:footnote>
  <w:footnote w:type="continuationSeparator" w:id="0">
    <w:p w14:paraId="36E92A96" w14:textId="77777777" w:rsidR="0012309D" w:rsidRDefault="0012309D" w:rsidP="0038231F">
      <w:pPr>
        <w:spacing w:after="0" w:line="240" w:lineRule="auto"/>
      </w:pPr>
      <w:r>
        <w:continuationSeparator/>
      </w:r>
    </w:p>
  </w:footnote>
  <w:footnote w:id="1">
    <w:p w14:paraId="1B9B6465" w14:textId="77777777" w:rsidR="001905D5" w:rsidRPr="00182304" w:rsidRDefault="001905D5" w:rsidP="001905D5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>Należy podać mającą zastosowanie podstawę wykluczenia spośród wymienionych w 108 ust. 1 pkt 1, 2 i 5 lub art. 109 ust</w:t>
      </w:r>
      <w:r w:rsidR="003B226C" w:rsidRPr="00182304">
        <w:rPr>
          <w:rFonts w:ascii="Tahoma" w:hAnsi="Tahoma" w:cs="Tahoma"/>
          <w:sz w:val="14"/>
          <w:szCs w:val="18"/>
        </w:rPr>
        <w:t xml:space="preserve"> 1, pkt </w:t>
      </w:r>
      <w:r w:rsidR="00BD4407">
        <w:rPr>
          <w:rFonts w:ascii="Tahoma" w:hAnsi="Tahoma" w:cs="Tahoma"/>
          <w:sz w:val="14"/>
          <w:szCs w:val="18"/>
        </w:rPr>
        <w:t>1, pkt 4</w:t>
      </w:r>
      <w:r w:rsidR="003B226C" w:rsidRPr="00182304">
        <w:rPr>
          <w:rFonts w:ascii="Tahoma" w:hAnsi="Tahoma" w:cs="Tahoma"/>
          <w:sz w:val="14"/>
          <w:szCs w:val="18"/>
        </w:rPr>
        <w:t xml:space="preserve">, pkt 5, pkt 6, pkt 7, pkt 8, pkt 9 i pkt 10 </w:t>
      </w:r>
      <w:r w:rsidRPr="00182304">
        <w:rPr>
          <w:rFonts w:ascii="Tahoma" w:hAnsi="Tahoma" w:cs="Tahoma"/>
          <w:sz w:val="14"/>
          <w:szCs w:val="18"/>
        </w:rPr>
        <w:t xml:space="preserve">ustawy </w:t>
      </w:r>
      <w:proofErr w:type="spellStart"/>
      <w:r w:rsidRPr="00182304">
        <w:rPr>
          <w:rFonts w:ascii="Tahoma" w:hAnsi="Tahoma" w:cs="Tahoma"/>
          <w:sz w:val="14"/>
          <w:szCs w:val="18"/>
        </w:rPr>
        <w:t>Pzp</w:t>
      </w:r>
      <w:proofErr w:type="spellEnd"/>
      <w:r w:rsidRPr="00182304">
        <w:rPr>
          <w:rFonts w:ascii="Tahoma" w:hAnsi="Tahoma" w:cs="Tahoma"/>
          <w:sz w:val="14"/>
          <w:szCs w:val="18"/>
        </w:rPr>
        <w:t>.</w:t>
      </w:r>
    </w:p>
  </w:footnote>
  <w:footnote w:id="2">
    <w:p w14:paraId="33673901" w14:textId="77777777" w:rsidR="001905D5" w:rsidRPr="00182304" w:rsidRDefault="001905D5" w:rsidP="001905D5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9CA80B" w14:textId="77777777" w:rsidR="00273E30" w:rsidRDefault="00273E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9669A" w14:textId="77777777" w:rsidR="00273E30" w:rsidRDefault="00273E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E2A5F8" w14:textId="77777777" w:rsidR="00273E30" w:rsidRDefault="00273E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1607395">
    <w:abstractNumId w:val="7"/>
  </w:num>
  <w:num w:numId="2" w16cid:durableId="1833377439">
    <w:abstractNumId w:val="0"/>
  </w:num>
  <w:num w:numId="3" w16cid:durableId="1914507716">
    <w:abstractNumId w:val="6"/>
  </w:num>
  <w:num w:numId="4" w16cid:durableId="1349910982">
    <w:abstractNumId w:val="9"/>
  </w:num>
  <w:num w:numId="5" w16cid:durableId="793593677">
    <w:abstractNumId w:val="8"/>
  </w:num>
  <w:num w:numId="6" w16cid:durableId="208880477">
    <w:abstractNumId w:val="5"/>
  </w:num>
  <w:num w:numId="7" w16cid:durableId="89854967">
    <w:abstractNumId w:val="1"/>
  </w:num>
  <w:num w:numId="8" w16cid:durableId="607931572">
    <w:abstractNumId w:val="3"/>
  </w:num>
  <w:num w:numId="9" w16cid:durableId="1420907754">
    <w:abstractNumId w:val="2"/>
  </w:num>
  <w:num w:numId="10" w16cid:durableId="1843204151">
    <w:abstractNumId w:val="4"/>
  </w:num>
  <w:num w:numId="11" w16cid:durableId="8531101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7E5"/>
    <w:rsid w:val="00023477"/>
    <w:rsid w:val="0002359C"/>
    <w:rsid w:val="000247FF"/>
    <w:rsid w:val="00025C8D"/>
    <w:rsid w:val="000303EE"/>
    <w:rsid w:val="00073C3D"/>
    <w:rsid w:val="000805B5"/>
    <w:rsid w:val="000809B6"/>
    <w:rsid w:val="0009128C"/>
    <w:rsid w:val="00091A4B"/>
    <w:rsid w:val="000A57E5"/>
    <w:rsid w:val="000B1025"/>
    <w:rsid w:val="000B54D1"/>
    <w:rsid w:val="000C021E"/>
    <w:rsid w:val="000C18AF"/>
    <w:rsid w:val="000D4B4D"/>
    <w:rsid w:val="000D6F17"/>
    <w:rsid w:val="000D73C4"/>
    <w:rsid w:val="000E4D37"/>
    <w:rsid w:val="00114741"/>
    <w:rsid w:val="0012309D"/>
    <w:rsid w:val="0013218A"/>
    <w:rsid w:val="001361BF"/>
    <w:rsid w:val="00147013"/>
    <w:rsid w:val="00172561"/>
    <w:rsid w:val="00182304"/>
    <w:rsid w:val="001902D2"/>
    <w:rsid w:val="001905D5"/>
    <w:rsid w:val="001A2A95"/>
    <w:rsid w:val="001A50E6"/>
    <w:rsid w:val="001B7B85"/>
    <w:rsid w:val="001C6945"/>
    <w:rsid w:val="001E0C49"/>
    <w:rsid w:val="001F027E"/>
    <w:rsid w:val="002026E3"/>
    <w:rsid w:val="00203A40"/>
    <w:rsid w:val="002168A8"/>
    <w:rsid w:val="00237519"/>
    <w:rsid w:val="002426FF"/>
    <w:rsid w:val="00243C7B"/>
    <w:rsid w:val="0025073F"/>
    <w:rsid w:val="00255142"/>
    <w:rsid w:val="00256CEC"/>
    <w:rsid w:val="00262D61"/>
    <w:rsid w:val="00273E30"/>
    <w:rsid w:val="00284368"/>
    <w:rsid w:val="00290B01"/>
    <w:rsid w:val="00292198"/>
    <w:rsid w:val="002A6F64"/>
    <w:rsid w:val="002B2AD9"/>
    <w:rsid w:val="002C1C7B"/>
    <w:rsid w:val="002C4785"/>
    <w:rsid w:val="002C4948"/>
    <w:rsid w:val="002D1D53"/>
    <w:rsid w:val="002E641A"/>
    <w:rsid w:val="00313417"/>
    <w:rsid w:val="00313911"/>
    <w:rsid w:val="003213C9"/>
    <w:rsid w:val="00332E83"/>
    <w:rsid w:val="00333209"/>
    <w:rsid w:val="0033373F"/>
    <w:rsid w:val="00337073"/>
    <w:rsid w:val="00350CD9"/>
    <w:rsid w:val="00351F8A"/>
    <w:rsid w:val="00364235"/>
    <w:rsid w:val="0037613C"/>
    <w:rsid w:val="003763A0"/>
    <w:rsid w:val="0038231F"/>
    <w:rsid w:val="003B2070"/>
    <w:rsid w:val="003B214C"/>
    <w:rsid w:val="003B226C"/>
    <w:rsid w:val="003B7238"/>
    <w:rsid w:val="003C3B64"/>
    <w:rsid w:val="003F024C"/>
    <w:rsid w:val="00423B06"/>
    <w:rsid w:val="00434CC2"/>
    <w:rsid w:val="004541F9"/>
    <w:rsid w:val="004609F1"/>
    <w:rsid w:val="00461775"/>
    <w:rsid w:val="004651B5"/>
    <w:rsid w:val="0047002F"/>
    <w:rsid w:val="00470A78"/>
    <w:rsid w:val="00471A5A"/>
    <w:rsid w:val="004761C6"/>
    <w:rsid w:val="0047664E"/>
    <w:rsid w:val="00476E7D"/>
    <w:rsid w:val="00480327"/>
    <w:rsid w:val="00482F6E"/>
    <w:rsid w:val="00484F88"/>
    <w:rsid w:val="004A093A"/>
    <w:rsid w:val="004C4854"/>
    <w:rsid w:val="004D7C78"/>
    <w:rsid w:val="004D7E48"/>
    <w:rsid w:val="004F23F7"/>
    <w:rsid w:val="004F40EF"/>
    <w:rsid w:val="00502AB5"/>
    <w:rsid w:val="005103B9"/>
    <w:rsid w:val="00520174"/>
    <w:rsid w:val="00532618"/>
    <w:rsid w:val="00532F44"/>
    <w:rsid w:val="00536686"/>
    <w:rsid w:val="005400E9"/>
    <w:rsid w:val="00552D31"/>
    <w:rsid w:val="005641F0"/>
    <w:rsid w:val="00586CD5"/>
    <w:rsid w:val="0059077A"/>
    <w:rsid w:val="00593EDA"/>
    <w:rsid w:val="005B79F0"/>
    <w:rsid w:val="005C39CA"/>
    <w:rsid w:val="005E0C6E"/>
    <w:rsid w:val="005E176A"/>
    <w:rsid w:val="005F2D3C"/>
    <w:rsid w:val="00612FC2"/>
    <w:rsid w:val="00620E09"/>
    <w:rsid w:val="00633E41"/>
    <w:rsid w:val="00634311"/>
    <w:rsid w:val="00641874"/>
    <w:rsid w:val="0064471C"/>
    <w:rsid w:val="006676AE"/>
    <w:rsid w:val="00684DD8"/>
    <w:rsid w:val="006A3A1F"/>
    <w:rsid w:val="006A52B6"/>
    <w:rsid w:val="006F0034"/>
    <w:rsid w:val="006F3D32"/>
    <w:rsid w:val="00707FF3"/>
    <w:rsid w:val="007118F0"/>
    <w:rsid w:val="0072560B"/>
    <w:rsid w:val="007314D5"/>
    <w:rsid w:val="00732EF9"/>
    <w:rsid w:val="00746532"/>
    <w:rsid w:val="00751725"/>
    <w:rsid w:val="00756C8F"/>
    <w:rsid w:val="00757EFB"/>
    <w:rsid w:val="00763C26"/>
    <w:rsid w:val="007840F2"/>
    <w:rsid w:val="007936D6"/>
    <w:rsid w:val="007961C8"/>
    <w:rsid w:val="007A0272"/>
    <w:rsid w:val="007A3A59"/>
    <w:rsid w:val="007B01C8"/>
    <w:rsid w:val="007D5B61"/>
    <w:rsid w:val="007E2F69"/>
    <w:rsid w:val="00804F07"/>
    <w:rsid w:val="00812DDA"/>
    <w:rsid w:val="00825A09"/>
    <w:rsid w:val="00830AB1"/>
    <w:rsid w:val="00833808"/>
    <w:rsid w:val="00833FCD"/>
    <w:rsid w:val="00842991"/>
    <w:rsid w:val="00844C3E"/>
    <w:rsid w:val="00874768"/>
    <w:rsid w:val="008757E1"/>
    <w:rsid w:val="00892E48"/>
    <w:rsid w:val="008B10B7"/>
    <w:rsid w:val="008C1DA3"/>
    <w:rsid w:val="008C328C"/>
    <w:rsid w:val="008C503A"/>
    <w:rsid w:val="008C5709"/>
    <w:rsid w:val="008C6DF8"/>
    <w:rsid w:val="008D0487"/>
    <w:rsid w:val="008D296B"/>
    <w:rsid w:val="008D3044"/>
    <w:rsid w:val="008D5EBC"/>
    <w:rsid w:val="008F3B4E"/>
    <w:rsid w:val="0090703E"/>
    <w:rsid w:val="0091264E"/>
    <w:rsid w:val="009301A2"/>
    <w:rsid w:val="00935C7B"/>
    <w:rsid w:val="00940709"/>
    <w:rsid w:val="009440B7"/>
    <w:rsid w:val="009462BD"/>
    <w:rsid w:val="009475A8"/>
    <w:rsid w:val="00951CE2"/>
    <w:rsid w:val="00952535"/>
    <w:rsid w:val="00956C26"/>
    <w:rsid w:val="00960337"/>
    <w:rsid w:val="00975019"/>
    <w:rsid w:val="00975C49"/>
    <w:rsid w:val="00997D0F"/>
    <w:rsid w:val="009A6733"/>
    <w:rsid w:val="009C7756"/>
    <w:rsid w:val="009E2104"/>
    <w:rsid w:val="009F139D"/>
    <w:rsid w:val="00A15F7E"/>
    <w:rsid w:val="00A166B0"/>
    <w:rsid w:val="00A22DCF"/>
    <w:rsid w:val="00A244C8"/>
    <w:rsid w:val="00A24C2D"/>
    <w:rsid w:val="00A276E4"/>
    <w:rsid w:val="00A3062E"/>
    <w:rsid w:val="00A347DE"/>
    <w:rsid w:val="00A8672E"/>
    <w:rsid w:val="00A97AA4"/>
    <w:rsid w:val="00AA4050"/>
    <w:rsid w:val="00AA5333"/>
    <w:rsid w:val="00AA7F4A"/>
    <w:rsid w:val="00AB08CD"/>
    <w:rsid w:val="00AB7283"/>
    <w:rsid w:val="00AE6FF2"/>
    <w:rsid w:val="00B0088C"/>
    <w:rsid w:val="00B10EBF"/>
    <w:rsid w:val="00B15219"/>
    <w:rsid w:val="00B15FD3"/>
    <w:rsid w:val="00B34079"/>
    <w:rsid w:val="00B44236"/>
    <w:rsid w:val="00B70ACB"/>
    <w:rsid w:val="00B8005E"/>
    <w:rsid w:val="00B90E42"/>
    <w:rsid w:val="00BB0C3C"/>
    <w:rsid w:val="00BB1E38"/>
    <w:rsid w:val="00BB1E96"/>
    <w:rsid w:val="00BD4407"/>
    <w:rsid w:val="00BE47EA"/>
    <w:rsid w:val="00BF550B"/>
    <w:rsid w:val="00C00959"/>
    <w:rsid w:val="00C014B5"/>
    <w:rsid w:val="00C113BF"/>
    <w:rsid w:val="00C341BF"/>
    <w:rsid w:val="00C34300"/>
    <w:rsid w:val="00C36FB2"/>
    <w:rsid w:val="00C4103F"/>
    <w:rsid w:val="00C513F0"/>
    <w:rsid w:val="00C57DEB"/>
    <w:rsid w:val="00C737A7"/>
    <w:rsid w:val="00C81012"/>
    <w:rsid w:val="00CC26D3"/>
    <w:rsid w:val="00CD0851"/>
    <w:rsid w:val="00CD6A31"/>
    <w:rsid w:val="00CF0FC6"/>
    <w:rsid w:val="00D23F3D"/>
    <w:rsid w:val="00D26B09"/>
    <w:rsid w:val="00D273A7"/>
    <w:rsid w:val="00D323C4"/>
    <w:rsid w:val="00D34D9A"/>
    <w:rsid w:val="00D409DE"/>
    <w:rsid w:val="00D42C9B"/>
    <w:rsid w:val="00D510E7"/>
    <w:rsid w:val="00D531D5"/>
    <w:rsid w:val="00D7532C"/>
    <w:rsid w:val="00D82DE4"/>
    <w:rsid w:val="00D86480"/>
    <w:rsid w:val="00DA6EC7"/>
    <w:rsid w:val="00DC1683"/>
    <w:rsid w:val="00DD146A"/>
    <w:rsid w:val="00DD3E9D"/>
    <w:rsid w:val="00DE5238"/>
    <w:rsid w:val="00DF4ADF"/>
    <w:rsid w:val="00E022A1"/>
    <w:rsid w:val="00E13DE7"/>
    <w:rsid w:val="00E17B13"/>
    <w:rsid w:val="00E21B42"/>
    <w:rsid w:val="00E24546"/>
    <w:rsid w:val="00E25D05"/>
    <w:rsid w:val="00E309E9"/>
    <w:rsid w:val="00E31C06"/>
    <w:rsid w:val="00E33351"/>
    <w:rsid w:val="00E45B1F"/>
    <w:rsid w:val="00E60C28"/>
    <w:rsid w:val="00E64482"/>
    <w:rsid w:val="00E65685"/>
    <w:rsid w:val="00E66C4F"/>
    <w:rsid w:val="00E73190"/>
    <w:rsid w:val="00E73CEB"/>
    <w:rsid w:val="00EB3FA7"/>
    <w:rsid w:val="00EB7CDE"/>
    <w:rsid w:val="00EC06DA"/>
    <w:rsid w:val="00EE0280"/>
    <w:rsid w:val="00EE1F8A"/>
    <w:rsid w:val="00EE1FBF"/>
    <w:rsid w:val="00EF74CA"/>
    <w:rsid w:val="00F02591"/>
    <w:rsid w:val="00F02A69"/>
    <w:rsid w:val="00F04280"/>
    <w:rsid w:val="00F3516E"/>
    <w:rsid w:val="00F365F2"/>
    <w:rsid w:val="00F40E4C"/>
    <w:rsid w:val="00F43919"/>
    <w:rsid w:val="00F460D8"/>
    <w:rsid w:val="00F56A01"/>
    <w:rsid w:val="00F66810"/>
    <w:rsid w:val="00F8042D"/>
    <w:rsid w:val="00FB1061"/>
    <w:rsid w:val="00FB6722"/>
    <w:rsid w:val="00FC0317"/>
    <w:rsid w:val="00FC113C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99AE97"/>
  <w15:docId w15:val="{AA063213-A9A2-4EA4-9E85-B6A04BAFF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3BA09-424B-41E5-90A3-323072876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353</Words>
  <Characters>2124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cp:lastModifiedBy>Lucyna Śliwa-Naporowska</cp:lastModifiedBy>
  <cp:revision>4</cp:revision>
  <cp:lastPrinted>2022-04-05T11:55:00Z</cp:lastPrinted>
  <dcterms:created xsi:type="dcterms:W3CDTF">2024-11-08T14:15:00Z</dcterms:created>
  <dcterms:modified xsi:type="dcterms:W3CDTF">2024-12-02T11:56:00Z</dcterms:modified>
</cp:coreProperties>
</file>