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313A7367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27644D" w:rsidRPr="0027644D">
        <w:rPr>
          <w:b/>
          <w:bCs/>
          <w:color w:val="000000" w:themeColor="text1"/>
        </w:rPr>
        <w:t xml:space="preserve">Dostawa urządzenia do przyrostowego wytwarzania modeli trójwymiarowych do </w:t>
      </w:r>
      <w:proofErr w:type="spellStart"/>
      <w:r w:rsidR="0027644D" w:rsidRPr="0027644D">
        <w:rPr>
          <w:b/>
          <w:bCs/>
          <w:color w:val="000000" w:themeColor="text1"/>
        </w:rPr>
        <w:t>biodruku</w:t>
      </w:r>
      <w:proofErr w:type="spellEnd"/>
      <w:r w:rsidR="0027644D" w:rsidRPr="0027644D">
        <w:rPr>
          <w:b/>
          <w:bCs/>
          <w:color w:val="000000" w:themeColor="text1"/>
        </w:rPr>
        <w:t xml:space="preserve"> z szeregu materiałów jak np. ceramika, polimery (</w:t>
      </w:r>
      <w:proofErr w:type="spellStart"/>
      <w:r w:rsidR="0027644D" w:rsidRPr="0027644D">
        <w:rPr>
          <w:b/>
          <w:bCs/>
          <w:color w:val="000000" w:themeColor="text1"/>
        </w:rPr>
        <w:t>bio</w:t>
      </w:r>
      <w:proofErr w:type="spellEnd"/>
      <w:r w:rsidR="0027644D" w:rsidRPr="0027644D">
        <w:rPr>
          <w:b/>
          <w:bCs/>
          <w:color w:val="000000" w:themeColor="text1"/>
        </w:rPr>
        <w:t xml:space="preserve">)organiczne i inne z </w:t>
      </w:r>
      <w:proofErr w:type="spellStart"/>
      <w:r w:rsidR="0027644D" w:rsidRPr="0027644D">
        <w:rPr>
          <w:b/>
          <w:bCs/>
          <w:color w:val="000000" w:themeColor="text1"/>
        </w:rPr>
        <w:t>eks</w:t>
      </w:r>
      <w:r w:rsidR="00BB32B7">
        <w:rPr>
          <w:b/>
          <w:bCs/>
          <w:color w:val="000000" w:themeColor="text1"/>
        </w:rPr>
        <w:t>t</w:t>
      </w:r>
      <w:r w:rsidR="0027644D" w:rsidRPr="0027644D">
        <w:rPr>
          <w:b/>
          <w:bCs/>
          <w:color w:val="000000" w:themeColor="text1"/>
        </w:rPr>
        <w:t>ruderem</w:t>
      </w:r>
      <w:proofErr w:type="spellEnd"/>
      <w:r w:rsidR="0027644D" w:rsidRPr="0027644D">
        <w:rPr>
          <w:b/>
          <w:bCs/>
          <w:color w:val="000000" w:themeColor="text1"/>
        </w:rPr>
        <w:t xml:space="preserve"> - DE-dzp.272-644/24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F84A11" w14:textId="77777777" w:rsidR="00D25915" w:rsidRDefault="00D25915">
      <w:pPr>
        <w:spacing w:after="0" w:line="240" w:lineRule="auto"/>
      </w:pPr>
      <w:r>
        <w:separator/>
      </w:r>
    </w:p>
  </w:endnote>
  <w:endnote w:type="continuationSeparator" w:id="0">
    <w:p w14:paraId="4F6C1DFD" w14:textId="77777777" w:rsidR="00D25915" w:rsidRDefault="00D25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B90282" w14:textId="77777777" w:rsidR="00D25915" w:rsidRDefault="00D2591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7E3D3F4" w14:textId="77777777" w:rsidR="00D25915" w:rsidRDefault="00D25915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488B"/>
    <w:rsid w:val="000246D5"/>
    <w:rsid w:val="000419DD"/>
    <w:rsid w:val="000A54B0"/>
    <w:rsid w:val="000D673B"/>
    <w:rsid w:val="001B3DBF"/>
    <w:rsid w:val="001E6186"/>
    <w:rsid w:val="0023787B"/>
    <w:rsid w:val="0027644D"/>
    <w:rsid w:val="002A2405"/>
    <w:rsid w:val="002C1BFB"/>
    <w:rsid w:val="003625A6"/>
    <w:rsid w:val="003C5D2F"/>
    <w:rsid w:val="00441118"/>
    <w:rsid w:val="004759B0"/>
    <w:rsid w:val="00534516"/>
    <w:rsid w:val="00590AB4"/>
    <w:rsid w:val="006139E5"/>
    <w:rsid w:val="007A0E5F"/>
    <w:rsid w:val="007A6003"/>
    <w:rsid w:val="007F063B"/>
    <w:rsid w:val="008A7D97"/>
    <w:rsid w:val="008C17D3"/>
    <w:rsid w:val="008D617C"/>
    <w:rsid w:val="00957139"/>
    <w:rsid w:val="009808F2"/>
    <w:rsid w:val="009920A8"/>
    <w:rsid w:val="009A42E9"/>
    <w:rsid w:val="009A7723"/>
    <w:rsid w:val="009D7492"/>
    <w:rsid w:val="00BA25BD"/>
    <w:rsid w:val="00BB32B7"/>
    <w:rsid w:val="00BF30A6"/>
    <w:rsid w:val="00C0509D"/>
    <w:rsid w:val="00CA28F9"/>
    <w:rsid w:val="00CC1B71"/>
    <w:rsid w:val="00CD0463"/>
    <w:rsid w:val="00CD7E1D"/>
    <w:rsid w:val="00D25915"/>
    <w:rsid w:val="00D64D2F"/>
    <w:rsid w:val="00E03F9E"/>
    <w:rsid w:val="00E47BAB"/>
    <w:rsid w:val="00E91A13"/>
    <w:rsid w:val="00E96CCC"/>
    <w:rsid w:val="00F10126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323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4</cp:revision>
  <cp:lastPrinted>2016-07-26T10:32:00Z</cp:lastPrinted>
  <dcterms:created xsi:type="dcterms:W3CDTF">2024-11-06T11:52:00Z</dcterms:created>
  <dcterms:modified xsi:type="dcterms:W3CDTF">2024-12-02T11:56:00Z</dcterms:modified>
</cp:coreProperties>
</file>