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D4AB0" w14:textId="77777777" w:rsidR="00221E1F" w:rsidRPr="00751630" w:rsidRDefault="00221E1F" w:rsidP="00221E1F">
      <w:pPr>
        <w:pStyle w:val="Nagwek3"/>
        <w:jc w:val="right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b w:val="0"/>
          <w:sz w:val="18"/>
          <w:szCs w:val="18"/>
        </w:rPr>
        <w:tab/>
      </w:r>
      <w:r w:rsidRPr="00751630">
        <w:rPr>
          <w:rFonts w:ascii="Verdana" w:hAnsi="Verdana"/>
          <w:sz w:val="18"/>
          <w:szCs w:val="18"/>
        </w:rPr>
        <w:t>Załącznik nr 1</w:t>
      </w:r>
    </w:p>
    <w:p w14:paraId="39E6FFFB" w14:textId="77777777" w:rsidR="00221E1F" w:rsidRPr="00751630" w:rsidRDefault="00221E1F" w:rsidP="00221E1F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51630">
        <w:rPr>
          <w:rFonts w:ascii="Verdana" w:hAnsi="Verdana"/>
          <w:b/>
          <w:sz w:val="18"/>
          <w:szCs w:val="18"/>
        </w:rPr>
        <w:t>FORMULARZ OFERTY</w:t>
      </w:r>
    </w:p>
    <w:p w14:paraId="6DF702F1" w14:textId="77777777" w:rsidR="00221E1F" w:rsidRPr="00751630" w:rsidRDefault="00221E1F" w:rsidP="00221E1F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B7A8249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</w:p>
    <w:p w14:paraId="6512780D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109484C9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CB6C260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7A4BAEEB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482699A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3640EFD4" w14:textId="5E45518C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TEL.……………………………………………………FAX ……………………………………………</w:t>
      </w:r>
    </w:p>
    <w:p w14:paraId="743D7081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7411F28E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6F932ECA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7C76E94D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Do: Nazwa i siedziba Zamawiającego:</w:t>
      </w:r>
    </w:p>
    <w:p w14:paraId="78E11ACB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Akademia Górniczo – Hutnicza im. Stanisława Staszica w Krakowie</w:t>
      </w:r>
    </w:p>
    <w:p w14:paraId="6ECDC645" w14:textId="77777777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 xml:space="preserve">Dział Zamówień Publicznych  </w:t>
      </w:r>
    </w:p>
    <w:p w14:paraId="1E886C41" w14:textId="673C2DE4" w:rsidR="00751630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 xml:space="preserve">Al. Mickiewicza 30, 30-059 Kraków,  </w:t>
      </w:r>
    </w:p>
    <w:p w14:paraId="3CE26472" w14:textId="77777777" w:rsidR="00751630" w:rsidRPr="00751630" w:rsidRDefault="00751630" w:rsidP="00751630">
      <w:pPr>
        <w:ind w:right="-110"/>
        <w:jc w:val="both"/>
        <w:rPr>
          <w:rFonts w:ascii="Verdana" w:hAnsi="Verdana"/>
          <w:b/>
          <w:sz w:val="18"/>
          <w:szCs w:val="18"/>
        </w:rPr>
      </w:pPr>
    </w:p>
    <w:p w14:paraId="73C87A00" w14:textId="7BB0B3AE" w:rsidR="00660787" w:rsidRPr="00751630" w:rsidRDefault="00751630" w:rsidP="00751630">
      <w:pPr>
        <w:ind w:right="-110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P</w:t>
      </w:r>
      <w:r w:rsidR="00221E1F" w:rsidRPr="00751630">
        <w:rPr>
          <w:rFonts w:ascii="Verdana" w:hAnsi="Verdana"/>
          <w:sz w:val="18"/>
          <w:szCs w:val="18"/>
        </w:rPr>
        <w:t>rzystępując do postępowania o udzielenie zamówienia publicznego, którego przedmiot</w:t>
      </w:r>
      <w:r w:rsidR="002A156F" w:rsidRPr="00751630">
        <w:rPr>
          <w:rFonts w:ascii="Verdana" w:hAnsi="Verdana"/>
          <w:sz w:val="18"/>
          <w:szCs w:val="18"/>
        </w:rPr>
        <w:t>em</w:t>
      </w:r>
      <w:r w:rsidR="00A5632D" w:rsidRPr="00751630">
        <w:rPr>
          <w:rFonts w:ascii="Verdana" w:hAnsi="Verdana"/>
          <w:sz w:val="18"/>
          <w:szCs w:val="18"/>
        </w:rPr>
        <w:t xml:space="preserve"> </w:t>
      </w:r>
      <w:r w:rsidR="00221E1F" w:rsidRPr="00751630">
        <w:rPr>
          <w:rFonts w:ascii="Verdana" w:hAnsi="Verdana"/>
          <w:sz w:val="18"/>
          <w:szCs w:val="18"/>
        </w:rPr>
        <w:t>j</w:t>
      </w:r>
      <w:r w:rsidR="00A5632D" w:rsidRPr="00751630">
        <w:rPr>
          <w:rFonts w:ascii="Verdana" w:hAnsi="Verdana"/>
          <w:sz w:val="18"/>
          <w:szCs w:val="18"/>
        </w:rPr>
        <w:t>est</w:t>
      </w:r>
      <w:r w:rsidR="0036548E" w:rsidRPr="00751630">
        <w:rPr>
          <w:rFonts w:ascii="Verdana" w:hAnsi="Verdana"/>
          <w:sz w:val="18"/>
          <w:szCs w:val="18"/>
        </w:rPr>
        <w:t xml:space="preserve"> </w:t>
      </w:r>
      <w:r w:rsidR="00510904" w:rsidRPr="00751630">
        <w:rPr>
          <w:rFonts w:ascii="Verdana" w:hAnsi="Verdana"/>
          <w:b/>
          <w:sz w:val="18"/>
          <w:szCs w:val="18"/>
        </w:rPr>
        <w:t xml:space="preserve">Dostawa urządzenia do przyrostowego wytwarzania modeli trójwymiarowych do </w:t>
      </w:r>
      <w:proofErr w:type="spellStart"/>
      <w:r w:rsidR="00510904" w:rsidRPr="00751630">
        <w:rPr>
          <w:rFonts w:ascii="Verdana" w:hAnsi="Verdana"/>
          <w:b/>
          <w:sz w:val="18"/>
          <w:szCs w:val="18"/>
        </w:rPr>
        <w:t>biodruku</w:t>
      </w:r>
      <w:proofErr w:type="spellEnd"/>
      <w:r w:rsidR="00510904" w:rsidRPr="00751630">
        <w:rPr>
          <w:rFonts w:ascii="Verdana" w:hAnsi="Verdana"/>
          <w:b/>
          <w:sz w:val="18"/>
          <w:szCs w:val="18"/>
        </w:rPr>
        <w:t xml:space="preserve"> z szeregu materiałów jak np. ceramika, polimery (</w:t>
      </w:r>
      <w:proofErr w:type="spellStart"/>
      <w:r w:rsidR="00510904" w:rsidRPr="00751630">
        <w:rPr>
          <w:rFonts w:ascii="Verdana" w:hAnsi="Verdana"/>
          <w:b/>
          <w:sz w:val="18"/>
          <w:szCs w:val="18"/>
        </w:rPr>
        <w:t>bio</w:t>
      </w:r>
      <w:proofErr w:type="spellEnd"/>
      <w:r w:rsidR="00510904" w:rsidRPr="00751630">
        <w:rPr>
          <w:rFonts w:ascii="Verdana" w:hAnsi="Verdana"/>
          <w:b/>
          <w:sz w:val="18"/>
          <w:szCs w:val="18"/>
        </w:rPr>
        <w:t xml:space="preserve">)organiczne i inne z </w:t>
      </w:r>
      <w:proofErr w:type="spellStart"/>
      <w:r w:rsidR="00510904" w:rsidRPr="00751630">
        <w:rPr>
          <w:rFonts w:ascii="Verdana" w:hAnsi="Verdana"/>
          <w:b/>
          <w:sz w:val="18"/>
          <w:szCs w:val="18"/>
        </w:rPr>
        <w:t>eks</w:t>
      </w:r>
      <w:r w:rsidR="006B7271">
        <w:rPr>
          <w:rFonts w:ascii="Verdana" w:hAnsi="Verdana"/>
          <w:b/>
          <w:sz w:val="18"/>
          <w:szCs w:val="18"/>
        </w:rPr>
        <w:t>t</w:t>
      </w:r>
      <w:r w:rsidR="00510904" w:rsidRPr="00751630">
        <w:rPr>
          <w:rFonts w:ascii="Verdana" w:hAnsi="Verdana"/>
          <w:b/>
          <w:sz w:val="18"/>
          <w:szCs w:val="18"/>
        </w:rPr>
        <w:t>ruderem</w:t>
      </w:r>
      <w:proofErr w:type="spellEnd"/>
      <w:r w:rsidR="00510904" w:rsidRPr="00751630">
        <w:rPr>
          <w:rFonts w:ascii="Verdana" w:hAnsi="Verdana"/>
          <w:b/>
          <w:sz w:val="18"/>
          <w:szCs w:val="18"/>
        </w:rPr>
        <w:t xml:space="preserve"> - DE-dzp.272-644/24</w:t>
      </w:r>
      <w:r w:rsidR="00221E1F" w:rsidRPr="00751630">
        <w:rPr>
          <w:rFonts w:ascii="Verdana" w:hAnsi="Verdana"/>
          <w:b/>
          <w:sz w:val="18"/>
          <w:szCs w:val="18"/>
        </w:rPr>
        <w:t xml:space="preserve">, </w:t>
      </w:r>
      <w:r w:rsidR="00221E1F" w:rsidRPr="00751630">
        <w:rPr>
          <w:rFonts w:ascii="Verdana" w:hAnsi="Verdana"/>
          <w:sz w:val="18"/>
          <w:szCs w:val="18"/>
        </w:rPr>
        <w:t>oferuję realizację przedmiotu</w:t>
      </w:r>
      <w:r w:rsidR="002A156F" w:rsidRPr="00751630">
        <w:rPr>
          <w:rFonts w:ascii="Verdana" w:hAnsi="Verdana"/>
          <w:sz w:val="18"/>
          <w:szCs w:val="18"/>
        </w:rPr>
        <w:t xml:space="preserve"> </w:t>
      </w:r>
      <w:r w:rsidR="00221E1F" w:rsidRPr="00751630">
        <w:rPr>
          <w:rFonts w:ascii="Verdana" w:hAnsi="Verdana"/>
          <w:sz w:val="18"/>
          <w:szCs w:val="18"/>
        </w:rPr>
        <w:t>zamówienia, zgodnie z zasadami określonymi w specyfikacji istotnych warunków zamówienia.</w:t>
      </w:r>
    </w:p>
    <w:tbl>
      <w:tblPr>
        <w:tblpPr w:leftFromText="141" w:rightFromText="141" w:vertAnchor="text" w:tblpY="278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2239"/>
        <w:gridCol w:w="1815"/>
        <w:gridCol w:w="843"/>
        <w:gridCol w:w="1124"/>
        <w:gridCol w:w="980"/>
        <w:gridCol w:w="682"/>
        <w:gridCol w:w="1541"/>
      </w:tblGrid>
      <w:tr w:rsidR="00E40C2B" w:rsidRPr="00751630" w14:paraId="5D7D476B" w14:textId="77777777" w:rsidTr="00911CDC">
        <w:trPr>
          <w:trHeight w:val="398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2EE9BB" w14:textId="77777777" w:rsidR="00E40C2B" w:rsidRPr="00751630" w:rsidRDefault="00E40C2B" w:rsidP="002E659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C98081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>Nazwa elementu</w:t>
            </w:r>
          </w:p>
          <w:p w14:paraId="405398F9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>(lub usługi)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206691" w14:textId="50DD23A0" w:rsidR="00E40C2B" w:rsidRPr="00751630" w:rsidRDefault="00E40C2B" w:rsidP="002E659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>Producent/</w:t>
            </w:r>
            <w:r w:rsidR="004D5AA8" w:rsidRPr="00751630">
              <w:rPr>
                <w:rFonts w:ascii="Verdana" w:hAnsi="Verdana"/>
                <w:b/>
                <w:sz w:val="16"/>
                <w:szCs w:val="16"/>
              </w:rPr>
              <w:t>model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0BA7EA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Liczba szt./</w:t>
            </w:r>
          </w:p>
          <w:p w14:paraId="2A356A51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3C62A4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75163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A116C7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37F3AB08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52A79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6D6B3241" w14:textId="515D4648" w:rsidR="00E40C2B" w:rsidRPr="00751630" w:rsidRDefault="00E40C2B" w:rsidP="002E659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[</w:t>
            </w:r>
            <w:r w:rsidR="00751630" w:rsidRPr="00751630">
              <w:rPr>
                <w:rFonts w:ascii="Verdana" w:hAnsi="Verdana"/>
                <w:sz w:val="16"/>
                <w:szCs w:val="16"/>
              </w:rPr>
              <w:t>23</w:t>
            </w:r>
            <w:r w:rsidRPr="00751630">
              <w:rPr>
                <w:rFonts w:ascii="Verdana" w:hAnsi="Verdana"/>
                <w:sz w:val="16"/>
                <w:szCs w:val="16"/>
              </w:rPr>
              <w:t>%]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73E0B3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2C7FFAE3" w14:textId="77777777" w:rsidR="00E40C2B" w:rsidRPr="00751630" w:rsidRDefault="00E40C2B" w:rsidP="002E659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[PLN]</w:t>
            </w:r>
          </w:p>
          <w:p w14:paraId="44C8915C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E40C2B" w:rsidRPr="00751630" w14:paraId="44CCCD1C" w14:textId="77777777" w:rsidTr="00911CDC">
        <w:trPr>
          <w:trHeight w:val="169"/>
        </w:trPr>
        <w:tc>
          <w:tcPr>
            <w:tcW w:w="7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29BB46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023962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602CFB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AA84DB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B7A013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84BC8F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442BAF9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F0BDA91" w14:textId="77777777" w:rsidR="00E40C2B" w:rsidRPr="00751630" w:rsidRDefault="00E40C2B" w:rsidP="002E659B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E40C2B" w:rsidRPr="00751630" w14:paraId="74264870" w14:textId="77777777" w:rsidTr="00911CDC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7C3E" w14:textId="77777777" w:rsidR="00E40C2B" w:rsidRPr="00751630" w:rsidRDefault="00E40C2B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44E5" w14:textId="2C5458EC" w:rsidR="00911CDC" w:rsidRPr="00751630" w:rsidRDefault="00751630" w:rsidP="0036548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 xml:space="preserve">Urządzenia do przyrostowego wytwarzania modeli trójwymiarowych do </w:t>
            </w:r>
            <w:proofErr w:type="spellStart"/>
            <w:r w:rsidRPr="00751630">
              <w:rPr>
                <w:rFonts w:ascii="Verdana" w:hAnsi="Verdana"/>
                <w:b/>
                <w:sz w:val="16"/>
                <w:szCs w:val="16"/>
              </w:rPr>
              <w:t>biodruku</w:t>
            </w:r>
            <w:proofErr w:type="spellEnd"/>
            <w:r w:rsidR="006B7271">
              <w:rPr>
                <w:rFonts w:ascii="Verdana" w:hAnsi="Verdana"/>
                <w:b/>
                <w:sz w:val="16"/>
                <w:szCs w:val="16"/>
              </w:rPr>
              <w:t>(drukarka 3D)</w:t>
            </w:r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A89C" w14:textId="6EB1297F" w:rsidR="00E40C2B" w:rsidRPr="00751630" w:rsidRDefault="00911CDC" w:rsidP="002E659B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 xml:space="preserve">Producent/model </w:t>
            </w:r>
          </w:p>
          <w:p w14:paraId="273F791C" w14:textId="32C7EE12" w:rsidR="00911CDC" w:rsidRPr="00751630" w:rsidRDefault="00911CDC" w:rsidP="002E659B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>…………………</w:t>
            </w:r>
          </w:p>
          <w:p w14:paraId="1A4BCE19" w14:textId="5494F677" w:rsidR="00911CDC" w:rsidRPr="00751630" w:rsidRDefault="00911CDC" w:rsidP="002E659B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64CE" w14:textId="7FC88168" w:rsidR="00E40C2B" w:rsidRPr="00751630" w:rsidRDefault="007C39AD" w:rsidP="002E659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>1</w:t>
            </w:r>
            <w:r w:rsidR="00E40C2B" w:rsidRPr="00751630">
              <w:rPr>
                <w:rFonts w:ascii="Verdana" w:hAnsi="Verdana"/>
                <w:sz w:val="16"/>
                <w:szCs w:val="16"/>
              </w:rPr>
              <w:t xml:space="preserve"> szt.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E16DE" w14:textId="77777777" w:rsidR="00E40C2B" w:rsidRPr="00751630" w:rsidRDefault="00E40C2B" w:rsidP="002E659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008EE" w14:textId="77777777" w:rsidR="00E40C2B" w:rsidRPr="00751630" w:rsidRDefault="00E40C2B" w:rsidP="002E659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37AD5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8C3E8F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7948AD1E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751630" w:rsidRPr="00751630" w14:paraId="4D28C32E" w14:textId="77777777" w:rsidTr="00911CDC">
        <w:trPr>
          <w:trHeight w:val="137"/>
        </w:trPr>
        <w:tc>
          <w:tcPr>
            <w:tcW w:w="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05D648" w14:textId="77777777" w:rsidR="00751630" w:rsidRPr="00751630" w:rsidRDefault="00751630" w:rsidP="00E40C2B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7914" w14:textId="5E3E74DE" w:rsidR="00751630" w:rsidRPr="00751630" w:rsidRDefault="00751630" w:rsidP="0036548E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</w:rPr>
            </w:pPr>
            <w:proofErr w:type="spellStart"/>
            <w:r w:rsidRPr="00751630">
              <w:rPr>
                <w:rFonts w:ascii="Verdana" w:hAnsi="Verdana"/>
                <w:b/>
                <w:sz w:val="16"/>
                <w:szCs w:val="16"/>
              </w:rPr>
              <w:t>Eks</w:t>
            </w:r>
            <w:r w:rsidR="006B7271">
              <w:rPr>
                <w:rFonts w:ascii="Verdana" w:hAnsi="Verdana"/>
                <w:b/>
                <w:sz w:val="16"/>
                <w:szCs w:val="16"/>
              </w:rPr>
              <w:t>t</w:t>
            </w:r>
            <w:r w:rsidRPr="00751630">
              <w:rPr>
                <w:rFonts w:ascii="Verdana" w:hAnsi="Verdana"/>
                <w:b/>
                <w:sz w:val="16"/>
                <w:szCs w:val="16"/>
              </w:rPr>
              <w:t>ruder</w:t>
            </w:r>
            <w:proofErr w:type="spellEnd"/>
          </w:p>
        </w:tc>
        <w:tc>
          <w:tcPr>
            <w:tcW w:w="18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A34CD" w14:textId="71C005F3" w:rsidR="00751630" w:rsidRPr="00751630" w:rsidRDefault="00751630" w:rsidP="0075163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 xml:space="preserve">Producent/model </w:t>
            </w:r>
          </w:p>
          <w:p w14:paraId="2E039D8D" w14:textId="27C88A78" w:rsidR="00751630" w:rsidRPr="00751630" w:rsidRDefault="00751630" w:rsidP="00751630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sz w:val="16"/>
                <w:szCs w:val="16"/>
              </w:rPr>
              <w:t>…………………</w:t>
            </w:r>
          </w:p>
        </w:tc>
        <w:tc>
          <w:tcPr>
            <w:tcW w:w="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0748" w14:textId="36A88AE7" w:rsidR="00751630" w:rsidRPr="00751630" w:rsidRDefault="00751630" w:rsidP="002E659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751630">
              <w:rPr>
                <w:rFonts w:ascii="Verdana" w:hAnsi="Verdana"/>
                <w:sz w:val="16"/>
                <w:szCs w:val="16"/>
              </w:rPr>
              <w:t xml:space="preserve">1szt 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45EC" w14:textId="77777777" w:rsidR="00751630" w:rsidRPr="00751630" w:rsidRDefault="00751630" w:rsidP="002E659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56BD" w14:textId="77777777" w:rsidR="00751630" w:rsidRPr="00751630" w:rsidRDefault="00751630" w:rsidP="002E659B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1B48A2" w14:textId="77777777" w:rsidR="00751630" w:rsidRPr="00751630" w:rsidRDefault="00751630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BE3CA0" w14:textId="77777777" w:rsidR="00751630" w:rsidRPr="00751630" w:rsidRDefault="00751630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40C2B" w:rsidRPr="00751630" w14:paraId="218CECBF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6C58E1" w14:textId="2C852DF1" w:rsidR="00E40C2B" w:rsidRPr="00751630" w:rsidRDefault="00E40C2B" w:rsidP="00E118A5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751630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95DE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742F3B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C44AC25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E40C2B" w:rsidRPr="00751630" w14:paraId="636E5FE8" w14:textId="77777777" w:rsidTr="007C39AD">
        <w:trPr>
          <w:trHeight w:val="100"/>
        </w:trPr>
        <w:tc>
          <w:tcPr>
            <w:tcW w:w="677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BB62" w14:textId="77777777" w:rsidR="0036548E" w:rsidRPr="00751630" w:rsidRDefault="0036548E" w:rsidP="002E65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3663250B" w14:textId="3A65BE42" w:rsidR="00E40C2B" w:rsidRPr="00751630" w:rsidRDefault="00E40C2B" w:rsidP="002E65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51630">
              <w:rPr>
                <w:rFonts w:ascii="Verdana" w:hAnsi="Verdana"/>
                <w:i/>
                <w:iCs/>
                <w:sz w:val="16"/>
                <w:szCs w:val="16"/>
              </w:rPr>
              <w:t>Cena netto /słownie: ……………………………………………………………/</w:t>
            </w:r>
          </w:p>
          <w:p w14:paraId="1F9536D8" w14:textId="77777777" w:rsidR="0036548E" w:rsidRPr="00751630" w:rsidRDefault="0036548E" w:rsidP="002E65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6956D597" w14:textId="77777777" w:rsidR="00E40C2B" w:rsidRDefault="00E40C2B" w:rsidP="002E65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  <w:r w:rsidRPr="00751630">
              <w:rPr>
                <w:rFonts w:ascii="Verdana" w:hAnsi="Verdana"/>
                <w:i/>
                <w:iCs/>
                <w:sz w:val="16"/>
                <w:szCs w:val="16"/>
              </w:rPr>
              <w:t>Cena brutto /słownie: ……………………………………………………………/</w:t>
            </w:r>
          </w:p>
          <w:p w14:paraId="6B98A874" w14:textId="77777777" w:rsidR="006B7271" w:rsidRDefault="006B7271" w:rsidP="002E659B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1490DFAE" w14:textId="5A834DCB" w:rsidR="006B7271" w:rsidRPr="00751630" w:rsidRDefault="006B7271" w:rsidP="002E659B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i/>
                <w:iCs/>
                <w:sz w:val="16"/>
                <w:szCs w:val="16"/>
              </w:rPr>
              <w:t>Vat 23% /słownie/……………………………………………………………./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D108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1CE9F0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47615A" w14:textId="77777777" w:rsidR="00E40C2B" w:rsidRPr="00751630" w:rsidRDefault="00E40C2B" w:rsidP="002E659B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034484DD" w14:textId="77777777" w:rsidR="007C39AD" w:rsidRPr="00751630" w:rsidRDefault="007C39AD" w:rsidP="00221E1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0DA9CB3B" w14:textId="77777777" w:rsidR="00751630" w:rsidRPr="00751630" w:rsidRDefault="00751630" w:rsidP="00751630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32B51AD3" w14:textId="77777777" w:rsidR="00751630" w:rsidRPr="00751630" w:rsidRDefault="00751630" w:rsidP="00751630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00D41A5E" w14:textId="2C642F67" w:rsidR="00221E1F" w:rsidRPr="00751630" w:rsidRDefault="007C39AD" w:rsidP="00751630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751630">
        <w:rPr>
          <w:rFonts w:ascii="Verdana" w:hAnsi="Verdana"/>
          <w:b/>
          <w:sz w:val="18"/>
          <w:szCs w:val="18"/>
        </w:rPr>
        <w:t xml:space="preserve">Termin realizacji umowy: </w:t>
      </w:r>
      <w:r w:rsidR="00751630" w:rsidRPr="00751630">
        <w:rPr>
          <w:rFonts w:ascii="Verdana" w:hAnsi="Verdana"/>
          <w:sz w:val="18"/>
          <w:szCs w:val="18"/>
        </w:rPr>
        <w:t>……………</w:t>
      </w:r>
      <w:r w:rsidRPr="00751630">
        <w:rPr>
          <w:rFonts w:ascii="Verdana" w:hAnsi="Verdana"/>
          <w:sz w:val="18"/>
          <w:szCs w:val="18"/>
        </w:rPr>
        <w:t xml:space="preserve"> dni od daty otrzymania zamówienia </w:t>
      </w:r>
      <w:r w:rsidR="000F741F" w:rsidRPr="00751630">
        <w:rPr>
          <w:rFonts w:ascii="Verdana" w:hAnsi="Verdana"/>
          <w:sz w:val="18"/>
          <w:szCs w:val="18"/>
        </w:rPr>
        <w:t xml:space="preserve">potwierdzonego przez </w:t>
      </w:r>
      <w:proofErr w:type="spellStart"/>
      <w:r w:rsidR="000F741F" w:rsidRPr="00751630">
        <w:rPr>
          <w:rFonts w:ascii="Verdana" w:hAnsi="Verdana"/>
          <w:sz w:val="18"/>
          <w:szCs w:val="18"/>
        </w:rPr>
        <w:t>M</w:t>
      </w:r>
      <w:r w:rsidR="00296EB5" w:rsidRPr="00751630">
        <w:rPr>
          <w:rFonts w:ascii="Verdana" w:hAnsi="Verdana"/>
          <w:sz w:val="18"/>
          <w:szCs w:val="18"/>
        </w:rPr>
        <w:t>N</w:t>
      </w:r>
      <w:r w:rsidR="002A156F" w:rsidRPr="00751630">
        <w:rPr>
          <w:rFonts w:ascii="Verdana" w:hAnsi="Verdana"/>
          <w:sz w:val="18"/>
          <w:szCs w:val="18"/>
        </w:rPr>
        <w:t>iSW</w:t>
      </w:r>
      <w:proofErr w:type="spellEnd"/>
      <w:r w:rsidRPr="00751630">
        <w:rPr>
          <w:rFonts w:ascii="Verdana" w:hAnsi="Verdana"/>
          <w:sz w:val="18"/>
          <w:szCs w:val="18"/>
        </w:rPr>
        <w:t xml:space="preserve"> </w:t>
      </w:r>
      <w:r w:rsidRPr="00751630">
        <w:rPr>
          <w:rFonts w:ascii="Verdana" w:hAnsi="Verdana"/>
          <w:i/>
          <w:sz w:val="18"/>
          <w:szCs w:val="18"/>
          <w:highlight w:val="yellow"/>
        </w:rPr>
        <w:t xml:space="preserve"> </w:t>
      </w:r>
      <w:r w:rsidR="00751630" w:rsidRPr="00751630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14:paraId="2661359D" w14:textId="77777777" w:rsidR="00751630" w:rsidRPr="00751630" w:rsidRDefault="00751630" w:rsidP="00751630">
      <w:pPr>
        <w:widowControl w:val="0"/>
        <w:jc w:val="both"/>
        <w:rPr>
          <w:rFonts w:ascii="Verdana" w:hAnsi="Verdana"/>
          <w:b/>
          <w:sz w:val="18"/>
          <w:szCs w:val="18"/>
        </w:rPr>
      </w:pPr>
    </w:p>
    <w:p w14:paraId="6B32DDB6" w14:textId="14BF5BA2" w:rsidR="00E56511" w:rsidRDefault="00221E1F" w:rsidP="00751630">
      <w:pPr>
        <w:widowControl w:val="0"/>
        <w:rPr>
          <w:rFonts w:ascii="Verdana" w:hAnsi="Verdana"/>
          <w:i/>
          <w:sz w:val="18"/>
          <w:szCs w:val="18"/>
        </w:rPr>
      </w:pPr>
      <w:r w:rsidRPr="00751630">
        <w:rPr>
          <w:rFonts w:ascii="Verdana" w:hAnsi="Verdana"/>
          <w:b/>
          <w:sz w:val="18"/>
          <w:szCs w:val="18"/>
        </w:rPr>
        <w:t xml:space="preserve">Okres udzielonej gwarancji </w:t>
      </w:r>
      <w:r w:rsidR="007D7DF4">
        <w:rPr>
          <w:rFonts w:ascii="Verdana" w:hAnsi="Verdana"/>
          <w:b/>
          <w:sz w:val="18"/>
          <w:szCs w:val="18"/>
        </w:rPr>
        <w:t xml:space="preserve">na </w:t>
      </w:r>
      <w:r w:rsidR="007D7DF4" w:rsidRPr="006B7271">
        <w:rPr>
          <w:rFonts w:ascii="Verdana" w:hAnsi="Verdana"/>
          <w:b/>
          <w:sz w:val="18"/>
          <w:szCs w:val="18"/>
        </w:rPr>
        <w:t>urządzenie</w:t>
      </w:r>
      <w:r w:rsidR="006B7271" w:rsidRPr="006B7271">
        <w:rPr>
          <w:rFonts w:ascii="Verdana" w:hAnsi="Verdana"/>
          <w:b/>
          <w:sz w:val="18"/>
          <w:szCs w:val="18"/>
        </w:rPr>
        <w:t xml:space="preserve"> do przyrostowego…</w:t>
      </w:r>
      <w:r w:rsidR="00F01263" w:rsidRPr="006B7271">
        <w:rPr>
          <w:rFonts w:ascii="Verdana" w:hAnsi="Verdana"/>
          <w:b/>
          <w:sz w:val="18"/>
          <w:szCs w:val="18"/>
        </w:rPr>
        <w:t>(drukarkę 3D)</w:t>
      </w:r>
      <w:r w:rsidR="00660787" w:rsidRPr="00751630">
        <w:rPr>
          <w:rFonts w:ascii="Verdana" w:hAnsi="Verdana"/>
          <w:b/>
          <w:sz w:val="18"/>
          <w:szCs w:val="18"/>
        </w:rPr>
        <w:t xml:space="preserve"> </w:t>
      </w:r>
      <w:r w:rsidRPr="00751630">
        <w:rPr>
          <w:rFonts w:ascii="Verdana" w:hAnsi="Verdana"/>
          <w:b/>
          <w:sz w:val="18"/>
          <w:szCs w:val="18"/>
        </w:rPr>
        <w:t>wynosi:</w:t>
      </w:r>
      <w:r w:rsidRPr="00751630">
        <w:rPr>
          <w:rFonts w:ascii="Verdana" w:hAnsi="Verdana"/>
          <w:sz w:val="18"/>
          <w:szCs w:val="18"/>
        </w:rPr>
        <w:t xml:space="preserve"> …</w:t>
      </w:r>
      <w:r w:rsidR="00751630">
        <w:rPr>
          <w:rFonts w:ascii="Verdana" w:hAnsi="Verdana"/>
          <w:sz w:val="18"/>
          <w:szCs w:val="18"/>
        </w:rPr>
        <w:t>..</w:t>
      </w:r>
      <w:r w:rsidR="000F741F" w:rsidRPr="00751630">
        <w:rPr>
          <w:rFonts w:ascii="Verdana" w:hAnsi="Verdana"/>
          <w:sz w:val="18"/>
          <w:szCs w:val="18"/>
        </w:rPr>
        <w:t xml:space="preserve"> miesięcy</w:t>
      </w:r>
      <w:r w:rsidR="00751630" w:rsidRPr="00751630">
        <w:rPr>
          <w:rFonts w:ascii="Verdana" w:hAnsi="Verdana"/>
          <w:sz w:val="18"/>
          <w:szCs w:val="18"/>
        </w:rPr>
        <w:t xml:space="preserve">* </w:t>
      </w:r>
      <w:r w:rsidR="00751630" w:rsidRPr="00751630">
        <w:rPr>
          <w:rFonts w:ascii="Verdana" w:hAnsi="Verdana"/>
          <w:i/>
          <w:iCs/>
          <w:sz w:val="18"/>
          <w:szCs w:val="18"/>
          <w:highlight w:val="yellow"/>
        </w:rPr>
        <w:t>(kryterium oceny ofert)</w:t>
      </w:r>
      <w:r w:rsidR="0036548E" w:rsidRPr="00751630">
        <w:rPr>
          <w:rFonts w:ascii="Verdana" w:hAnsi="Verdana"/>
          <w:i/>
          <w:sz w:val="18"/>
          <w:szCs w:val="18"/>
        </w:rPr>
        <w:br/>
      </w:r>
      <w:r w:rsidR="00751630" w:rsidRPr="00751630">
        <w:rPr>
          <w:rFonts w:ascii="Verdana" w:hAnsi="Verdana"/>
          <w:i/>
          <w:sz w:val="18"/>
          <w:szCs w:val="18"/>
        </w:rPr>
        <w:t>*)Zamawiający informuje, że w przypadku braku wpisania gwarancji przez Wykonawcę, Zamawiający przyjmie gwarancję minimalną tj.12 miesięcy</w:t>
      </w:r>
    </w:p>
    <w:p w14:paraId="64044464" w14:textId="5D682B5D" w:rsidR="00221E1F" w:rsidRDefault="0036548E" w:rsidP="00751630">
      <w:pPr>
        <w:widowControl w:val="0"/>
        <w:rPr>
          <w:rFonts w:ascii="Verdana" w:hAnsi="Verdana"/>
          <w:b/>
          <w:sz w:val="18"/>
          <w:szCs w:val="18"/>
        </w:rPr>
      </w:pPr>
      <w:r w:rsidRPr="00751630">
        <w:rPr>
          <w:rFonts w:ascii="Verdana" w:hAnsi="Verdana"/>
          <w:i/>
          <w:sz w:val="18"/>
          <w:szCs w:val="18"/>
        </w:rPr>
        <w:br/>
      </w:r>
      <w:r w:rsidR="00E56511" w:rsidRPr="00E56511">
        <w:rPr>
          <w:rFonts w:ascii="Verdana" w:hAnsi="Verdana"/>
          <w:b/>
          <w:sz w:val="18"/>
          <w:szCs w:val="18"/>
        </w:rPr>
        <w:t xml:space="preserve">Okres udzielonej gwarancji na </w:t>
      </w:r>
      <w:proofErr w:type="spellStart"/>
      <w:r w:rsidR="00E56511">
        <w:rPr>
          <w:rFonts w:ascii="Verdana" w:hAnsi="Verdana"/>
          <w:b/>
          <w:sz w:val="18"/>
          <w:szCs w:val="18"/>
        </w:rPr>
        <w:t>eks</w:t>
      </w:r>
      <w:r w:rsidR="006B7271">
        <w:rPr>
          <w:rFonts w:ascii="Verdana" w:hAnsi="Verdana"/>
          <w:b/>
          <w:sz w:val="18"/>
          <w:szCs w:val="18"/>
        </w:rPr>
        <w:t>t</w:t>
      </w:r>
      <w:r w:rsidR="00E56511">
        <w:rPr>
          <w:rFonts w:ascii="Verdana" w:hAnsi="Verdana"/>
          <w:b/>
          <w:sz w:val="18"/>
          <w:szCs w:val="18"/>
        </w:rPr>
        <w:t>ruder</w:t>
      </w:r>
      <w:proofErr w:type="spellEnd"/>
      <w:r w:rsidR="00E56511" w:rsidRPr="00E56511">
        <w:rPr>
          <w:rFonts w:ascii="Verdana" w:hAnsi="Verdana"/>
          <w:b/>
          <w:sz w:val="18"/>
          <w:szCs w:val="18"/>
        </w:rPr>
        <w:t xml:space="preserve">  wynosi: …….</w:t>
      </w:r>
      <w:r w:rsidR="00E56511" w:rsidRPr="00E56511">
        <w:rPr>
          <w:rFonts w:ascii="Verdana" w:hAnsi="Verdana"/>
          <w:bCs/>
          <w:sz w:val="18"/>
          <w:szCs w:val="18"/>
        </w:rPr>
        <w:t>. miesięcy*)</w:t>
      </w:r>
    </w:p>
    <w:p w14:paraId="028ACA04" w14:textId="436F1FA8" w:rsidR="00E56511" w:rsidRPr="00E56511" w:rsidRDefault="00E56511" w:rsidP="00751630">
      <w:pPr>
        <w:widowControl w:val="0"/>
        <w:rPr>
          <w:rFonts w:ascii="Verdana" w:hAnsi="Verdana"/>
          <w:bCs/>
          <w:sz w:val="18"/>
          <w:szCs w:val="18"/>
        </w:rPr>
      </w:pPr>
      <w:r w:rsidRPr="00E56511">
        <w:rPr>
          <w:rFonts w:ascii="Verdana" w:hAnsi="Verdana"/>
          <w:bCs/>
          <w:sz w:val="18"/>
          <w:szCs w:val="18"/>
        </w:rPr>
        <w:t>*)Zamawiający informuje, że w przypadku braku wpisania gwarancji przez Wykonawcę, Zamawiający przyjmie gwarancję minimalną tj.12 miesięcy</w:t>
      </w:r>
    </w:p>
    <w:p w14:paraId="7971B674" w14:textId="77777777" w:rsidR="00E56511" w:rsidRPr="00751630" w:rsidRDefault="00E56511" w:rsidP="00751630">
      <w:pPr>
        <w:widowControl w:val="0"/>
        <w:rPr>
          <w:rFonts w:ascii="Verdana" w:hAnsi="Verdana"/>
          <w:b/>
          <w:sz w:val="18"/>
          <w:szCs w:val="18"/>
        </w:rPr>
      </w:pPr>
    </w:p>
    <w:p w14:paraId="431054C3" w14:textId="77777777" w:rsidR="00751630" w:rsidRPr="00751630" w:rsidRDefault="00751630" w:rsidP="00751630">
      <w:pPr>
        <w:jc w:val="both"/>
        <w:rPr>
          <w:rFonts w:ascii="Verdana" w:hAnsi="Verdana"/>
          <w:b/>
          <w:sz w:val="18"/>
          <w:szCs w:val="18"/>
        </w:rPr>
      </w:pPr>
      <w:r w:rsidRPr="00751630">
        <w:rPr>
          <w:rFonts w:ascii="Verdana" w:hAnsi="Verdana"/>
          <w:b/>
          <w:sz w:val="18"/>
          <w:szCs w:val="18"/>
        </w:rPr>
        <w:t xml:space="preserve">Termin płatności: </w:t>
      </w:r>
      <w:r w:rsidRPr="00751630">
        <w:rPr>
          <w:rFonts w:ascii="Verdana" w:hAnsi="Verdana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 w:rsidRPr="00751630">
        <w:rPr>
          <w:rFonts w:ascii="Verdana" w:hAnsi="Verdana"/>
          <w:bCs/>
          <w:sz w:val="18"/>
          <w:szCs w:val="18"/>
        </w:rPr>
        <w:lastRenderedPageBreak/>
        <w:t>przelewu w wykazie podmiotów o których mowa w art. 96b ust. 1) Ustawy o podatku od towarów i usług.</w:t>
      </w:r>
    </w:p>
    <w:p w14:paraId="7FBAEE2B" w14:textId="227B2A43" w:rsidR="00221E1F" w:rsidRPr="00751630" w:rsidRDefault="000F741F" w:rsidP="000F741F">
      <w:pPr>
        <w:jc w:val="both"/>
        <w:rPr>
          <w:rFonts w:ascii="Verdana" w:hAnsi="Verdana"/>
          <w:i/>
          <w:iCs/>
          <w:sz w:val="18"/>
          <w:szCs w:val="18"/>
        </w:rPr>
      </w:pPr>
      <w:r w:rsidRPr="00751630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751630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A5632D" w:rsidRPr="00751630">
        <w:rPr>
          <w:rFonts w:ascii="Verdana" w:hAnsi="Verdana"/>
          <w:b/>
          <w:bCs/>
          <w:i/>
          <w:iCs/>
          <w:sz w:val="18"/>
          <w:szCs w:val="18"/>
        </w:rPr>
        <w:t xml:space="preserve">drukarkę </w:t>
      </w:r>
      <w:r w:rsidR="00F01263">
        <w:rPr>
          <w:rFonts w:ascii="Verdana" w:hAnsi="Verdana"/>
          <w:b/>
          <w:bCs/>
          <w:i/>
          <w:iCs/>
          <w:sz w:val="18"/>
          <w:szCs w:val="18"/>
        </w:rPr>
        <w:t>3D</w:t>
      </w:r>
      <w:r w:rsidR="004920CE" w:rsidRPr="00751630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751630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751630">
        <w:rPr>
          <w:rFonts w:ascii="Verdana" w:hAnsi="Verdana"/>
          <w:i/>
          <w:iCs/>
          <w:sz w:val="18"/>
          <w:szCs w:val="18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14:paraId="414FD9AA" w14:textId="77777777" w:rsidR="00221E1F" w:rsidRPr="00751630" w:rsidRDefault="00221E1F" w:rsidP="00221E1F">
      <w:pPr>
        <w:rPr>
          <w:rFonts w:ascii="Verdana" w:hAnsi="Verdana"/>
          <w:b/>
          <w:sz w:val="18"/>
          <w:szCs w:val="18"/>
          <w:u w:val="single"/>
        </w:rPr>
      </w:pPr>
      <w:r w:rsidRPr="0075163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F5E13EB" w14:textId="77777777" w:rsidR="00221E1F" w:rsidRPr="00751630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wskazany </w:t>
      </w:r>
      <w:r w:rsidRPr="00751630">
        <w:rPr>
          <w:rFonts w:ascii="Verdana" w:hAnsi="Verdana"/>
          <w:color w:val="000000"/>
          <w:sz w:val="18"/>
          <w:szCs w:val="18"/>
          <w:lang w:eastAsia="ar-SA"/>
        </w:rPr>
        <w:br/>
        <w:t>w dokumentach zamówienia.</w:t>
      </w:r>
    </w:p>
    <w:p w14:paraId="00B562FC" w14:textId="24564D50" w:rsidR="0072044C" w:rsidRPr="00751630" w:rsidRDefault="0072044C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51630">
        <w:rPr>
          <w:rFonts w:ascii="Verdana" w:hAnsi="Verdana"/>
          <w:color w:val="000000"/>
          <w:sz w:val="18"/>
          <w:szCs w:val="18"/>
          <w:lang w:eastAsia="ar-SA"/>
        </w:rPr>
        <w:t>Oświadczamy, że usługa gwarancyjna świadczona będzie przez producenta lub autoryzowanego partnera serwisowego producenta</w:t>
      </w:r>
      <w:r w:rsidR="00911CDC"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proofErr w:type="spellStart"/>
      <w:r w:rsidR="00911CDC" w:rsidRPr="00751630">
        <w:rPr>
          <w:rFonts w:ascii="Verdana" w:hAnsi="Verdana"/>
          <w:color w:val="000000"/>
          <w:sz w:val="18"/>
          <w:szCs w:val="18"/>
          <w:lang w:eastAsia="ar-SA"/>
        </w:rPr>
        <w:t>tj</w:t>
      </w:r>
      <w:proofErr w:type="spellEnd"/>
      <w:r w:rsidR="00911CDC"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………………………….(należy wpisać firmę) </w:t>
      </w:r>
    </w:p>
    <w:p w14:paraId="472EEAF3" w14:textId="77777777" w:rsidR="00221E1F" w:rsidRPr="00751630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</w:t>
      </w:r>
      <w:r w:rsidRPr="00751630">
        <w:rPr>
          <w:rFonts w:ascii="Verdana" w:hAnsi="Verdana"/>
          <w:color w:val="000000"/>
          <w:sz w:val="18"/>
          <w:szCs w:val="18"/>
          <w:lang w:eastAsia="ar-SA"/>
        </w:rPr>
        <w:br/>
        <w:t>w  Specyfikacji Warunków Zamówienia i zobowiązujemy się, w przypadku wyboru naszej oferty,</w:t>
      </w:r>
      <w:r w:rsidR="007F40E1"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51630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5163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0444898" w14:textId="55FAB4B4" w:rsidR="007A06AC" w:rsidRPr="00751630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751630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</w:t>
      </w:r>
      <w:proofErr w:type="spellStart"/>
      <w:r w:rsidRPr="00751630">
        <w:rPr>
          <w:rFonts w:ascii="Verdana" w:hAnsi="Verdana"/>
          <w:sz w:val="18"/>
          <w:szCs w:val="18"/>
        </w:rPr>
        <w:t>późn</w:t>
      </w:r>
      <w:proofErr w:type="spellEnd"/>
      <w:r w:rsidRPr="00751630">
        <w:rPr>
          <w:rFonts w:ascii="Verdana" w:hAnsi="Verdana"/>
          <w:sz w:val="18"/>
          <w:szCs w:val="18"/>
        </w:rPr>
        <w:t xml:space="preserve">. zm.) </w:t>
      </w:r>
      <w:r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751630">
        <w:rPr>
          <w:rFonts w:ascii="Verdana" w:eastAsia="Calibri" w:hAnsi="Verdana"/>
          <w:b/>
          <w:sz w:val="18"/>
          <w:szCs w:val="18"/>
          <w:lang w:eastAsia="en-US"/>
        </w:rPr>
        <w:t>drukark</w:t>
      </w:r>
      <w:r w:rsidR="00B237AF" w:rsidRPr="00751630">
        <w:rPr>
          <w:rFonts w:ascii="Verdana" w:eastAsia="Calibri" w:hAnsi="Verdana"/>
          <w:b/>
          <w:sz w:val="18"/>
          <w:szCs w:val="18"/>
          <w:lang w:eastAsia="en-US"/>
        </w:rPr>
        <w:t>a</w:t>
      </w:r>
      <w:r w:rsidR="004D42FF" w:rsidRPr="00751630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="00F01263">
        <w:rPr>
          <w:rFonts w:ascii="Verdana" w:eastAsia="Calibri" w:hAnsi="Verdana"/>
          <w:b/>
          <w:sz w:val="18"/>
          <w:szCs w:val="18"/>
          <w:lang w:eastAsia="en-US"/>
        </w:rPr>
        <w:t>3D</w:t>
      </w:r>
      <w:r w:rsidRPr="00751630">
        <w:rPr>
          <w:rFonts w:ascii="Verdana" w:eastAsia="Calibri" w:hAnsi="Verdana"/>
          <w:b/>
          <w:sz w:val="18"/>
          <w:szCs w:val="18"/>
          <w:lang w:eastAsia="en-US"/>
        </w:rPr>
        <w:t xml:space="preserve">  </w:t>
      </w:r>
      <w:r w:rsidRPr="00751630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</w:p>
    <w:p w14:paraId="07FE425B" w14:textId="4A4979B0" w:rsidR="007A06AC" w:rsidRPr="00751630" w:rsidRDefault="007A06AC" w:rsidP="007A06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751630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751630">
        <w:rPr>
          <w:rFonts w:ascii="Verdana" w:eastAsia="Calibri" w:hAnsi="Verdana"/>
          <w:b/>
          <w:sz w:val="18"/>
          <w:szCs w:val="18"/>
          <w:lang w:eastAsia="en-US"/>
        </w:rPr>
        <w:t>drukar</w:t>
      </w:r>
      <w:r w:rsidR="00B237AF" w:rsidRPr="00751630">
        <w:rPr>
          <w:rFonts w:ascii="Verdana" w:eastAsia="Calibri" w:hAnsi="Verdana"/>
          <w:b/>
          <w:sz w:val="18"/>
          <w:szCs w:val="18"/>
          <w:lang w:eastAsia="en-US"/>
        </w:rPr>
        <w:t>ka</w:t>
      </w:r>
      <w:r w:rsidR="004D42FF" w:rsidRPr="00751630">
        <w:rPr>
          <w:rFonts w:ascii="Verdana" w:eastAsia="Calibri" w:hAnsi="Verdana"/>
          <w:b/>
          <w:sz w:val="18"/>
          <w:szCs w:val="18"/>
          <w:lang w:eastAsia="en-US"/>
        </w:rPr>
        <w:t xml:space="preserve"> </w:t>
      </w:r>
      <w:r w:rsidR="00F01263">
        <w:rPr>
          <w:rFonts w:ascii="Verdana" w:eastAsia="Calibri" w:hAnsi="Verdana"/>
          <w:b/>
          <w:sz w:val="18"/>
          <w:szCs w:val="18"/>
          <w:lang w:eastAsia="en-US"/>
        </w:rPr>
        <w:t>3D</w:t>
      </w:r>
      <w:r w:rsidRPr="00751630">
        <w:rPr>
          <w:rFonts w:ascii="Verdana" w:eastAsia="Calibri" w:hAnsi="Verdana"/>
          <w:b/>
          <w:sz w:val="18"/>
          <w:szCs w:val="18"/>
          <w:lang w:eastAsia="en-US"/>
        </w:rPr>
        <w:t xml:space="preserve">   </w:t>
      </w:r>
      <w:r w:rsidRPr="00751630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751630">
        <w:rPr>
          <w:rFonts w:ascii="Verdana" w:hAnsi="Verdana"/>
          <w:bCs/>
          <w:i/>
          <w:iCs/>
          <w:sz w:val="18"/>
          <w:szCs w:val="18"/>
        </w:rPr>
        <w:t>stawą</w:t>
      </w:r>
      <w:r w:rsidRPr="00751630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751630">
        <w:rPr>
          <w:rFonts w:ascii="Verdana" w:hAnsi="Verdana"/>
          <w:sz w:val="18"/>
          <w:szCs w:val="18"/>
        </w:rPr>
        <w:t xml:space="preserve">o podatku od towarów i usług (t. j. Dz. U. 2011 Nr 177 poz. 1054 z </w:t>
      </w:r>
      <w:proofErr w:type="spellStart"/>
      <w:r w:rsidRPr="00751630">
        <w:rPr>
          <w:rFonts w:ascii="Verdana" w:hAnsi="Verdana"/>
          <w:sz w:val="18"/>
          <w:szCs w:val="18"/>
        </w:rPr>
        <w:t>późn</w:t>
      </w:r>
      <w:proofErr w:type="spellEnd"/>
      <w:r w:rsidRPr="00751630">
        <w:rPr>
          <w:rFonts w:ascii="Verdana" w:hAnsi="Verdana"/>
          <w:sz w:val="18"/>
          <w:szCs w:val="18"/>
        </w:rPr>
        <w:t>. zm.)</w:t>
      </w:r>
    </w:p>
    <w:p w14:paraId="6DF8382D" w14:textId="77777777" w:rsidR="00221E1F" w:rsidRPr="00751630" w:rsidRDefault="00221E1F" w:rsidP="00221E1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90169F" w14:textId="77777777" w:rsidR="00221E1F" w:rsidRPr="00751630" w:rsidRDefault="00221E1F" w:rsidP="00221E1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5163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0C0D0C4" w14:textId="77777777" w:rsidR="00221E1F" w:rsidRPr="00751630" w:rsidRDefault="00221E1F" w:rsidP="00221E1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5163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9358D48" w14:textId="246231A2" w:rsidR="008F34A5" w:rsidRPr="00751630" w:rsidRDefault="008F34A5" w:rsidP="00E64E00">
      <w:pPr>
        <w:numPr>
          <w:ilvl w:val="0"/>
          <w:numId w:val="1"/>
        </w:numPr>
        <w:spacing w:before="120" w:after="120"/>
        <w:rPr>
          <w:rFonts w:ascii="Verdana" w:hAnsi="Verdana"/>
          <w:b/>
          <w:sz w:val="18"/>
          <w:szCs w:val="18"/>
        </w:rPr>
      </w:pPr>
      <w:r w:rsidRPr="00751630">
        <w:rPr>
          <w:rFonts w:ascii="Verdana" w:hAnsi="Verdana"/>
          <w:b/>
          <w:sz w:val="18"/>
          <w:szCs w:val="18"/>
        </w:rPr>
        <w:t xml:space="preserve">Oświadczam/y, że warunek określony w pkt. 8.2 </w:t>
      </w:r>
      <w:proofErr w:type="spellStart"/>
      <w:r w:rsidRPr="00751630">
        <w:rPr>
          <w:rFonts w:ascii="Verdana" w:hAnsi="Verdana"/>
          <w:b/>
          <w:sz w:val="18"/>
          <w:szCs w:val="18"/>
        </w:rPr>
        <w:t>ppkt</w:t>
      </w:r>
      <w:proofErr w:type="spellEnd"/>
      <w:r w:rsidRPr="00751630">
        <w:rPr>
          <w:rFonts w:ascii="Verdana" w:hAnsi="Verdana"/>
          <w:b/>
          <w:sz w:val="18"/>
          <w:szCs w:val="18"/>
        </w:rPr>
        <w:t xml:space="preserve"> 3 SWZ spełniamy osobiście/ powołujemy się na zasoby podmiotu trzeciego w następującym zakresie</w:t>
      </w:r>
      <w:r w:rsidRPr="00751630">
        <w:rPr>
          <w:rStyle w:val="Odwoanieprzypisudolnego"/>
          <w:rFonts w:ascii="Verdana" w:hAnsi="Verdana"/>
          <w:b/>
          <w:sz w:val="18"/>
          <w:szCs w:val="18"/>
        </w:rPr>
        <w:footnoteReference w:id="1"/>
      </w:r>
      <w:r w:rsidRPr="00751630">
        <w:rPr>
          <w:rFonts w:ascii="Verdana" w:hAnsi="Verdana"/>
          <w:b/>
          <w:sz w:val="18"/>
          <w:szCs w:val="18"/>
        </w:rPr>
        <w:t xml:space="preserve"> ………………………………………………………………………………………………….</w:t>
      </w:r>
    </w:p>
    <w:p w14:paraId="2DD99E1C" w14:textId="77777777" w:rsidR="00E64E00" w:rsidRPr="00751630" w:rsidRDefault="00E64E00" w:rsidP="00E64E00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4E00" w:rsidRPr="00751630" w14:paraId="3998D34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09369EC" w14:textId="77777777" w:rsidR="00E64E00" w:rsidRPr="00751630" w:rsidRDefault="00E64E0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163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2533CBC" w14:textId="77777777" w:rsidR="00E64E00" w:rsidRPr="00751630" w:rsidRDefault="00E64E0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163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4E4D9C0A" w14:textId="77777777" w:rsidR="00E64E00" w:rsidRPr="00751630" w:rsidRDefault="00E64E0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163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67F7C4" w14:textId="77777777" w:rsidR="00E64E00" w:rsidRPr="00751630" w:rsidRDefault="00E64E00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51630">
              <w:rPr>
                <w:rFonts w:ascii="Verdana" w:hAnsi="Verdana"/>
                <w:sz w:val="18"/>
                <w:szCs w:val="18"/>
              </w:rPr>
              <w:t>Nazwa podwykonawcy</w:t>
            </w:r>
          </w:p>
        </w:tc>
      </w:tr>
      <w:tr w:rsidR="00E64E00" w:rsidRPr="00751630" w14:paraId="6EB4546D" w14:textId="77777777" w:rsidTr="00E64E00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EF42F" w14:textId="77777777" w:rsidR="00E64E00" w:rsidRPr="00751630" w:rsidRDefault="00E64E00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81A864B" w14:textId="77777777" w:rsidR="00E64E00" w:rsidRPr="00751630" w:rsidRDefault="00E64E00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EAF34" w14:textId="77777777" w:rsidR="00E64E00" w:rsidRPr="00751630" w:rsidRDefault="00E64E00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F81E1B9" w14:textId="77777777" w:rsidR="00751630" w:rsidRPr="00751630" w:rsidRDefault="00751630" w:rsidP="00E64E00">
      <w:pPr>
        <w:jc w:val="both"/>
        <w:rPr>
          <w:rFonts w:ascii="Verdana" w:hAnsi="Verdana"/>
          <w:sz w:val="18"/>
          <w:szCs w:val="18"/>
          <w:lang w:eastAsia="zh-CN"/>
        </w:rPr>
      </w:pPr>
    </w:p>
    <w:p w14:paraId="37B3FBF9" w14:textId="65B9B421" w:rsidR="00221E1F" w:rsidRPr="00751630" w:rsidRDefault="00221E1F" w:rsidP="00221E1F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751630">
        <w:rPr>
          <w:rFonts w:ascii="Verdana" w:hAnsi="Verdana"/>
          <w:sz w:val="18"/>
          <w:szCs w:val="18"/>
        </w:rPr>
        <w:br/>
        <w:t>w przypadku gdy przypada na nich ponad 10% wartości zamówienia.</w:t>
      </w:r>
      <w:r w:rsidR="0036548E" w:rsidRPr="00751630">
        <w:rPr>
          <w:rFonts w:ascii="Verdana" w:hAnsi="Verdana"/>
          <w:sz w:val="18"/>
          <w:szCs w:val="18"/>
        </w:rPr>
        <w:br/>
      </w:r>
    </w:p>
    <w:p w14:paraId="0ED66297" w14:textId="77777777" w:rsidR="00221E1F" w:rsidRPr="00751630" w:rsidRDefault="00221E1F" w:rsidP="00221E1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190FA3E" w14:textId="77777777" w:rsidR="00221E1F" w:rsidRPr="00751630" w:rsidRDefault="00221E1F" w:rsidP="00221E1F">
      <w:pPr>
        <w:pStyle w:val="Nagwek1"/>
        <w:rPr>
          <w:rFonts w:ascii="Verdana" w:hAnsi="Verdana" w:cs="Times New Roman"/>
          <w:sz w:val="18"/>
          <w:szCs w:val="18"/>
        </w:rPr>
      </w:pPr>
      <w:r w:rsidRPr="00751630">
        <w:rPr>
          <w:rFonts w:ascii="Verdana" w:hAnsi="Verdana" w:cs="Times New Roman"/>
          <w:sz w:val="18"/>
          <w:szCs w:val="18"/>
        </w:rPr>
        <w:tab/>
        <w:t>Imię i Nazwisko</w:t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  <w:r w:rsidRPr="00751630">
        <w:rPr>
          <w:rFonts w:ascii="Verdana" w:hAnsi="Verdana" w:cs="Times New Roman"/>
          <w:sz w:val="18"/>
          <w:szCs w:val="18"/>
        </w:rPr>
        <w:tab/>
      </w:r>
    </w:p>
    <w:p w14:paraId="41DD0FFD" w14:textId="77777777" w:rsidR="00221E1F" w:rsidRPr="00751630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 xml:space="preserve">........................................                                                   </w:t>
      </w:r>
      <w:r w:rsidRPr="00751630">
        <w:rPr>
          <w:rFonts w:ascii="Verdana" w:hAnsi="Verdana"/>
          <w:sz w:val="18"/>
          <w:szCs w:val="18"/>
        </w:rPr>
        <w:tab/>
      </w:r>
      <w:r w:rsidRPr="00751630">
        <w:rPr>
          <w:rFonts w:ascii="Verdana" w:hAnsi="Verdana"/>
          <w:sz w:val="18"/>
          <w:szCs w:val="18"/>
        </w:rPr>
        <w:tab/>
        <w:t xml:space="preserve"> </w:t>
      </w:r>
    </w:p>
    <w:p w14:paraId="58BB333A" w14:textId="77777777" w:rsidR="00221E1F" w:rsidRPr="00751630" w:rsidRDefault="00221E1F" w:rsidP="00221E1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51630">
        <w:rPr>
          <w:rFonts w:ascii="Verdana" w:hAnsi="Verdana"/>
          <w:sz w:val="18"/>
          <w:szCs w:val="18"/>
        </w:rPr>
        <w:t>ych</w:t>
      </w:r>
      <w:proofErr w:type="spellEnd"/>
      <w:r w:rsidRPr="00751630">
        <w:rPr>
          <w:rFonts w:ascii="Verdana" w:hAnsi="Verdana"/>
          <w:sz w:val="18"/>
          <w:szCs w:val="18"/>
        </w:rPr>
        <w:t>) dokumentu(ów)……………………………………..........................……które dołączamy do oferty.</w:t>
      </w:r>
    </w:p>
    <w:p w14:paraId="20A91B81" w14:textId="77777777" w:rsidR="00221E1F" w:rsidRPr="00751630" w:rsidRDefault="00221E1F" w:rsidP="00221E1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lastRenderedPageBreak/>
        <w:t>załącznikami do niniejszej oferty są:</w:t>
      </w:r>
    </w:p>
    <w:p w14:paraId="1C41C631" w14:textId="77777777" w:rsidR="00BF2775" w:rsidRDefault="00221E1F" w:rsidP="00BF2775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51630">
        <w:rPr>
          <w:rFonts w:ascii="Verdana" w:hAnsi="Verdana"/>
          <w:sz w:val="18"/>
          <w:szCs w:val="18"/>
        </w:rPr>
        <w:t>……………………………………………………………………</w:t>
      </w:r>
    </w:p>
    <w:p w14:paraId="2A44ABFD" w14:textId="42824FF2" w:rsidR="00EC7204" w:rsidRPr="00BF2775" w:rsidRDefault="00EC7204" w:rsidP="00BF2775">
      <w:pPr>
        <w:spacing w:line="360" w:lineRule="auto"/>
        <w:ind w:left="1080"/>
        <w:jc w:val="both"/>
        <w:rPr>
          <w:rFonts w:ascii="Verdana" w:hAnsi="Verdana"/>
          <w:sz w:val="18"/>
          <w:szCs w:val="18"/>
        </w:rPr>
      </w:pPr>
      <w:r w:rsidRPr="00BF2775">
        <w:rPr>
          <w:rFonts w:ascii="Verdana" w:eastAsia="Calibri" w:hAnsi="Verdana" w:cs="Arial"/>
          <w:bCs/>
          <w:i/>
          <w:iCs/>
          <w:color w:val="FF0000"/>
          <w:sz w:val="18"/>
          <w:szCs w:val="18"/>
          <w:lang w:eastAsia="zh-CN"/>
        </w:rPr>
        <w:t xml:space="preserve">Oferta powinna być sporządzona w języku polskim, z zachowaniem postaci elektronicznej i podpisana kwalifikowanym podpisem elektronicznym, podpisem zaufanym lub </w:t>
      </w:r>
      <w:r w:rsidRPr="00BF2775">
        <w:rPr>
          <w:rFonts w:ascii="Verdana" w:eastAsia="Calibri" w:hAnsi="Verdana" w:cs="Arial"/>
          <w:bCs/>
          <w:i/>
          <w:iCs/>
          <w:color w:val="FF0000"/>
          <w:sz w:val="18"/>
          <w:szCs w:val="18"/>
          <w:lang w:eastAsia="zh-CN"/>
        </w:rPr>
        <w:br/>
        <w:t>elektronicznym  podpisem osobistym.</w:t>
      </w:r>
    </w:p>
    <w:p w14:paraId="64ABB71A" w14:textId="77777777" w:rsidR="00FE545C" w:rsidRPr="00751630" w:rsidRDefault="00FE545C" w:rsidP="00221E1F">
      <w:pPr>
        <w:rPr>
          <w:rFonts w:ascii="Verdana" w:hAnsi="Verdana"/>
          <w:sz w:val="18"/>
          <w:szCs w:val="18"/>
        </w:rPr>
      </w:pPr>
    </w:p>
    <w:sectPr w:rsidR="00FE545C" w:rsidRPr="00751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72EA56" w14:textId="77777777" w:rsidR="00D602CE" w:rsidRDefault="00D602CE">
      <w:r>
        <w:separator/>
      </w:r>
    </w:p>
  </w:endnote>
  <w:endnote w:type="continuationSeparator" w:id="0">
    <w:p w14:paraId="25533932" w14:textId="77777777" w:rsidR="00D602CE" w:rsidRDefault="00D6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750EC1" w14:textId="77777777"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CC0A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57CD4" w14:textId="77777777"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6CA0B" w14:textId="77777777" w:rsidR="00D602CE" w:rsidRDefault="00D602CE">
      <w:r>
        <w:separator/>
      </w:r>
    </w:p>
  </w:footnote>
  <w:footnote w:type="continuationSeparator" w:id="0">
    <w:p w14:paraId="38D31199" w14:textId="77777777" w:rsidR="00D602CE" w:rsidRDefault="00D602CE">
      <w:r>
        <w:continuationSeparator/>
      </w:r>
    </w:p>
  </w:footnote>
  <w:footnote w:id="1">
    <w:p w14:paraId="0679C0E7" w14:textId="77777777" w:rsidR="008F34A5" w:rsidRDefault="008F34A5" w:rsidP="008F34A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E579A" w14:textId="77777777"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3BE8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79187" w14:textId="77777777"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A0AECE78"/>
    <w:lvl w:ilvl="0" w:tplc="9106F63E">
      <w:start w:val="8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1E10B23"/>
    <w:multiLevelType w:val="hybridMultilevel"/>
    <w:tmpl w:val="F738B93A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37921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497566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080029">
    <w:abstractNumId w:val="0"/>
  </w:num>
  <w:num w:numId="4" w16cid:durableId="1657371797">
    <w:abstractNumId w:val="3"/>
  </w:num>
  <w:num w:numId="5" w16cid:durableId="3388986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7214344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022C6"/>
    <w:rsid w:val="00004FD0"/>
    <w:rsid w:val="00012286"/>
    <w:rsid w:val="000277A0"/>
    <w:rsid w:val="0004615A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779DC"/>
    <w:rsid w:val="001801DD"/>
    <w:rsid w:val="001D4612"/>
    <w:rsid w:val="001E4BF0"/>
    <w:rsid w:val="00207E98"/>
    <w:rsid w:val="00221E1F"/>
    <w:rsid w:val="00255C6E"/>
    <w:rsid w:val="002723B0"/>
    <w:rsid w:val="00296EB5"/>
    <w:rsid w:val="002A156F"/>
    <w:rsid w:val="002A5BFC"/>
    <w:rsid w:val="002B1E78"/>
    <w:rsid w:val="003068EB"/>
    <w:rsid w:val="00315A4A"/>
    <w:rsid w:val="00346002"/>
    <w:rsid w:val="0036548E"/>
    <w:rsid w:val="003932FD"/>
    <w:rsid w:val="003B1599"/>
    <w:rsid w:val="003D24C5"/>
    <w:rsid w:val="004476CD"/>
    <w:rsid w:val="004759B0"/>
    <w:rsid w:val="004920CE"/>
    <w:rsid w:val="004A00B5"/>
    <w:rsid w:val="004B7300"/>
    <w:rsid w:val="004C6753"/>
    <w:rsid w:val="004D42FF"/>
    <w:rsid w:val="004D5AA8"/>
    <w:rsid w:val="00510904"/>
    <w:rsid w:val="005959B3"/>
    <w:rsid w:val="00595C87"/>
    <w:rsid w:val="005D2C65"/>
    <w:rsid w:val="005E6D94"/>
    <w:rsid w:val="006032FA"/>
    <w:rsid w:val="0063384F"/>
    <w:rsid w:val="00643C6F"/>
    <w:rsid w:val="00646202"/>
    <w:rsid w:val="0065290F"/>
    <w:rsid w:val="00660787"/>
    <w:rsid w:val="006815F6"/>
    <w:rsid w:val="00686D7A"/>
    <w:rsid w:val="00697CBA"/>
    <w:rsid w:val="006B7271"/>
    <w:rsid w:val="006C0001"/>
    <w:rsid w:val="006C56AD"/>
    <w:rsid w:val="006E5716"/>
    <w:rsid w:val="0072044C"/>
    <w:rsid w:val="007244A7"/>
    <w:rsid w:val="00751630"/>
    <w:rsid w:val="00763F65"/>
    <w:rsid w:val="007748F0"/>
    <w:rsid w:val="007A06AC"/>
    <w:rsid w:val="007A4321"/>
    <w:rsid w:val="007A6ABB"/>
    <w:rsid w:val="007C39AD"/>
    <w:rsid w:val="007D7DF4"/>
    <w:rsid w:val="007F40E1"/>
    <w:rsid w:val="00833933"/>
    <w:rsid w:val="00853083"/>
    <w:rsid w:val="008A1005"/>
    <w:rsid w:val="008B2F0C"/>
    <w:rsid w:val="008B4928"/>
    <w:rsid w:val="008C62B6"/>
    <w:rsid w:val="008D2AB8"/>
    <w:rsid w:val="008F1C66"/>
    <w:rsid w:val="008F34A5"/>
    <w:rsid w:val="00911CDC"/>
    <w:rsid w:val="0092354B"/>
    <w:rsid w:val="00962274"/>
    <w:rsid w:val="00970FE4"/>
    <w:rsid w:val="00975240"/>
    <w:rsid w:val="009D3F42"/>
    <w:rsid w:val="00A0022B"/>
    <w:rsid w:val="00A32D48"/>
    <w:rsid w:val="00A346FE"/>
    <w:rsid w:val="00A47B4D"/>
    <w:rsid w:val="00A5632D"/>
    <w:rsid w:val="00A83018"/>
    <w:rsid w:val="00A84586"/>
    <w:rsid w:val="00B03C54"/>
    <w:rsid w:val="00B237AF"/>
    <w:rsid w:val="00B54F15"/>
    <w:rsid w:val="00B774DC"/>
    <w:rsid w:val="00BA67C9"/>
    <w:rsid w:val="00BF2775"/>
    <w:rsid w:val="00C969A6"/>
    <w:rsid w:val="00CA7D36"/>
    <w:rsid w:val="00D24208"/>
    <w:rsid w:val="00D4537F"/>
    <w:rsid w:val="00D602CE"/>
    <w:rsid w:val="00D60C38"/>
    <w:rsid w:val="00D66893"/>
    <w:rsid w:val="00D8216B"/>
    <w:rsid w:val="00D90ACB"/>
    <w:rsid w:val="00DA7512"/>
    <w:rsid w:val="00DC1500"/>
    <w:rsid w:val="00DE1C76"/>
    <w:rsid w:val="00DF618A"/>
    <w:rsid w:val="00E01EF5"/>
    <w:rsid w:val="00E0329B"/>
    <w:rsid w:val="00E118A5"/>
    <w:rsid w:val="00E40C2B"/>
    <w:rsid w:val="00E44371"/>
    <w:rsid w:val="00E44E8A"/>
    <w:rsid w:val="00E56511"/>
    <w:rsid w:val="00E6457A"/>
    <w:rsid w:val="00E64E00"/>
    <w:rsid w:val="00E949B0"/>
    <w:rsid w:val="00EC0BEA"/>
    <w:rsid w:val="00EC7204"/>
    <w:rsid w:val="00F00591"/>
    <w:rsid w:val="00F01263"/>
    <w:rsid w:val="00F0753B"/>
    <w:rsid w:val="00F51688"/>
    <w:rsid w:val="00F51E5F"/>
    <w:rsid w:val="00F53146"/>
    <w:rsid w:val="00F91018"/>
    <w:rsid w:val="00FA0F30"/>
    <w:rsid w:val="00FA51A4"/>
    <w:rsid w:val="00FC0E9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97A424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998</Words>
  <Characters>5988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Lucyna Śliwa-Naporowska</cp:lastModifiedBy>
  <cp:revision>9</cp:revision>
  <cp:lastPrinted>2024-05-10T07:08:00Z</cp:lastPrinted>
  <dcterms:created xsi:type="dcterms:W3CDTF">2024-11-08T13:36:00Z</dcterms:created>
  <dcterms:modified xsi:type="dcterms:W3CDTF">2024-12-02T11:31:00Z</dcterms:modified>
</cp:coreProperties>
</file>