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FFDC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84501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1D80CCA" w14:textId="77777777" w:rsidTr="00AF7375">
        <w:tc>
          <w:tcPr>
            <w:tcW w:w="9104" w:type="dxa"/>
            <w:shd w:val="clear" w:color="auto" w:fill="auto"/>
          </w:tcPr>
          <w:p w14:paraId="20B88521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6F9E5D" w14:textId="4D5E490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75AD1" w:rsidRPr="00175AD1">
        <w:rPr>
          <w:rFonts w:ascii="Times New Roman" w:eastAsia="Times New Roman" w:hAnsi="Times New Roman"/>
          <w:b/>
          <w:lang w:eastAsia="pl-PL"/>
        </w:rPr>
        <w:t>KC-zp.272-</w:t>
      </w:r>
      <w:r w:rsidR="006917FC">
        <w:rPr>
          <w:rFonts w:ascii="Times New Roman" w:eastAsia="Times New Roman" w:hAnsi="Times New Roman"/>
          <w:b/>
          <w:lang w:eastAsia="pl-PL"/>
        </w:rPr>
        <w:t>644</w:t>
      </w:r>
      <w:r w:rsidR="00175AD1" w:rsidRPr="00175AD1">
        <w:rPr>
          <w:rFonts w:ascii="Times New Roman" w:eastAsia="Times New Roman" w:hAnsi="Times New Roman"/>
          <w:b/>
          <w:lang w:eastAsia="pl-PL"/>
        </w:rPr>
        <w:t>/2</w:t>
      </w:r>
      <w:r w:rsidR="00BF07B5">
        <w:rPr>
          <w:rFonts w:ascii="Times New Roman" w:eastAsia="Times New Roman" w:hAnsi="Times New Roman"/>
          <w:b/>
          <w:lang w:eastAsia="pl-PL"/>
        </w:rPr>
        <w:t>4</w:t>
      </w:r>
    </w:p>
    <w:p w14:paraId="2D1B2EB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DC605A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F691ACF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E36674C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82577E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075694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353AD0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C215A7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0697F27B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E3E0019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75AD1" w:rsidRPr="00175AD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B96876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8D4C5A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5B00FC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E5948C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2493F2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5797FD7" w14:textId="77777777" w:rsidR="006917FC" w:rsidRDefault="00BE3BCE" w:rsidP="006917FC">
      <w:pPr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DD0260">
        <w:rPr>
          <w:rFonts w:ascii="Times New Roman" w:eastAsia="Times New Roman" w:hAnsi="Times New Roman"/>
          <w:lang w:eastAsia="pl-PL"/>
        </w:rPr>
        <w:t xml:space="preserve"> </w:t>
      </w:r>
      <w:r w:rsidR="006917FC" w:rsidRPr="006917FC">
        <w:rPr>
          <w:rFonts w:ascii="Times New Roman" w:eastAsia="Times New Roman" w:hAnsi="Times New Roman"/>
          <w:b/>
          <w:bCs/>
          <w:lang w:eastAsia="pl-PL"/>
        </w:rPr>
        <w:t xml:space="preserve">Dostawa urządzenia do przyrostowego wytwarzania modeli trójwymiarowych do </w:t>
      </w:r>
      <w:proofErr w:type="spellStart"/>
      <w:r w:rsidR="006917FC" w:rsidRPr="006917FC">
        <w:rPr>
          <w:rFonts w:ascii="Times New Roman" w:eastAsia="Times New Roman" w:hAnsi="Times New Roman"/>
          <w:b/>
          <w:bCs/>
          <w:lang w:eastAsia="pl-PL"/>
        </w:rPr>
        <w:t>biodruku</w:t>
      </w:r>
      <w:proofErr w:type="spellEnd"/>
      <w:r w:rsidR="006917FC" w:rsidRPr="006917FC">
        <w:rPr>
          <w:rFonts w:ascii="Times New Roman" w:eastAsia="Times New Roman" w:hAnsi="Times New Roman"/>
          <w:b/>
          <w:bCs/>
          <w:lang w:eastAsia="pl-PL"/>
        </w:rPr>
        <w:t xml:space="preserve"> z szeregu materiałów jak np. ceramika, polimery (</w:t>
      </w:r>
      <w:proofErr w:type="spellStart"/>
      <w:r w:rsidR="006917FC" w:rsidRPr="006917FC">
        <w:rPr>
          <w:rFonts w:ascii="Times New Roman" w:eastAsia="Times New Roman" w:hAnsi="Times New Roman"/>
          <w:b/>
          <w:bCs/>
          <w:lang w:eastAsia="pl-PL"/>
        </w:rPr>
        <w:t>bio</w:t>
      </w:r>
      <w:proofErr w:type="spellEnd"/>
      <w:r w:rsidR="006917FC" w:rsidRPr="006917FC">
        <w:rPr>
          <w:rFonts w:ascii="Times New Roman" w:eastAsia="Times New Roman" w:hAnsi="Times New Roman"/>
          <w:b/>
          <w:bCs/>
          <w:lang w:eastAsia="pl-PL"/>
        </w:rPr>
        <w:t xml:space="preserve">)organiczne i inne z </w:t>
      </w:r>
      <w:proofErr w:type="spellStart"/>
      <w:r w:rsidR="006917FC" w:rsidRPr="006917FC">
        <w:rPr>
          <w:rFonts w:ascii="Times New Roman" w:eastAsia="Times New Roman" w:hAnsi="Times New Roman"/>
          <w:b/>
          <w:bCs/>
          <w:lang w:eastAsia="pl-PL"/>
        </w:rPr>
        <w:t>ekstruderem</w:t>
      </w:r>
      <w:proofErr w:type="spellEnd"/>
      <w:r w:rsidR="006917FC" w:rsidRPr="006917FC">
        <w:rPr>
          <w:rFonts w:ascii="Times New Roman" w:eastAsia="Times New Roman" w:hAnsi="Times New Roman"/>
          <w:b/>
          <w:bCs/>
          <w:lang w:eastAsia="pl-PL"/>
        </w:rPr>
        <w:t xml:space="preserve"> - DE-dzp.272-644/24</w:t>
      </w:r>
    </w:p>
    <w:p w14:paraId="1106870F" w14:textId="3523B23C" w:rsidR="00DC652A" w:rsidRDefault="00CB29AC" w:rsidP="006917FC">
      <w:pPr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278032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11E75B8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896D94D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E1B476D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78FDC04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4F860D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7A8EF34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46ED6D77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D8D4453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bookmarkEnd w:id="0"/>
    <w:p w14:paraId="4F82F2AD" w14:textId="77777777" w:rsidR="00E566B1" w:rsidRPr="002F0A95" w:rsidRDefault="00E566B1" w:rsidP="00E566B1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6DA4BE79" w14:textId="3B7E311D" w:rsidR="00E566B1" w:rsidRPr="002F0A95" w:rsidRDefault="00E566B1" w:rsidP="00E566B1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844EB2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642C09D0" w14:textId="77777777" w:rsidR="00E566B1" w:rsidRDefault="00E566B1" w:rsidP="00E566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p w14:paraId="08815319" w14:textId="77777777" w:rsidR="00025386" w:rsidRDefault="00025386" w:rsidP="00E566B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3623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8B1FE9" w14:textId="77777777" w:rsidR="00371E18" w:rsidRDefault="00371E18" w:rsidP="00025386">
      <w:pPr>
        <w:spacing w:after="0" w:line="240" w:lineRule="auto"/>
      </w:pPr>
      <w:r>
        <w:separator/>
      </w:r>
    </w:p>
  </w:endnote>
  <w:endnote w:type="continuationSeparator" w:id="0">
    <w:p w14:paraId="4F824ACF" w14:textId="77777777" w:rsidR="00371E18" w:rsidRDefault="00371E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1B6E3" w14:textId="77777777" w:rsidR="00175AD1" w:rsidRDefault="00175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38A55" w14:textId="77777777" w:rsidR="00025386" w:rsidRDefault="00000000" w:rsidP="00025386">
    <w:pPr>
      <w:pStyle w:val="Stopka"/>
      <w:tabs>
        <w:tab w:val="clear" w:pos="4536"/>
      </w:tabs>
      <w:jc w:val="center"/>
    </w:pPr>
    <w:r>
      <w:rPr>
        <w:noProof/>
      </w:rPr>
      <w:pict w14:anchorId="2EF4AC7C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3EA60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E757CB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D03A5" w14:textId="77777777" w:rsidR="00175AD1" w:rsidRDefault="00175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B2153A" w14:textId="77777777" w:rsidR="00371E18" w:rsidRDefault="00371E18" w:rsidP="00025386">
      <w:pPr>
        <w:spacing w:after="0" w:line="240" w:lineRule="auto"/>
      </w:pPr>
      <w:r>
        <w:separator/>
      </w:r>
    </w:p>
  </w:footnote>
  <w:footnote w:type="continuationSeparator" w:id="0">
    <w:p w14:paraId="02349974" w14:textId="77777777" w:rsidR="00371E18" w:rsidRDefault="00371E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6E8CC" w14:textId="77777777" w:rsidR="00175AD1" w:rsidRDefault="00175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E41DB" w14:textId="77777777" w:rsidR="00175AD1" w:rsidRDefault="00175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494B4" w14:textId="77777777" w:rsidR="00175AD1" w:rsidRDefault="00175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42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52F"/>
    <w:rsid w:val="00025386"/>
    <w:rsid w:val="000423B9"/>
    <w:rsid w:val="00084786"/>
    <w:rsid w:val="0016158F"/>
    <w:rsid w:val="00175AD1"/>
    <w:rsid w:val="001C2314"/>
    <w:rsid w:val="00213980"/>
    <w:rsid w:val="00224331"/>
    <w:rsid w:val="00356AFE"/>
    <w:rsid w:val="0036230F"/>
    <w:rsid w:val="00371E18"/>
    <w:rsid w:val="00432214"/>
    <w:rsid w:val="004374F2"/>
    <w:rsid w:val="00460705"/>
    <w:rsid w:val="00485239"/>
    <w:rsid w:val="004E27D7"/>
    <w:rsid w:val="0055145C"/>
    <w:rsid w:val="005624D8"/>
    <w:rsid w:val="005A5F3F"/>
    <w:rsid w:val="00620476"/>
    <w:rsid w:val="00657A47"/>
    <w:rsid w:val="006917FC"/>
    <w:rsid w:val="00745A44"/>
    <w:rsid w:val="007666D6"/>
    <w:rsid w:val="007A752F"/>
    <w:rsid w:val="007B094B"/>
    <w:rsid w:val="007C2235"/>
    <w:rsid w:val="00824D73"/>
    <w:rsid w:val="00830970"/>
    <w:rsid w:val="00844EB2"/>
    <w:rsid w:val="008B4628"/>
    <w:rsid w:val="008B797E"/>
    <w:rsid w:val="008F2498"/>
    <w:rsid w:val="0093388F"/>
    <w:rsid w:val="00984501"/>
    <w:rsid w:val="00A56A6F"/>
    <w:rsid w:val="00A87380"/>
    <w:rsid w:val="00AF7375"/>
    <w:rsid w:val="00B77707"/>
    <w:rsid w:val="00BE3BCE"/>
    <w:rsid w:val="00BF07B5"/>
    <w:rsid w:val="00C65F9D"/>
    <w:rsid w:val="00CB29AC"/>
    <w:rsid w:val="00D55FC4"/>
    <w:rsid w:val="00D9320D"/>
    <w:rsid w:val="00DC4842"/>
    <w:rsid w:val="00DC587A"/>
    <w:rsid w:val="00DC652A"/>
    <w:rsid w:val="00DD0260"/>
    <w:rsid w:val="00DE1C76"/>
    <w:rsid w:val="00DE3B21"/>
    <w:rsid w:val="00DE73DD"/>
    <w:rsid w:val="00E109C3"/>
    <w:rsid w:val="00E27ABB"/>
    <w:rsid w:val="00E566B1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7E384"/>
  <w15:chartTrackingRefBased/>
  <w15:docId w15:val="{6E6D73DD-06A5-4432-8A79-50666B50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Lucyna Śliwa-Naporowska</cp:lastModifiedBy>
  <cp:revision>3</cp:revision>
  <dcterms:created xsi:type="dcterms:W3CDTF">2024-12-02T11:36:00Z</dcterms:created>
  <dcterms:modified xsi:type="dcterms:W3CDTF">2024-12-02T11:37:00Z</dcterms:modified>
</cp:coreProperties>
</file>