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61AD8" w14:textId="77777777" w:rsidR="00FB7F50" w:rsidRPr="002245BE" w:rsidRDefault="00123E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3E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23E7C">
        <w:rPr>
          <w:sz w:val="22"/>
          <w:szCs w:val="22"/>
        </w:rPr>
        <w:t>2024-12-04</w:t>
      </w:r>
    </w:p>
    <w:p w14:paraId="3FF091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FC95D4" w14:textId="77777777" w:rsidR="00123E7C" w:rsidRPr="00123E7C" w:rsidRDefault="00123E7C" w:rsidP="00FB7F50">
      <w:pPr>
        <w:spacing w:after="40"/>
        <w:rPr>
          <w:b/>
          <w:bCs/>
          <w:sz w:val="22"/>
          <w:szCs w:val="22"/>
        </w:rPr>
      </w:pPr>
      <w:r w:rsidRPr="00123E7C">
        <w:rPr>
          <w:b/>
          <w:bCs/>
          <w:sz w:val="22"/>
          <w:szCs w:val="22"/>
        </w:rPr>
        <w:t>Akademia Górniczo - Hutnicza</w:t>
      </w:r>
    </w:p>
    <w:p w14:paraId="170C9CA4" w14:textId="77777777" w:rsidR="00123E7C" w:rsidRPr="00123E7C" w:rsidRDefault="00123E7C" w:rsidP="00FB7F50">
      <w:pPr>
        <w:spacing w:after="40"/>
        <w:rPr>
          <w:b/>
          <w:bCs/>
          <w:sz w:val="22"/>
          <w:szCs w:val="22"/>
        </w:rPr>
      </w:pPr>
      <w:r w:rsidRPr="00123E7C">
        <w:rPr>
          <w:b/>
          <w:bCs/>
          <w:sz w:val="22"/>
          <w:szCs w:val="22"/>
        </w:rPr>
        <w:t>im. Stanisława Staszica w Krakowie</w:t>
      </w:r>
    </w:p>
    <w:p w14:paraId="59E20303" w14:textId="77777777" w:rsidR="00FB7F50" w:rsidRPr="002245BE" w:rsidRDefault="00123E7C" w:rsidP="00FB7F50">
      <w:pPr>
        <w:spacing w:after="40"/>
        <w:rPr>
          <w:b/>
          <w:bCs/>
          <w:sz w:val="22"/>
          <w:szCs w:val="22"/>
        </w:rPr>
      </w:pPr>
      <w:r w:rsidRPr="00123E7C">
        <w:rPr>
          <w:b/>
          <w:bCs/>
          <w:sz w:val="22"/>
          <w:szCs w:val="22"/>
        </w:rPr>
        <w:t>Dział Zamówień Publicznych</w:t>
      </w:r>
    </w:p>
    <w:p w14:paraId="4E9A7636" w14:textId="77777777" w:rsidR="00FB7F50" w:rsidRPr="002245BE" w:rsidRDefault="00123E7C" w:rsidP="00FB7F50">
      <w:pPr>
        <w:rPr>
          <w:sz w:val="22"/>
          <w:szCs w:val="22"/>
        </w:rPr>
      </w:pPr>
      <w:r w:rsidRPr="00123E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23E7C">
        <w:rPr>
          <w:sz w:val="22"/>
          <w:szCs w:val="22"/>
        </w:rPr>
        <w:t>30</w:t>
      </w:r>
    </w:p>
    <w:p w14:paraId="16B5D395" w14:textId="77777777" w:rsidR="00FB7F50" w:rsidRPr="002245BE" w:rsidRDefault="00123E7C" w:rsidP="00FB7F50">
      <w:pPr>
        <w:rPr>
          <w:sz w:val="22"/>
          <w:szCs w:val="22"/>
        </w:rPr>
      </w:pPr>
      <w:r w:rsidRPr="00123E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23E7C">
        <w:rPr>
          <w:sz w:val="22"/>
          <w:szCs w:val="22"/>
        </w:rPr>
        <w:t>Kraków</w:t>
      </w:r>
    </w:p>
    <w:p w14:paraId="5882A61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2990B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23E7C" w:rsidRPr="00607F9B" w14:paraId="2C85502E" w14:textId="77777777" w:rsidTr="00AE0AF1">
        <w:trPr>
          <w:trHeight w:val="638"/>
        </w:trPr>
        <w:tc>
          <w:tcPr>
            <w:tcW w:w="959" w:type="dxa"/>
            <w:shd w:val="clear" w:color="auto" w:fill="auto"/>
          </w:tcPr>
          <w:p w14:paraId="00A1EC0B" w14:textId="77777777" w:rsidR="00123E7C" w:rsidRPr="00607F9B" w:rsidRDefault="00123E7C" w:rsidP="00AE0A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E90583" w14:textId="2EA29420" w:rsidR="00123E7C" w:rsidRPr="00607F9B" w:rsidRDefault="00123E7C" w:rsidP="00AE0A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23E7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91389">
              <w:rPr>
                <w:b/>
                <w:bCs/>
                <w:sz w:val="22"/>
                <w:szCs w:val="22"/>
              </w:rPr>
              <w:t>D</w:t>
            </w:r>
            <w:r w:rsidRPr="00123E7C">
              <w:rPr>
                <w:b/>
                <w:bCs/>
                <w:sz w:val="22"/>
                <w:szCs w:val="22"/>
              </w:rPr>
              <w:t>ostawa komputerów przenośnych notebook-laptop - 2 sztuki  - DE-dzp.272-592/24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161AEA2" w14:textId="2E19621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3E7C" w14:paraId="778B6A4C" w14:textId="77777777" w:rsidTr="00AE0A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753FFC" w14:textId="77777777" w:rsidR="00123E7C" w:rsidRPr="00D26ED6" w:rsidRDefault="00123E7C" w:rsidP="00AE0AF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23E7C">
              <w:rPr>
                <w:b/>
                <w:sz w:val="22"/>
                <w:szCs w:val="22"/>
              </w:rPr>
              <w:t>PIXEL Centrum Komputerowe Tomasz Dziedzic</w:t>
            </w:r>
          </w:p>
          <w:p w14:paraId="0C249D29" w14:textId="77777777" w:rsidR="00123E7C" w:rsidRPr="009F0E5C" w:rsidRDefault="00123E7C" w:rsidP="00AE0AF1">
            <w:pPr>
              <w:jc w:val="both"/>
              <w:rPr>
                <w:bCs/>
                <w:sz w:val="22"/>
                <w:szCs w:val="22"/>
              </w:rPr>
            </w:pPr>
            <w:r w:rsidRPr="00123E7C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3E7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ADF60C" w14:textId="77777777" w:rsidR="00123E7C" w:rsidRPr="009F0E5C" w:rsidRDefault="00123E7C" w:rsidP="00AE0AF1">
            <w:pPr>
              <w:jc w:val="both"/>
              <w:rPr>
                <w:bCs/>
                <w:sz w:val="22"/>
                <w:szCs w:val="22"/>
              </w:rPr>
            </w:pPr>
            <w:r w:rsidRPr="00123E7C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3E7C">
              <w:rPr>
                <w:bCs/>
                <w:sz w:val="22"/>
                <w:szCs w:val="22"/>
              </w:rPr>
              <w:t>Łubnice</w:t>
            </w:r>
          </w:p>
          <w:p w14:paraId="73C5277D" w14:textId="77777777" w:rsidR="00123E7C" w:rsidRPr="00D26ED6" w:rsidRDefault="00123E7C" w:rsidP="00AE0A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88CD6F" w14:textId="77777777" w:rsidR="00123E7C" w:rsidRDefault="00123E7C" w:rsidP="00AE0AF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23E7C">
              <w:rPr>
                <w:sz w:val="22"/>
                <w:szCs w:val="22"/>
              </w:rPr>
              <w:t>dostawa komputerów przenośnych notebook-laptop - 1 sztuka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43E123D" w14:textId="77777777" w:rsidR="00123E7C" w:rsidRPr="00D26ED6" w:rsidRDefault="00123E7C" w:rsidP="00AE0AF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23E7C">
              <w:rPr>
                <w:b/>
                <w:sz w:val="22"/>
                <w:szCs w:val="22"/>
              </w:rPr>
              <w:t>7 249.62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C4E6BD3" w14:textId="77777777" w:rsidR="00123E7C" w:rsidRDefault="00123E7C" w:rsidP="00AE0AF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A79CDF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091389" w:rsidRPr="008567C7" w14:paraId="11A0A391" w14:textId="77777777" w:rsidTr="00091389">
        <w:trPr>
          <w:trHeight w:val="510"/>
        </w:trPr>
        <w:tc>
          <w:tcPr>
            <w:tcW w:w="500" w:type="pct"/>
            <w:vAlign w:val="center"/>
          </w:tcPr>
          <w:p w14:paraId="6DE0176F" w14:textId="77777777" w:rsidR="00091389" w:rsidRPr="008567C7" w:rsidRDefault="000913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8EFE3D3" w14:textId="77777777" w:rsidR="00091389" w:rsidRPr="008567C7" w:rsidRDefault="000913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36040213" w14:textId="77777777" w:rsidR="00091389" w:rsidRPr="008567C7" w:rsidRDefault="000913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52D0665F" w14:textId="77777777" w:rsidR="00091389" w:rsidRPr="008567C7" w:rsidRDefault="000913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1FF431B1" w14:textId="77777777" w:rsidR="00091389" w:rsidRPr="008567C7" w:rsidRDefault="000913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355ED1BA" w14:textId="77777777" w:rsidR="00091389" w:rsidRPr="008567C7" w:rsidRDefault="000913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91389" w:rsidRPr="008567C7" w14:paraId="21DAA945" w14:textId="77777777" w:rsidTr="00091389">
        <w:tc>
          <w:tcPr>
            <w:tcW w:w="500" w:type="pct"/>
            <w:vAlign w:val="center"/>
          </w:tcPr>
          <w:p w14:paraId="5AAFA0BB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1EB60279" w14:textId="77777777" w:rsidR="00091389" w:rsidRPr="002B6761" w:rsidRDefault="00091389" w:rsidP="00AE0A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47899BF2" w14:textId="77777777" w:rsidR="00091389" w:rsidRPr="008567C7" w:rsidRDefault="00091389" w:rsidP="00AE0A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307167" w14:textId="77777777" w:rsidR="00091389" w:rsidRPr="001B7815" w:rsidRDefault="00091389" w:rsidP="00AE0A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800" w:type="pct"/>
            <w:vAlign w:val="center"/>
          </w:tcPr>
          <w:p w14:paraId="2E7B31C5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473112A1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0A48FF1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FC48979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91389" w:rsidRPr="008567C7" w14:paraId="01FFCA0F" w14:textId="77777777" w:rsidTr="00091389">
        <w:tc>
          <w:tcPr>
            <w:tcW w:w="500" w:type="pct"/>
            <w:vAlign w:val="center"/>
          </w:tcPr>
          <w:p w14:paraId="5C9C8C63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7CC2A760" w14:textId="77777777" w:rsidR="00091389" w:rsidRPr="002B6761" w:rsidRDefault="00091389" w:rsidP="00AE0A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29BFFEA" w14:textId="77777777" w:rsidR="00091389" w:rsidRPr="008567C7" w:rsidRDefault="00091389" w:rsidP="00AE0A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B59F88" w14:textId="77777777" w:rsidR="00091389" w:rsidRPr="001B7815" w:rsidRDefault="00091389" w:rsidP="00AE0A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3E7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63B5F0FB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54,49</w:t>
            </w:r>
          </w:p>
        </w:tc>
        <w:tc>
          <w:tcPr>
            <w:tcW w:w="800" w:type="pct"/>
            <w:vAlign w:val="center"/>
          </w:tcPr>
          <w:p w14:paraId="55EABF73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29BF78B1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88E3121" w14:textId="77777777" w:rsidR="00091389" w:rsidRPr="008567C7" w:rsidRDefault="00091389" w:rsidP="00AE0A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3E7C">
              <w:rPr>
                <w:rFonts w:ascii="Times New Roman" w:hAnsi="Times New Roman" w:cs="Times New Roman"/>
                <w:sz w:val="18"/>
                <w:szCs w:val="18"/>
              </w:rPr>
              <w:t xml:space="preserve">  94,49</w:t>
            </w:r>
          </w:p>
        </w:tc>
      </w:tr>
    </w:tbl>
    <w:p w14:paraId="4CF759B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839D17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D26C3F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979B7" w14:textId="77777777" w:rsidR="007F4577" w:rsidRDefault="007F4577">
      <w:r>
        <w:separator/>
      </w:r>
    </w:p>
  </w:endnote>
  <w:endnote w:type="continuationSeparator" w:id="0">
    <w:p w14:paraId="5ED9B1C6" w14:textId="77777777" w:rsidR="007F4577" w:rsidRDefault="007F4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100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095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9413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CB82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A3B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A97DA" w14:textId="77777777" w:rsidR="007F4577" w:rsidRDefault="007F4577">
      <w:r>
        <w:separator/>
      </w:r>
    </w:p>
  </w:footnote>
  <w:footnote w:type="continuationSeparator" w:id="0">
    <w:p w14:paraId="73115168" w14:textId="77777777" w:rsidR="007F4577" w:rsidRDefault="007F4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836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2A4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2FB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577"/>
    <w:rsid w:val="00005838"/>
    <w:rsid w:val="00022322"/>
    <w:rsid w:val="00042497"/>
    <w:rsid w:val="00091389"/>
    <w:rsid w:val="000C1E6F"/>
    <w:rsid w:val="000E4E56"/>
    <w:rsid w:val="00123E7C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457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5219F6"/>
  <w15:chartTrackingRefBased/>
  <w15:docId w15:val="{C42B4623-1FEE-4568-9FAD-276C8BBF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2024-12-04T11:24:00Z</cp:lastPrinted>
  <dcterms:created xsi:type="dcterms:W3CDTF">2024-12-04T11:24:00Z</dcterms:created>
  <dcterms:modified xsi:type="dcterms:W3CDTF">2024-12-04T11:24:00Z</dcterms:modified>
</cp:coreProperties>
</file>