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3F19E8" w14:textId="24A930F8" w:rsidR="006676AE" w:rsidRPr="00251F14" w:rsidRDefault="006676AE" w:rsidP="006676AE">
      <w:pPr>
        <w:pStyle w:val="Nagwek4"/>
        <w:rPr>
          <w:bCs/>
          <w:i w:val="0"/>
          <w:sz w:val="20"/>
        </w:rPr>
      </w:pPr>
      <w:r w:rsidRPr="00251F14">
        <w:rPr>
          <w:bCs/>
          <w:i w:val="0"/>
          <w:sz w:val="20"/>
        </w:rPr>
        <w:t xml:space="preserve">Załącznik nr </w:t>
      </w:r>
      <w:r w:rsidR="00D978F7">
        <w:rPr>
          <w:bCs/>
          <w:i w:val="0"/>
          <w:sz w:val="20"/>
        </w:rPr>
        <w:t>6</w:t>
      </w:r>
      <w:r w:rsidR="00B36ABD" w:rsidRPr="00251F14">
        <w:rPr>
          <w:bCs/>
          <w:i w:val="0"/>
          <w:sz w:val="20"/>
        </w:rPr>
        <w:t xml:space="preserve"> do SWZ</w:t>
      </w:r>
    </w:p>
    <w:p w14:paraId="78D1C939" w14:textId="77777777" w:rsidR="005103B9" w:rsidRPr="00251F14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232177EF" w14:textId="77777777" w:rsidR="00C4103F" w:rsidRPr="00251F14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251F14">
        <w:rPr>
          <w:rFonts w:ascii="Times New Roman" w:hAnsi="Times New Roman"/>
          <w:b/>
          <w:sz w:val="20"/>
          <w:szCs w:val="20"/>
        </w:rPr>
        <w:t>Zamawiający</w:t>
      </w:r>
      <w:r w:rsidR="007936D6" w:rsidRPr="00251F14">
        <w:rPr>
          <w:rFonts w:ascii="Times New Roman" w:hAnsi="Times New Roman"/>
          <w:b/>
          <w:sz w:val="20"/>
          <w:szCs w:val="20"/>
        </w:rPr>
        <w:t>:</w:t>
      </w:r>
    </w:p>
    <w:p w14:paraId="5602D8C6" w14:textId="77777777" w:rsidR="006676AE" w:rsidRPr="00251F14" w:rsidRDefault="00D22B7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GMINA NIEPOŁOMICE</w:t>
      </w:r>
    </w:p>
    <w:p w14:paraId="464312AC" w14:textId="77777777" w:rsidR="006676AE" w:rsidRPr="00251F14" w:rsidRDefault="00D22B7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Pl. Zwycięstwa</w:t>
      </w:r>
      <w:r w:rsidR="006676AE" w:rsidRPr="00251F14">
        <w:rPr>
          <w:sz w:val="20"/>
          <w:szCs w:val="20"/>
        </w:rPr>
        <w:t xml:space="preserve"> </w:t>
      </w:r>
      <w:r w:rsidRPr="00251F14">
        <w:rPr>
          <w:sz w:val="20"/>
          <w:szCs w:val="20"/>
        </w:rPr>
        <w:t>13</w:t>
      </w:r>
      <w:r w:rsidR="006676AE" w:rsidRPr="00251F14">
        <w:rPr>
          <w:sz w:val="20"/>
          <w:szCs w:val="20"/>
        </w:rPr>
        <w:t xml:space="preserve"> </w:t>
      </w:r>
    </w:p>
    <w:p w14:paraId="16303C29" w14:textId="77777777" w:rsidR="00F90CD1" w:rsidRPr="00251F14" w:rsidRDefault="00D22B7D" w:rsidP="006C4CCD">
      <w:pPr>
        <w:pStyle w:val="Tekstpodstawowy"/>
        <w:spacing w:after="0"/>
        <w:ind w:left="4111"/>
        <w:rPr>
          <w:sz w:val="20"/>
          <w:szCs w:val="20"/>
        </w:rPr>
      </w:pPr>
      <w:r w:rsidRPr="00251F14">
        <w:rPr>
          <w:sz w:val="20"/>
          <w:szCs w:val="20"/>
        </w:rPr>
        <w:t>32-005</w:t>
      </w:r>
      <w:r w:rsidR="006676AE" w:rsidRPr="00251F14">
        <w:rPr>
          <w:sz w:val="20"/>
          <w:szCs w:val="20"/>
        </w:rPr>
        <w:t xml:space="preserve"> </w:t>
      </w:r>
      <w:r w:rsidRPr="00251F14">
        <w:rPr>
          <w:sz w:val="20"/>
          <w:szCs w:val="20"/>
        </w:rPr>
        <w:t>Niepołomice</w:t>
      </w:r>
    </w:p>
    <w:p w14:paraId="09488106" w14:textId="12EB7B25" w:rsidR="00C4103F" w:rsidRPr="00251F14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251F14" w14:paraId="460606FD" w14:textId="77777777" w:rsidTr="00252642">
        <w:tc>
          <w:tcPr>
            <w:tcW w:w="2800" w:type="dxa"/>
            <w:shd w:val="clear" w:color="auto" w:fill="auto"/>
          </w:tcPr>
          <w:p w14:paraId="3D8A777B" w14:textId="77777777" w:rsidR="006F0A84" w:rsidRPr="00251F14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251F1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4167B49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D844B93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7543F1E" w14:textId="77777777" w:rsidR="006F0A84" w:rsidRPr="00251F14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251F14" w14:paraId="31875A9B" w14:textId="77777777" w:rsidTr="00252642">
        <w:tc>
          <w:tcPr>
            <w:tcW w:w="2800" w:type="dxa"/>
            <w:shd w:val="clear" w:color="auto" w:fill="auto"/>
          </w:tcPr>
          <w:p w14:paraId="7046EE60" w14:textId="77777777" w:rsidR="006F0A84" w:rsidRPr="00251F14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33CA3D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9E27F9F" w14:textId="77777777" w:rsidR="006F0A84" w:rsidRPr="00251F14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2146BB2C" w14:textId="77777777" w:rsidR="006F0A84" w:rsidRPr="00251F14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251F1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0ABBB0F" w14:textId="77777777" w:rsidR="006F0A84" w:rsidRPr="00251F14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22B7D" w:rsidRPr="00251F14" w14:paraId="0C0DDB1D" w14:textId="77777777" w:rsidTr="003B2C14">
        <w:tc>
          <w:tcPr>
            <w:tcW w:w="9104" w:type="dxa"/>
            <w:shd w:val="clear" w:color="auto" w:fill="D9D9D9"/>
          </w:tcPr>
          <w:p w14:paraId="4734049E" w14:textId="77777777" w:rsidR="00D22B7D" w:rsidRPr="00251F14" w:rsidRDefault="00D22B7D" w:rsidP="003B2C1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31A1F6E5" w14:textId="54AC61B6" w:rsidR="00D22B7D" w:rsidRPr="00251F14" w:rsidRDefault="00D22B7D" w:rsidP="003B2C1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51F14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251F14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D978F7">
              <w:rPr>
                <w:rFonts w:ascii="Times New Roman" w:hAnsi="Times New Roman"/>
                <w:sz w:val="20"/>
                <w:szCs w:val="20"/>
              </w:rPr>
              <w:t>4</w:t>
            </w:r>
            <w:r w:rsidRPr="00251F14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D978F7">
              <w:rPr>
                <w:rFonts w:ascii="Times New Roman" w:hAnsi="Times New Roman"/>
                <w:sz w:val="20"/>
                <w:szCs w:val="20"/>
              </w:rPr>
              <w:t>320</w:t>
            </w:r>
            <w:r w:rsidRPr="00251F14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251F14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251F14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D896C56" w14:textId="77777777" w:rsidR="00D22B7D" w:rsidRPr="00251F14" w:rsidRDefault="00D22B7D" w:rsidP="003B2C1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251F14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251F14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251F14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A9BA009" w14:textId="77777777" w:rsidR="00766D1F" w:rsidRPr="00251F14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Na potrzeby postę</w:t>
      </w:r>
      <w:r w:rsidR="008D0487" w:rsidRPr="00251F14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251F14">
        <w:rPr>
          <w:rFonts w:ascii="Times New Roman" w:hAnsi="Times New Roman"/>
          <w:sz w:val="20"/>
          <w:szCs w:val="20"/>
        </w:rPr>
        <w:t>zamówienia publiczn</w:t>
      </w:r>
      <w:r w:rsidR="00FB403C" w:rsidRPr="00251F14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251F14" w14:paraId="60C3983E" w14:textId="77777777" w:rsidTr="00252642">
        <w:tc>
          <w:tcPr>
            <w:tcW w:w="2269" w:type="dxa"/>
            <w:shd w:val="clear" w:color="auto" w:fill="auto"/>
          </w:tcPr>
          <w:p w14:paraId="0F572B1A" w14:textId="77777777" w:rsidR="00FB403C" w:rsidRPr="00251F14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E1D2FE8" w14:textId="77777777" w:rsidR="00FB403C" w:rsidRPr="00251F14" w:rsidRDefault="00D22B7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Świadczenie usług pocztowych w obrocie krajowym i zagranicznym</w:t>
            </w:r>
            <w:r w:rsidR="00FB403C"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22B7D" w:rsidRPr="00251F14" w14:paraId="45F4E5E3" w14:textId="77777777" w:rsidTr="003B2C14">
        <w:tc>
          <w:tcPr>
            <w:tcW w:w="2269" w:type="dxa"/>
            <w:shd w:val="clear" w:color="auto" w:fill="auto"/>
          </w:tcPr>
          <w:p w14:paraId="4AB46EDF" w14:textId="77777777" w:rsidR="00D22B7D" w:rsidRPr="00251F14" w:rsidRDefault="00D22B7D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70E2D84" w14:textId="3E37578E" w:rsidR="00D22B7D" w:rsidRPr="00251F14" w:rsidRDefault="00D22B7D" w:rsidP="003B2C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D978F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42</w:t>
            </w:r>
            <w:r w:rsidRPr="00251F1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D978F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5F241380" w14:textId="77777777" w:rsidR="00FB403C" w:rsidRPr="00251F14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60CEDC5" w14:textId="77777777" w:rsidR="00F90CD1" w:rsidRPr="00251F14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 xml:space="preserve">prowadzonego przez </w:t>
      </w:r>
      <w:r w:rsidR="00D22B7D" w:rsidRPr="00251F14">
        <w:rPr>
          <w:rFonts w:ascii="Times New Roman" w:hAnsi="Times New Roman"/>
          <w:b/>
          <w:sz w:val="20"/>
          <w:szCs w:val="20"/>
        </w:rPr>
        <w:t>GMINA NIEPOŁOMICE</w:t>
      </w:r>
      <w:r w:rsidRPr="00251F14">
        <w:rPr>
          <w:rFonts w:ascii="Times New Roman" w:hAnsi="Times New Roman"/>
          <w:b/>
          <w:sz w:val="20"/>
          <w:szCs w:val="20"/>
        </w:rPr>
        <w:t>,</w:t>
      </w:r>
      <w:r w:rsidR="002B2AD9" w:rsidRPr="00251F14">
        <w:rPr>
          <w:rFonts w:ascii="Times New Roman" w:hAnsi="Times New Roman"/>
          <w:sz w:val="20"/>
          <w:szCs w:val="20"/>
        </w:rPr>
        <w:t xml:space="preserve"> </w:t>
      </w:r>
      <w:r w:rsidR="00E65685" w:rsidRPr="00251F14">
        <w:rPr>
          <w:rFonts w:ascii="Times New Roman" w:hAnsi="Times New Roman"/>
          <w:sz w:val="20"/>
          <w:szCs w:val="20"/>
        </w:rPr>
        <w:t>oświa</w:t>
      </w:r>
      <w:r w:rsidR="00825A09" w:rsidRPr="00251F14">
        <w:rPr>
          <w:rFonts w:ascii="Times New Roman" w:hAnsi="Times New Roman"/>
          <w:sz w:val="20"/>
          <w:szCs w:val="20"/>
        </w:rPr>
        <w:t>dczam</w:t>
      </w:r>
      <w:r w:rsidR="00E65685" w:rsidRPr="00251F14">
        <w:rPr>
          <w:rFonts w:ascii="Times New Roman" w:hAnsi="Times New Roman"/>
          <w:sz w:val="20"/>
          <w:szCs w:val="20"/>
        </w:rPr>
        <w:t>,</w:t>
      </w:r>
      <w:r w:rsidR="002B2AD9" w:rsidRPr="00251F14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251F14" w14:paraId="5BD2037A" w14:textId="77777777" w:rsidTr="00650D6C">
        <w:tc>
          <w:tcPr>
            <w:tcW w:w="9104" w:type="dxa"/>
            <w:shd w:val="clear" w:color="auto" w:fill="D9D9D9"/>
          </w:tcPr>
          <w:p w14:paraId="390A50FE" w14:textId="77777777" w:rsidR="00E50194" w:rsidRPr="00251F14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2DC4C0B" w14:textId="77777777" w:rsidR="00C113BF" w:rsidRPr="00251F14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251F14">
        <w:rPr>
          <w:rFonts w:ascii="Times New Roman" w:hAnsi="Times New Roman"/>
          <w:sz w:val="20"/>
          <w:szCs w:val="20"/>
        </w:rPr>
        <w:t xml:space="preserve">dstawie </w:t>
      </w:r>
      <w:r w:rsidR="002C4137" w:rsidRPr="00251F14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251F14">
        <w:rPr>
          <w:rFonts w:ascii="Times New Roman" w:hAnsi="Times New Roman"/>
          <w:sz w:val="20"/>
          <w:szCs w:val="20"/>
        </w:rPr>
        <w:t>108</w:t>
      </w:r>
      <w:r w:rsidR="002C4137" w:rsidRPr="00251F14">
        <w:rPr>
          <w:rFonts w:ascii="Times New Roman" w:hAnsi="Times New Roman"/>
          <w:sz w:val="20"/>
          <w:szCs w:val="20"/>
        </w:rPr>
        <w:t xml:space="preserve"> ust 1 </w:t>
      </w:r>
      <w:r w:rsidRPr="00251F14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251F14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251F14">
        <w:rPr>
          <w:rFonts w:ascii="Times New Roman" w:hAnsi="Times New Roman"/>
          <w:sz w:val="20"/>
          <w:szCs w:val="20"/>
        </w:rPr>
        <w:t>.</w:t>
      </w:r>
    </w:p>
    <w:p w14:paraId="785E0AF9" w14:textId="77777777" w:rsidR="002426FF" w:rsidRPr="00251F14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4AD7EF83" w14:textId="77777777" w:rsidR="00023477" w:rsidRPr="00251F14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90C5492" w14:textId="77777777" w:rsidR="0011306C" w:rsidRPr="00251F14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FB403C" w:rsidRPr="00251F14">
        <w:rPr>
          <w:rFonts w:ascii="Times New Roman" w:hAnsi="Times New Roman"/>
          <w:sz w:val="20"/>
          <w:szCs w:val="20"/>
        </w:rPr>
        <w:t>t.j</w:t>
      </w:r>
      <w:proofErr w:type="spellEnd"/>
      <w:r w:rsidR="00FB403C" w:rsidRPr="00251F14">
        <w:rPr>
          <w:rFonts w:ascii="Times New Roman" w:hAnsi="Times New Roman"/>
          <w:sz w:val="20"/>
          <w:szCs w:val="20"/>
        </w:rPr>
        <w:t>. Dz. U. z 2023r. poz. 129</w:t>
      </w:r>
      <w:r w:rsidRPr="00251F14">
        <w:rPr>
          <w:rFonts w:ascii="Times New Roman" w:hAnsi="Times New Roman"/>
          <w:sz w:val="20"/>
          <w:szCs w:val="20"/>
        </w:rPr>
        <w:t>)</w:t>
      </w:r>
      <w:r w:rsidR="0011306C" w:rsidRPr="00251F14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251F14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251F14" w14:paraId="53054246" w14:textId="77777777" w:rsidTr="00CD4DD1">
        <w:tc>
          <w:tcPr>
            <w:tcW w:w="9104" w:type="dxa"/>
            <w:shd w:val="clear" w:color="auto" w:fill="D9D9D9"/>
          </w:tcPr>
          <w:p w14:paraId="49155907" w14:textId="77777777" w:rsidR="0011306C" w:rsidRPr="00251F14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251F14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0BCC6461" w14:textId="77777777" w:rsidR="00D2702A" w:rsidRPr="00251F14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</w:t>
      </w:r>
      <w:r w:rsidR="00313417" w:rsidRPr="00251F14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251F14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251F14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251F14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1F14" w14:paraId="318B9DA8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394C3" w14:textId="77777777" w:rsidR="00D2702A" w:rsidRPr="00251F14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C72B" w14:textId="77777777" w:rsidR="00D2702A" w:rsidRPr="00251F14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22B7D" w:rsidRPr="00251F14" w14:paraId="489B89EF" w14:textId="77777777" w:rsidTr="003B2C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BF21F" w14:textId="77777777" w:rsidR="00D22B7D" w:rsidRPr="00251F14" w:rsidRDefault="00D22B7D" w:rsidP="003B2C1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F0C2B" w14:textId="77777777" w:rsidR="00513B17" w:rsidRPr="00340671" w:rsidRDefault="00513B17" w:rsidP="00513B17">
            <w:pPr>
              <w:spacing w:before="60"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0671">
              <w:rPr>
                <w:rFonts w:ascii="Times New Roman" w:hAnsi="Times New Roman"/>
                <w:sz w:val="20"/>
                <w:szCs w:val="20"/>
              </w:rPr>
              <w:t>Zdolność techniczna lub zawodowa</w:t>
            </w:r>
          </w:p>
          <w:p w14:paraId="62609DCB" w14:textId="5E9D86FA" w:rsidR="00901452" w:rsidRPr="00340671" w:rsidRDefault="00901452" w:rsidP="00340671">
            <w:pPr>
              <w:spacing w:before="60" w:after="120" w:line="276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40671">
              <w:rPr>
                <w:rFonts w:ascii="Times New Roman" w:hAnsi="Times New Roman"/>
                <w:iCs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wykazanie przez Wykonawcę, iż w zakresie świadczenia usług pocztowych posiada lub będzie posiadać (od dnia rozpoczęcia realizacji zamówienia) placówkę w odległości nie przekraczającej 1 km od siedziby Zamawiającego </w:t>
            </w:r>
            <w:proofErr w:type="spellStart"/>
            <w:r w:rsidRPr="00340671">
              <w:rPr>
                <w:rFonts w:ascii="Times New Roman" w:hAnsi="Times New Roman"/>
                <w:iCs/>
                <w:sz w:val="20"/>
                <w:szCs w:val="20"/>
              </w:rPr>
              <w:t>tj</w:t>
            </w:r>
            <w:proofErr w:type="spellEnd"/>
            <w:r w:rsidRPr="00340671">
              <w:rPr>
                <w:rFonts w:ascii="Times New Roman" w:hAnsi="Times New Roman"/>
                <w:iCs/>
                <w:sz w:val="20"/>
                <w:szCs w:val="20"/>
              </w:rPr>
              <w:t>; Urzędu Miasta i Gminy w Niepołomicach, pl. Zwycięstwa 13, czynnej w dni robocze, w godzinach min. od godz.8:00 do 17:00. Na potwierdzenie spełniania warunku należy złożyć  oświadczenia o lokalizacji i godzinach pracy placówki.</w:t>
            </w:r>
          </w:p>
          <w:p w14:paraId="2F92600B" w14:textId="77777777" w:rsidR="00901452" w:rsidRPr="00340671" w:rsidRDefault="00901452" w:rsidP="00901452">
            <w:pPr>
              <w:spacing w:before="60" w:after="120" w:line="240" w:lineRule="auto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340671">
              <w:rPr>
                <w:rFonts w:ascii="Times New Roman" w:hAnsi="Times New Roman"/>
                <w:iCs/>
                <w:sz w:val="20"/>
                <w:szCs w:val="20"/>
              </w:rPr>
              <w:t>UWAGA</w:t>
            </w:r>
          </w:p>
          <w:p w14:paraId="19A4213B" w14:textId="1D7B6409" w:rsidR="00D22B7D" w:rsidRPr="00340671" w:rsidRDefault="00901452" w:rsidP="00901452">
            <w:pPr>
              <w:spacing w:before="60" w:after="12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0671">
              <w:rPr>
                <w:rFonts w:ascii="Times New Roman" w:hAnsi="Times New Roman"/>
                <w:iCs/>
                <w:sz w:val="20"/>
                <w:szCs w:val="20"/>
              </w:rPr>
              <w:t>Zapis dotyczący odległości placówki od siedziby Zamawiającego, nie dotyczy Wykonawcy/ów, którzy zadeklarowali odbiór korespondencji z siedziby Zamawiającego</w:t>
            </w:r>
          </w:p>
        </w:tc>
      </w:tr>
      <w:tr w:rsidR="00D22B7D" w:rsidRPr="00251F14" w14:paraId="7793B9E1" w14:textId="77777777" w:rsidTr="003B2C1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763D4" w14:textId="77777777" w:rsidR="00D22B7D" w:rsidRPr="00251F14" w:rsidRDefault="00D22B7D" w:rsidP="003B2C1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107C" w14:textId="77777777" w:rsidR="005A0E05" w:rsidRDefault="005A0E05" w:rsidP="005A0E05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</w:pPr>
            <w:r w:rsidRPr="00573F4F">
              <w:rPr>
                <w:rFonts w:ascii="Times New Roman" w:hAnsi="Times New Roman"/>
                <w:b/>
                <w:bCs/>
                <w:iCs/>
                <w:sz w:val="20"/>
                <w:szCs w:val="20"/>
              </w:rPr>
              <w:t>Uprawnienia do prowadzenia określonej działalności gospodarczej lub zawodowej o ile wynika to z odrębnych przepisów</w:t>
            </w:r>
          </w:p>
          <w:p w14:paraId="0D7C60A1" w14:textId="0B657099" w:rsidR="00D22B7D" w:rsidRPr="00251F14" w:rsidRDefault="00542B51" w:rsidP="005A0E0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2B51">
              <w:rPr>
                <w:rFonts w:ascii="Times New Roman" w:hAnsi="Times New Roman"/>
                <w:iCs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wykazanie przez Wykonawcę, że posiada wpis do rejestru operatorów pocztowych.</w:t>
            </w:r>
          </w:p>
        </w:tc>
      </w:tr>
    </w:tbl>
    <w:p w14:paraId="794EF22F" w14:textId="77777777" w:rsidR="00C62F57" w:rsidRPr="00251F14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251F14" w14:paraId="7DCD5763" w14:textId="77777777" w:rsidTr="00CD4DD1">
        <w:tc>
          <w:tcPr>
            <w:tcW w:w="9104" w:type="dxa"/>
            <w:shd w:val="clear" w:color="auto" w:fill="D9D9D9"/>
          </w:tcPr>
          <w:p w14:paraId="64ADE23E" w14:textId="77777777" w:rsidR="00BE6F04" w:rsidRPr="00251F14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499E5C43" w14:textId="77777777" w:rsidR="00FE4E2B" w:rsidRPr="00251F14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1F14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251F14" w14:paraId="341FBF24" w14:textId="77777777" w:rsidTr="00847232">
        <w:tc>
          <w:tcPr>
            <w:tcW w:w="9104" w:type="dxa"/>
            <w:shd w:val="clear" w:color="auto" w:fill="D9D9D9"/>
          </w:tcPr>
          <w:p w14:paraId="5B465460" w14:textId="77777777" w:rsidR="00E426EB" w:rsidRPr="00251F14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251F14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0F4A0DE" w14:textId="77777777" w:rsidR="00E426EB" w:rsidRPr="00251F14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3CC47DC" w14:textId="77777777" w:rsidR="00E426EB" w:rsidRPr="00251F14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EED62EA" w14:textId="77777777" w:rsidR="00E426EB" w:rsidRPr="00251F1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3F89A5B" w14:textId="77777777" w:rsidR="00E426EB" w:rsidRPr="00251F14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1F14">
        <w:rPr>
          <w:rFonts w:ascii="Times New Roman" w:hAnsi="Times New Roman"/>
          <w:i/>
          <w:iCs/>
          <w:sz w:val="20"/>
          <w:szCs w:val="20"/>
        </w:rPr>
        <w:lastRenderedPageBreak/>
        <w:t>(wskazać podmiotowy środek dowodowy, adres internetowy, wydający urząd lub organ, dokładne dane referencyjne dokumentacji)</w:t>
      </w:r>
    </w:p>
    <w:p w14:paraId="73464562" w14:textId="77777777" w:rsidR="00E426EB" w:rsidRPr="00251F14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9E0C6DF" w14:textId="77777777" w:rsidR="00E426EB" w:rsidRPr="00251F14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251F14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F3A4608" w14:textId="77777777" w:rsidR="00FE4E2B" w:rsidRPr="00251F14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99D85C3" w14:textId="77777777" w:rsidR="0012157F" w:rsidRPr="00251F14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B215033" w14:textId="77777777" w:rsidR="00524951" w:rsidRPr="00251F14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  <w:r w:rsidRPr="00251F14">
        <w:rPr>
          <w:rFonts w:ascii="Times New Roman" w:hAnsi="Times New Roman"/>
          <w:sz w:val="20"/>
          <w:szCs w:val="20"/>
        </w:rPr>
        <w:tab/>
      </w:r>
    </w:p>
    <w:p w14:paraId="3ABFC3B9" w14:textId="77777777" w:rsidR="00BF07D6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 xml:space="preserve">Oświadczenie musi być podpisane kwalifikowanym podpisem  </w:t>
      </w:r>
    </w:p>
    <w:p w14:paraId="69C463E6" w14:textId="77777777" w:rsidR="00BF07D6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 xml:space="preserve">elektronicznym lub podpisem  zaufanym lub podpisem  </w:t>
      </w:r>
    </w:p>
    <w:p w14:paraId="680E7D81" w14:textId="2E396AA3" w:rsidR="00524951" w:rsidRPr="00BF07D6" w:rsidRDefault="00BF07D6" w:rsidP="00BF07D6">
      <w:pPr>
        <w:spacing w:after="0" w:line="360" w:lineRule="auto"/>
        <w:ind w:left="3686"/>
        <w:jc w:val="both"/>
        <w:rPr>
          <w:rFonts w:ascii="Times New Roman" w:hAnsi="Times New Roman"/>
          <w:i/>
          <w:iCs/>
          <w:sz w:val="20"/>
          <w:szCs w:val="20"/>
        </w:rPr>
      </w:pPr>
      <w:r w:rsidRPr="00BF07D6">
        <w:rPr>
          <w:rFonts w:ascii="Times New Roman" w:hAnsi="Times New Roman"/>
          <w:i/>
          <w:iCs/>
          <w:sz w:val="20"/>
          <w:szCs w:val="20"/>
        </w:rPr>
        <w:t>osobistym przez osobę upoważnioną</w:t>
      </w:r>
    </w:p>
    <w:sectPr w:rsidR="00524951" w:rsidRPr="00BF07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49E16C" w14:textId="77777777" w:rsidR="003660A0" w:rsidRDefault="003660A0" w:rsidP="0038231F">
      <w:pPr>
        <w:spacing w:after="0" w:line="240" w:lineRule="auto"/>
      </w:pPr>
      <w:r>
        <w:separator/>
      </w:r>
    </w:p>
  </w:endnote>
  <w:endnote w:type="continuationSeparator" w:id="0">
    <w:p w14:paraId="701CF19B" w14:textId="77777777" w:rsidR="003660A0" w:rsidRDefault="003660A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C66E0" w14:textId="77777777" w:rsidR="00D22B7D" w:rsidRDefault="00D22B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D164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4D3DF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9B722" w14:textId="77777777" w:rsidR="00D22B7D" w:rsidRDefault="00D22B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6F5D1" w14:textId="77777777" w:rsidR="003660A0" w:rsidRDefault="003660A0" w:rsidP="0038231F">
      <w:pPr>
        <w:spacing w:after="0" w:line="240" w:lineRule="auto"/>
      </w:pPr>
      <w:r>
        <w:separator/>
      </w:r>
    </w:p>
  </w:footnote>
  <w:footnote w:type="continuationSeparator" w:id="0">
    <w:p w14:paraId="6365FC14" w14:textId="77777777" w:rsidR="003660A0" w:rsidRDefault="003660A0" w:rsidP="0038231F">
      <w:pPr>
        <w:spacing w:after="0" w:line="240" w:lineRule="auto"/>
      </w:pPr>
      <w:r>
        <w:continuationSeparator/>
      </w:r>
    </w:p>
  </w:footnote>
  <w:footnote w:id="1">
    <w:p w14:paraId="1B79EC1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2F64051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B23A35D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3EEB1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 oraz z 2022 r. poz. 1488),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FC88E" w14:textId="77777777" w:rsidR="00D22B7D" w:rsidRDefault="00D22B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F06DB" w14:textId="77777777" w:rsidR="00D22B7D" w:rsidRDefault="00D22B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33173" w14:textId="77777777" w:rsidR="00D22B7D" w:rsidRDefault="00D22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416732">
    <w:abstractNumId w:val="11"/>
  </w:num>
  <w:num w:numId="2" w16cid:durableId="1754742407">
    <w:abstractNumId w:val="0"/>
  </w:num>
  <w:num w:numId="3" w16cid:durableId="2035576795">
    <w:abstractNumId w:val="10"/>
  </w:num>
  <w:num w:numId="4" w16cid:durableId="24335976">
    <w:abstractNumId w:val="13"/>
  </w:num>
  <w:num w:numId="5" w16cid:durableId="295258694">
    <w:abstractNumId w:val="12"/>
  </w:num>
  <w:num w:numId="6" w16cid:durableId="548147035">
    <w:abstractNumId w:val="9"/>
  </w:num>
  <w:num w:numId="7" w16cid:durableId="1264610376">
    <w:abstractNumId w:val="1"/>
  </w:num>
  <w:num w:numId="8" w16cid:durableId="1451435205">
    <w:abstractNumId w:val="6"/>
  </w:num>
  <w:num w:numId="9" w16cid:durableId="1549151264">
    <w:abstractNumId w:val="4"/>
  </w:num>
  <w:num w:numId="10" w16cid:durableId="219488323">
    <w:abstractNumId w:val="7"/>
  </w:num>
  <w:num w:numId="11" w16cid:durableId="1548254812">
    <w:abstractNumId w:val="5"/>
  </w:num>
  <w:num w:numId="12" w16cid:durableId="1435782167">
    <w:abstractNumId w:val="8"/>
  </w:num>
  <w:num w:numId="13" w16cid:durableId="1555771469">
    <w:abstractNumId w:val="3"/>
  </w:num>
  <w:num w:numId="14" w16cid:durableId="11870170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0A0"/>
    <w:rsid w:val="00011CD6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18D1"/>
    <w:rsid w:val="00203A40"/>
    <w:rsid w:val="002168A8"/>
    <w:rsid w:val="00232DF0"/>
    <w:rsid w:val="002342F1"/>
    <w:rsid w:val="002426FF"/>
    <w:rsid w:val="00251F14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4C2F"/>
    <w:rsid w:val="002E641A"/>
    <w:rsid w:val="00313417"/>
    <w:rsid w:val="00313911"/>
    <w:rsid w:val="00333209"/>
    <w:rsid w:val="00337073"/>
    <w:rsid w:val="00340671"/>
    <w:rsid w:val="00343DBD"/>
    <w:rsid w:val="00350CD9"/>
    <w:rsid w:val="00351F8A"/>
    <w:rsid w:val="00364235"/>
    <w:rsid w:val="003660A0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B17"/>
    <w:rsid w:val="00520174"/>
    <w:rsid w:val="00524951"/>
    <w:rsid w:val="00534752"/>
    <w:rsid w:val="00542B51"/>
    <w:rsid w:val="005434B3"/>
    <w:rsid w:val="005552A6"/>
    <w:rsid w:val="005641F0"/>
    <w:rsid w:val="005A0E05"/>
    <w:rsid w:val="005B11F3"/>
    <w:rsid w:val="005C39CA"/>
    <w:rsid w:val="005E176A"/>
    <w:rsid w:val="005E24AA"/>
    <w:rsid w:val="005E579C"/>
    <w:rsid w:val="006050FD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A3BC0"/>
    <w:rsid w:val="007B01C8"/>
    <w:rsid w:val="007C3B14"/>
    <w:rsid w:val="007D5B61"/>
    <w:rsid w:val="007E29A1"/>
    <w:rsid w:val="007E2F69"/>
    <w:rsid w:val="007F7AA3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01452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4F5F"/>
    <w:rsid w:val="00A15F7E"/>
    <w:rsid w:val="00A166B0"/>
    <w:rsid w:val="00A22DCF"/>
    <w:rsid w:val="00A24C2D"/>
    <w:rsid w:val="00A261A3"/>
    <w:rsid w:val="00A276E4"/>
    <w:rsid w:val="00A3062E"/>
    <w:rsid w:val="00A347DE"/>
    <w:rsid w:val="00AB6EB3"/>
    <w:rsid w:val="00AC5247"/>
    <w:rsid w:val="00AD3040"/>
    <w:rsid w:val="00AE6FF2"/>
    <w:rsid w:val="00AF62E2"/>
    <w:rsid w:val="00B0088C"/>
    <w:rsid w:val="00B15219"/>
    <w:rsid w:val="00B15FD3"/>
    <w:rsid w:val="00B30580"/>
    <w:rsid w:val="00B34079"/>
    <w:rsid w:val="00B36ABD"/>
    <w:rsid w:val="00B42069"/>
    <w:rsid w:val="00B8005E"/>
    <w:rsid w:val="00B90E42"/>
    <w:rsid w:val="00BB0C3C"/>
    <w:rsid w:val="00BC0B0C"/>
    <w:rsid w:val="00BE6F04"/>
    <w:rsid w:val="00BF07D6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2B7D"/>
    <w:rsid w:val="00D23F3D"/>
    <w:rsid w:val="00D2702A"/>
    <w:rsid w:val="00D34D9A"/>
    <w:rsid w:val="00D409DE"/>
    <w:rsid w:val="00D42C9B"/>
    <w:rsid w:val="00D531D5"/>
    <w:rsid w:val="00D7532C"/>
    <w:rsid w:val="00D762C5"/>
    <w:rsid w:val="00D978F7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375488"/>
  <w15:docId w15:val="{842B3FF3-8909-4776-8B5E-476532B5A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Obiekt,BulletC,Akapit z listą31,NOWY,Akapit z listą32,Akapit z listą3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normalny tekst Znak,Obiekt Znak,BulletC Znak,Akapit z listą31 Znak,NOWY Znak,Akapit z listą32 Znak,Akapit z listą3 Znak"/>
    <w:link w:val="Akapitzlist"/>
    <w:rsid w:val="002018D1"/>
    <w:rPr>
      <w:sz w:val="22"/>
      <w:szCs w:val="22"/>
      <w:lang w:eastAsia="en-US"/>
    </w:rPr>
  </w:style>
  <w:style w:type="character" w:customStyle="1" w:styleId="markedcontent">
    <w:name w:val="markedcontent"/>
    <w:basedOn w:val="Domylnaczcionkaakapitu"/>
    <w:rsid w:val="005A0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595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2024-12-03T15:33:00Z</cp:lastPrinted>
  <dcterms:created xsi:type="dcterms:W3CDTF">2024-12-03T15:35:00Z</dcterms:created>
  <dcterms:modified xsi:type="dcterms:W3CDTF">2024-12-03T15:35:00Z</dcterms:modified>
</cp:coreProperties>
</file>