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2E4A9" w14:textId="285CF374" w:rsidR="00025386" w:rsidRPr="00C60D0C" w:rsidRDefault="00541310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>
        <w:rPr>
          <w:bCs/>
          <w:i w:val="0"/>
          <w:sz w:val="20"/>
        </w:rPr>
        <w:t xml:space="preserve"> </w:t>
      </w:r>
      <w:r w:rsidR="00657A47" w:rsidRPr="00C60D0C">
        <w:rPr>
          <w:bCs/>
          <w:i w:val="0"/>
          <w:sz w:val="20"/>
        </w:rPr>
        <w:t xml:space="preserve">Załącznik nr </w:t>
      </w:r>
      <w:r w:rsidR="00C60D0C">
        <w:rPr>
          <w:bCs/>
          <w:i w:val="0"/>
          <w:sz w:val="20"/>
        </w:rPr>
        <w:t>4</w:t>
      </w:r>
      <w:r w:rsidR="007666D6" w:rsidRPr="00C60D0C">
        <w:rPr>
          <w:bCs/>
          <w:i w:val="0"/>
          <w:sz w:val="20"/>
        </w:rPr>
        <w:t xml:space="preserve"> do SWZ</w:t>
      </w:r>
    </w:p>
    <w:p w14:paraId="44EAED27" w14:textId="77777777" w:rsidR="00B62AD0" w:rsidRPr="00C60D0C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C60D0C">
        <w:rPr>
          <w:rFonts w:ascii="Times New Roman" w:hAnsi="Times New Roman"/>
          <w:b/>
          <w:sz w:val="20"/>
          <w:szCs w:val="20"/>
        </w:rPr>
        <w:t>Podmiot udostępniający zasoby:</w:t>
      </w:r>
    </w:p>
    <w:p w14:paraId="0398CF22" w14:textId="77777777" w:rsidR="00B62AD0" w:rsidRPr="00C60D0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184EF64A" w14:textId="77777777" w:rsidR="00B62AD0" w:rsidRPr="00C60D0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284B2B6F" w14:textId="77777777" w:rsidR="00B62AD0" w:rsidRPr="00C60D0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66CDFDCA" w14:textId="77777777" w:rsidR="00B62AD0" w:rsidRPr="00C60D0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14:paraId="078E1EA1" w14:textId="77777777" w:rsidR="00B62AD0" w:rsidRPr="00C60D0C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60D0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7239BDB5" w14:textId="77777777" w:rsidR="00B62AD0" w:rsidRPr="00C60D0C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C60D0C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C60D0C">
        <w:rPr>
          <w:rFonts w:ascii="Times New Roman" w:hAnsi="Times New Roman"/>
          <w:sz w:val="20"/>
          <w:szCs w:val="20"/>
        </w:rPr>
        <w:t>…</w:t>
      </w:r>
    </w:p>
    <w:p w14:paraId="2C2FC3F0" w14:textId="77777777" w:rsidR="00B62AD0" w:rsidRPr="00C60D0C" w:rsidRDefault="00B62AD0" w:rsidP="00CA00A7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C60D0C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C60D0C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C60D0C" w14:paraId="491192C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7C9957" w14:textId="77777777" w:rsidR="00053927" w:rsidRPr="00C60D0C" w:rsidRDefault="00053927" w:rsidP="00CA00A7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D0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2A137F90" w14:textId="77777777" w:rsidR="00053927" w:rsidRPr="00C60D0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60D0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60D0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60D0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23993FF" w14:textId="5C37A75D" w:rsidR="0071340C" w:rsidRPr="00C60D0C" w:rsidRDefault="0071340C" w:rsidP="00CA00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60D0C">
        <w:rPr>
          <w:rFonts w:ascii="Times New Roman" w:hAnsi="Times New Roman"/>
          <w:sz w:val="20"/>
          <w:szCs w:val="20"/>
        </w:rPr>
        <w:t xml:space="preserve"> ustawy </w:t>
      </w:r>
      <w:r w:rsidR="00EF3368" w:rsidRPr="00C60D0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53037" w:rsidRPr="00C60D0C">
        <w:rPr>
          <w:rFonts w:ascii="Times New Roman" w:hAnsi="Times New Roman"/>
          <w:sz w:val="20"/>
          <w:szCs w:val="20"/>
        </w:rPr>
        <w:t>(</w:t>
      </w:r>
      <w:proofErr w:type="spellStart"/>
      <w:r w:rsidR="00153037" w:rsidRPr="00C60D0C">
        <w:rPr>
          <w:rFonts w:ascii="Times New Roman" w:hAnsi="Times New Roman"/>
          <w:sz w:val="20"/>
          <w:szCs w:val="20"/>
        </w:rPr>
        <w:t>t.j</w:t>
      </w:r>
      <w:proofErr w:type="spellEnd"/>
      <w:r w:rsidR="00153037" w:rsidRPr="00C60D0C">
        <w:rPr>
          <w:rFonts w:ascii="Times New Roman" w:hAnsi="Times New Roman"/>
          <w:sz w:val="20"/>
          <w:szCs w:val="20"/>
        </w:rPr>
        <w:t>. Dz. U. z 202</w:t>
      </w:r>
      <w:r w:rsidR="00375DBB">
        <w:rPr>
          <w:rFonts w:ascii="Times New Roman" w:hAnsi="Times New Roman"/>
          <w:sz w:val="20"/>
          <w:szCs w:val="20"/>
        </w:rPr>
        <w:t>4</w:t>
      </w:r>
      <w:r w:rsidR="00153037" w:rsidRPr="00C60D0C">
        <w:rPr>
          <w:rFonts w:ascii="Times New Roman" w:hAnsi="Times New Roman"/>
          <w:sz w:val="20"/>
          <w:szCs w:val="20"/>
        </w:rPr>
        <w:t>r. poz. 1</w:t>
      </w:r>
      <w:r w:rsidR="00375DBB">
        <w:rPr>
          <w:rFonts w:ascii="Times New Roman" w:hAnsi="Times New Roman"/>
          <w:sz w:val="20"/>
          <w:szCs w:val="20"/>
        </w:rPr>
        <w:t>320</w:t>
      </w:r>
      <w:r w:rsidR="00153037" w:rsidRPr="00C60D0C">
        <w:rPr>
          <w:rFonts w:ascii="Times New Roman" w:hAnsi="Times New Roman"/>
          <w:sz w:val="20"/>
          <w:szCs w:val="20"/>
        </w:rPr>
        <w:t>)</w:t>
      </w:r>
      <w:r w:rsidR="00E27ABB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14:paraId="0B70928F" w14:textId="77777777" w:rsidR="00187201" w:rsidRDefault="00187201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Style w:val="markedcontent"/>
          <w:rFonts w:ascii="Times New Roman" w:hAnsi="Times New Roman"/>
          <w:b/>
          <w:bCs/>
          <w:sz w:val="20"/>
          <w:szCs w:val="20"/>
        </w:rPr>
      </w:pPr>
    </w:p>
    <w:p w14:paraId="35EF6917" w14:textId="15FFA52E" w:rsidR="00465743" w:rsidRPr="00C60D0C" w:rsidRDefault="00187201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Style w:val="markedcontent"/>
          <w:rFonts w:ascii="Times New Roman" w:hAnsi="Times New Roman"/>
          <w:b/>
          <w:bCs/>
          <w:sz w:val="20"/>
          <w:szCs w:val="20"/>
        </w:rPr>
        <w:t>Świadczenie usług pocztowych w obrocie krajowym i zagranicznym</w:t>
      </w:r>
    </w:p>
    <w:p w14:paraId="4B4502A8" w14:textId="77777777" w:rsidR="00465743" w:rsidRPr="00187201" w:rsidRDefault="00465743" w:rsidP="00187201">
      <w:pPr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3183BA0E" w14:textId="73328F9D" w:rsidR="00465743" w:rsidRPr="00C60D0C" w:rsidRDefault="00465743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Znak sprawy:</w:t>
      </w:r>
      <w:r w:rsidR="005E1B1E" w:rsidRPr="00C60D0C">
        <w:rPr>
          <w:rFonts w:ascii="Times New Roman" w:hAnsi="Times New Roman"/>
          <w:b/>
          <w:sz w:val="20"/>
          <w:szCs w:val="20"/>
        </w:rPr>
        <w:t xml:space="preserve"> ZP.271.</w:t>
      </w:r>
      <w:r w:rsidR="00375DBB">
        <w:rPr>
          <w:rFonts w:ascii="Times New Roman" w:hAnsi="Times New Roman"/>
          <w:b/>
          <w:sz w:val="20"/>
          <w:szCs w:val="20"/>
        </w:rPr>
        <w:t>42</w:t>
      </w:r>
      <w:r w:rsidRPr="00C60D0C">
        <w:rPr>
          <w:rFonts w:ascii="Times New Roman" w:hAnsi="Times New Roman"/>
          <w:b/>
          <w:sz w:val="20"/>
          <w:szCs w:val="20"/>
        </w:rPr>
        <w:t>.202</w:t>
      </w:r>
      <w:r w:rsidR="00375DBB">
        <w:rPr>
          <w:rFonts w:ascii="Times New Roman" w:hAnsi="Times New Roman"/>
          <w:b/>
          <w:sz w:val="20"/>
          <w:szCs w:val="20"/>
        </w:rPr>
        <w:t>4</w:t>
      </w:r>
    </w:p>
    <w:p w14:paraId="25856874" w14:textId="77777777" w:rsidR="00DC652A" w:rsidRPr="00C60D0C" w:rsidRDefault="00DC652A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0A04FAEB" w14:textId="77777777" w:rsidR="00DC652A" w:rsidRPr="00C60D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…………………………....…………………………….</w:t>
      </w:r>
    </w:p>
    <w:p w14:paraId="7C1AB580" w14:textId="77777777" w:rsidR="0071340C" w:rsidRPr="00C60D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27B1EF2E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0317EF7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35E0BFF8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…………………………....…………………………….</w:t>
      </w:r>
    </w:p>
    <w:p w14:paraId="0A3158DA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14:paraId="222A48D0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4B380E15" w14:textId="77777777" w:rsidR="00DC652A" w:rsidRPr="00C60D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0811026" w14:textId="77777777" w:rsidR="00DC652A" w:rsidRPr="00C60D0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32555773" w14:textId="77777777" w:rsidR="0093388F" w:rsidRPr="00C60D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p w14:paraId="0F08A1DC" w14:textId="77777777" w:rsidR="0093388F" w:rsidRPr="00C60D0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936288C" w14:textId="77777777" w:rsidR="0093388F" w:rsidRPr="00C60D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bookmarkEnd w:id="1"/>
    <w:p w14:paraId="0DBE6279" w14:textId="77777777" w:rsidR="00CB29AC" w:rsidRPr="00C60D0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BD466BD" w14:textId="77777777" w:rsidR="00CB29AC" w:rsidRPr="00C60D0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p w14:paraId="7E7655FF" w14:textId="77777777" w:rsidR="00830970" w:rsidRPr="00C60D0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60D0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CCE02B6" w14:textId="77777777" w:rsidR="00E27ABB" w:rsidRPr="00C60D0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……………………………………....…………………………</w:t>
      </w:r>
    </w:p>
    <w:bookmarkEnd w:id="0"/>
    <w:p w14:paraId="264AC953" w14:textId="2E8DEFEC" w:rsidR="00C3678C" w:rsidRPr="00C60D0C" w:rsidRDefault="000B78BB" w:rsidP="00C3678C">
      <w:pPr>
        <w:spacing w:after="0" w:line="240" w:lineRule="auto"/>
        <w:ind w:left="284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Dokument</w:t>
      </w:r>
      <w:r w:rsidR="00C3678C" w:rsidRPr="00C60D0C">
        <w:rPr>
          <w:rFonts w:ascii="Times New Roman" w:hAnsi="Times New Roman"/>
          <w:i/>
          <w:sz w:val="20"/>
          <w:szCs w:val="20"/>
        </w:rPr>
        <w:t xml:space="preserve"> musi być podpisan</w:t>
      </w:r>
      <w:r>
        <w:rPr>
          <w:rFonts w:ascii="Times New Roman" w:hAnsi="Times New Roman"/>
          <w:i/>
          <w:sz w:val="20"/>
          <w:szCs w:val="20"/>
        </w:rPr>
        <w:t>y</w:t>
      </w:r>
      <w:r w:rsidR="00C3678C" w:rsidRPr="00C60D0C">
        <w:rPr>
          <w:rFonts w:ascii="Times New Roman" w:hAnsi="Times New Roman"/>
          <w:i/>
          <w:sz w:val="20"/>
          <w:szCs w:val="20"/>
        </w:rPr>
        <w:t xml:space="preserve"> kwalifikowanym podpisem  </w:t>
      </w:r>
    </w:p>
    <w:p w14:paraId="1E1A3A63" w14:textId="77777777" w:rsidR="00C3678C" w:rsidRPr="00C60D0C" w:rsidRDefault="00C3678C" w:rsidP="00C3678C">
      <w:pPr>
        <w:spacing w:after="0" w:line="240" w:lineRule="auto"/>
        <w:ind w:left="284" w:firstLine="424"/>
        <w:jc w:val="right"/>
        <w:rPr>
          <w:rFonts w:ascii="Times New Roman" w:hAnsi="Times New Roman"/>
          <w:i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 xml:space="preserve">elektronicznym lub podpisem  zaufanym lub podpisem  </w:t>
      </w:r>
    </w:p>
    <w:p w14:paraId="6F3EBB82" w14:textId="77777777" w:rsidR="00C3678C" w:rsidRPr="00C60D0C" w:rsidRDefault="00C3678C" w:rsidP="00C3678C">
      <w:pPr>
        <w:spacing w:after="0" w:line="240" w:lineRule="auto"/>
        <w:ind w:left="3824" w:firstLine="424"/>
        <w:jc w:val="center"/>
        <w:rPr>
          <w:rFonts w:ascii="Times New Roman" w:hAnsi="Times New Roman"/>
          <w:i/>
          <w:iCs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>osobistym przez osobę upoważnioną</w:t>
      </w:r>
    </w:p>
    <w:p w14:paraId="54AC585F" w14:textId="77777777" w:rsidR="00E27ABB" w:rsidRPr="00C60D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2C70EF3" w14:textId="77777777" w:rsidR="005E1B1E" w:rsidRPr="00C60D0C" w:rsidRDefault="005E1B1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5E1B1E" w:rsidRPr="00C60D0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250DFC" w14:textId="77777777" w:rsidR="00730DF4" w:rsidRDefault="00730DF4" w:rsidP="00025386">
      <w:pPr>
        <w:spacing w:after="0" w:line="240" w:lineRule="auto"/>
      </w:pPr>
      <w:r>
        <w:separator/>
      </w:r>
    </w:p>
  </w:endnote>
  <w:endnote w:type="continuationSeparator" w:id="0">
    <w:p w14:paraId="31FC0DFD" w14:textId="77777777" w:rsidR="00730DF4" w:rsidRDefault="00730D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31098" w14:textId="77777777" w:rsidR="00153037" w:rsidRDefault="001530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7809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3809A" w14:textId="77777777" w:rsidR="00153037" w:rsidRDefault="001530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56355" w14:textId="77777777" w:rsidR="00730DF4" w:rsidRDefault="00730DF4" w:rsidP="00025386">
      <w:pPr>
        <w:spacing w:after="0" w:line="240" w:lineRule="auto"/>
      </w:pPr>
      <w:r>
        <w:separator/>
      </w:r>
    </w:p>
  </w:footnote>
  <w:footnote w:type="continuationSeparator" w:id="0">
    <w:p w14:paraId="3DDD14B9" w14:textId="77777777" w:rsidR="00730DF4" w:rsidRDefault="00730D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18446" w14:textId="77777777" w:rsidR="00153037" w:rsidRDefault="00153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317D8" w14:textId="77777777" w:rsidR="00153037" w:rsidRDefault="001530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63530" w14:textId="77777777" w:rsidR="00153037" w:rsidRDefault="001530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719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037"/>
    <w:rsid w:val="00025386"/>
    <w:rsid w:val="000423B9"/>
    <w:rsid w:val="00053927"/>
    <w:rsid w:val="00066C44"/>
    <w:rsid w:val="00071D4C"/>
    <w:rsid w:val="00084786"/>
    <w:rsid w:val="000B78BB"/>
    <w:rsid w:val="00153037"/>
    <w:rsid w:val="0016158F"/>
    <w:rsid w:val="00187201"/>
    <w:rsid w:val="001C2314"/>
    <w:rsid w:val="00213980"/>
    <w:rsid w:val="00375DBB"/>
    <w:rsid w:val="003D56D2"/>
    <w:rsid w:val="004374F2"/>
    <w:rsid w:val="00460705"/>
    <w:rsid w:val="00465743"/>
    <w:rsid w:val="00485239"/>
    <w:rsid w:val="004A107C"/>
    <w:rsid w:val="004E27D7"/>
    <w:rsid w:val="00541310"/>
    <w:rsid w:val="0055145C"/>
    <w:rsid w:val="005624D8"/>
    <w:rsid w:val="005E1B1E"/>
    <w:rsid w:val="006050FD"/>
    <w:rsid w:val="00620476"/>
    <w:rsid w:val="00657A47"/>
    <w:rsid w:val="0071340C"/>
    <w:rsid w:val="00730DF4"/>
    <w:rsid w:val="00745A44"/>
    <w:rsid w:val="007666D6"/>
    <w:rsid w:val="007965D5"/>
    <w:rsid w:val="007D6755"/>
    <w:rsid w:val="007E2A7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678C"/>
    <w:rsid w:val="00C60D0C"/>
    <w:rsid w:val="00CA00A7"/>
    <w:rsid w:val="00CB29AC"/>
    <w:rsid w:val="00D55FC4"/>
    <w:rsid w:val="00D9320D"/>
    <w:rsid w:val="00DC141D"/>
    <w:rsid w:val="00DC4842"/>
    <w:rsid w:val="00DC587A"/>
    <w:rsid w:val="00DC652A"/>
    <w:rsid w:val="00DE3B21"/>
    <w:rsid w:val="00DE73DD"/>
    <w:rsid w:val="00E27ABB"/>
    <w:rsid w:val="00E300DE"/>
    <w:rsid w:val="00E34BC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952E3"/>
  <w15:docId w15:val="{9849A1BF-1C9A-4F79-974F-0B1D125BC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465743"/>
    <w:rPr>
      <w:sz w:val="22"/>
      <w:szCs w:val="22"/>
      <w:lang w:eastAsia="en-US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465743"/>
    <w:pPr>
      <w:spacing w:line="256" w:lineRule="auto"/>
      <w:ind w:left="720"/>
      <w:contextualSpacing/>
    </w:pPr>
  </w:style>
  <w:style w:type="character" w:customStyle="1" w:styleId="markedcontent">
    <w:name w:val="markedcontent"/>
    <w:basedOn w:val="Domylnaczcionkaakapitu"/>
    <w:rsid w:val="00C60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0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2024-11-29T12:35:00Z</cp:lastPrinted>
  <dcterms:created xsi:type="dcterms:W3CDTF">2024-11-29T12:35:00Z</dcterms:created>
  <dcterms:modified xsi:type="dcterms:W3CDTF">2024-11-29T12:35:00Z</dcterms:modified>
</cp:coreProperties>
</file>