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322C5" w:rsidRPr="00C322C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322C5" w:rsidRPr="00C322C5">
        <w:rPr>
          <w:rFonts w:eastAsia="Times New Roman" w:cs="Calibri"/>
          <w:b/>
          <w:lang w:eastAsia="pl-PL"/>
        </w:rPr>
        <w:t>Dostawa tabletów dla WI - DE-dzp.272-694/24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7B1" w:rsidRDefault="00B107B1" w:rsidP="0038231F">
      <w:pPr>
        <w:spacing w:after="0" w:line="240" w:lineRule="auto"/>
      </w:pPr>
      <w:r>
        <w:separator/>
      </w:r>
    </w:p>
  </w:endnote>
  <w:endnote w:type="continuationSeparator" w:id="0">
    <w:p w:rsidR="00B107B1" w:rsidRDefault="00B107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2C5" w:rsidRDefault="00C322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2C5" w:rsidRDefault="00C322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7B1" w:rsidRDefault="00B107B1" w:rsidP="0038231F">
      <w:pPr>
        <w:spacing w:after="0" w:line="240" w:lineRule="auto"/>
      </w:pPr>
      <w:r>
        <w:separator/>
      </w:r>
    </w:p>
  </w:footnote>
  <w:footnote w:type="continuationSeparator" w:id="0">
    <w:p w:rsidR="00B107B1" w:rsidRDefault="00B107B1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2C5" w:rsidRDefault="00C322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2C5" w:rsidRDefault="00C322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2C5" w:rsidRDefault="00C322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7B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07B1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22C5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F1B71E-F1D7-4ACD-95A8-A8C26AC4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74743-5E52-4869-8F4D-FEE87C87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2024-11-29T09:18:00Z</dcterms:created>
  <dcterms:modified xsi:type="dcterms:W3CDTF">2024-11-29T09:18:00Z</dcterms:modified>
</cp:coreProperties>
</file>