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B0299" w14:textId="0D74F506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B37062">
        <w:rPr>
          <w:rFonts w:ascii="Arial" w:hAnsi="Arial" w:cs="Arial"/>
          <w:bCs/>
          <w:i w:val="0"/>
          <w:szCs w:val="24"/>
        </w:rPr>
        <w:t>7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7B8F846A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BD7D8BC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2A27273" w14:textId="77777777" w:rsidR="006676AE" w:rsidRPr="0012157F" w:rsidRDefault="00A209D7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209D7">
        <w:rPr>
          <w:rFonts w:ascii="Arial" w:hAnsi="Arial" w:cs="Arial"/>
        </w:rPr>
        <w:t>Szpital Specjalistyczny im. Stefana Żeromskiego SPZOZ w Krakowie</w:t>
      </w:r>
    </w:p>
    <w:p w14:paraId="1D0D6A90" w14:textId="77777777" w:rsidR="006676AE" w:rsidRPr="0012157F" w:rsidRDefault="00A209D7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209D7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A209D7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26BDE66A" w14:textId="77777777" w:rsidR="00F90CD1" w:rsidRDefault="00A209D7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A209D7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A209D7">
        <w:rPr>
          <w:rFonts w:ascii="Arial" w:hAnsi="Arial" w:cs="Arial"/>
        </w:rPr>
        <w:t>Kraków</w:t>
      </w:r>
    </w:p>
    <w:p w14:paraId="5E3D2AA7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B9A20B5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5FC3BA01" w14:textId="77777777" w:rsidTr="00252642">
        <w:tc>
          <w:tcPr>
            <w:tcW w:w="2800" w:type="dxa"/>
            <w:shd w:val="clear" w:color="auto" w:fill="auto"/>
          </w:tcPr>
          <w:p w14:paraId="12E5AA01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FB7B1B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529B304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BC56BC1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19431F64" w14:textId="77777777" w:rsidTr="00252642">
        <w:tc>
          <w:tcPr>
            <w:tcW w:w="2800" w:type="dxa"/>
            <w:shd w:val="clear" w:color="auto" w:fill="auto"/>
          </w:tcPr>
          <w:p w14:paraId="72C3B1F8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88F6FB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1BE1D7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57E4C54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17EFE2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9D7" w:rsidRPr="0012157F" w14:paraId="53D19B90" w14:textId="77777777" w:rsidTr="00091917">
        <w:tc>
          <w:tcPr>
            <w:tcW w:w="9104" w:type="dxa"/>
            <w:shd w:val="clear" w:color="auto" w:fill="D9D9D9"/>
          </w:tcPr>
          <w:p w14:paraId="145A7F8E" w14:textId="77777777" w:rsidR="00A209D7" w:rsidRPr="006F0A84" w:rsidRDefault="00A209D7" w:rsidP="0009191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6EDC24E1" w14:textId="77777777" w:rsidR="00A209D7" w:rsidRDefault="00A209D7" w:rsidP="00091917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A209D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209D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209D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E7FB1B8" w14:textId="77777777" w:rsidR="00A209D7" w:rsidRPr="00534752" w:rsidRDefault="00A209D7" w:rsidP="0009191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2B49B43D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7D101D3B" w14:textId="77777777" w:rsidTr="00252642">
        <w:tc>
          <w:tcPr>
            <w:tcW w:w="2269" w:type="dxa"/>
            <w:shd w:val="clear" w:color="auto" w:fill="auto"/>
          </w:tcPr>
          <w:p w14:paraId="4594423B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BDA281" w14:textId="77777777" w:rsidR="00FB403C" w:rsidRPr="00A2540E" w:rsidRDefault="00A209D7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09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Serwis oprogramowania aplikacyjnego klasy HIS </w:t>
            </w:r>
            <w:proofErr w:type="spellStart"/>
            <w:r w:rsidRPr="00A209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InfoMedica</w:t>
            </w:r>
            <w:proofErr w:type="spellEnd"/>
            <w:r w:rsidRPr="00A209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Plus/AMMS Plus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209D7" w:rsidRPr="00A2540E" w14:paraId="7253DEBF" w14:textId="77777777" w:rsidTr="00091917">
        <w:tc>
          <w:tcPr>
            <w:tcW w:w="2269" w:type="dxa"/>
            <w:shd w:val="clear" w:color="auto" w:fill="auto"/>
          </w:tcPr>
          <w:p w14:paraId="6E3E4FA0" w14:textId="77777777" w:rsidR="00A209D7" w:rsidRPr="00A2540E" w:rsidRDefault="00A209D7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819C3E" w14:textId="77777777" w:rsidR="00A209D7" w:rsidRPr="00A2540E" w:rsidRDefault="00A209D7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09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SZP-271-40/24</w:t>
            </w:r>
          </w:p>
        </w:tc>
      </w:tr>
    </w:tbl>
    <w:p w14:paraId="169538A1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5AA3A0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209D7" w:rsidRPr="00A209D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6E53066" w14:textId="77777777" w:rsidTr="00650D6C">
        <w:tc>
          <w:tcPr>
            <w:tcW w:w="9104" w:type="dxa"/>
            <w:shd w:val="clear" w:color="auto" w:fill="D9D9D9"/>
          </w:tcPr>
          <w:p w14:paraId="1E81DC1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17EB549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4FD91A8" w14:textId="77777777" w:rsidR="00A209D7" w:rsidRPr="00992BD8" w:rsidRDefault="00A209D7" w:rsidP="00A209D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EC98F3C" w14:textId="77777777" w:rsidR="002426FF" w:rsidRPr="00922A11" w:rsidRDefault="00A209D7" w:rsidP="00A209D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6588A2EC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45DF256E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>
        <w:rPr>
          <w:rFonts w:ascii="Arial" w:hAnsi="Arial" w:cs="Arial"/>
          <w:sz w:val="24"/>
          <w:szCs w:val="24"/>
        </w:rPr>
        <w:t>t.j</w:t>
      </w:r>
      <w:proofErr w:type="spellEnd"/>
      <w:r w:rsidR="00FB403C">
        <w:rPr>
          <w:rFonts w:ascii="Arial" w:hAnsi="Arial" w:cs="Arial"/>
          <w:sz w:val="24"/>
          <w:szCs w:val="24"/>
        </w:rPr>
        <w:t xml:space="preserve">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4837D52" w14:textId="77777777" w:rsidTr="00CD4DD1">
        <w:tc>
          <w:tcPr>
            <w:tcW w:w="9104" w:type="dxa"/>
            <w:shd w:val="clear" w:color="auto" w:fill="D9D9D9"/>
          </w:tcPr>
          <w:p w14:paraId="1CABC3C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6B7134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ABD188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BD7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C704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209D7" w:rsidRPr="0012157F" w14:paraId="386ADB6F" w14:textId="77777777" w:rsidTr="000919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FC16" w14:textId="77777777" w:rsidR="00A209D7" w:rsidRPr="0012157F" w:rsidRDefault="00A209D7" w:rsidP="0009191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9D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DBA4D" w14:textId="77777777" w:rsidR="00A209D7" w:rsidRPr="0012157F" w:rsidRDefault="00A209D7" w:rsidP="0009191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09D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790DB71" w14:textId="5AE89004" w:rsidR="00A209D7" w:rsidRPr="00A209D7" w:rsidRDefault="00A209D7" w:rsidP="0009191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9D7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211CE9CB" w14:textId="77777777" w:rsidR="00C7426B" w:rsidRPr="00C7426B" w:rsidRDefault="00C7426B" w:rsidP="00C7426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426B">
              <w:rPr>
                <w:rFonts w:ascii="Arial" w:hAnsi="Arial" w:cs="Arial"/>
                <w:sz w:val="24"/>
                <w:szCs w:val="24"/>
              </w:rPr>
              <w:t xml:space="preserve">1. Wykonawca zobowiązany jest wykazać, że dysponuje co najmniej następującymi osobami zdolnymi do wykonania zamówienia: </w:t>
            </w:r>
          </w:p>
          <w:p w14:paraId="6D41CE69" w14:textId="77777777" w:rsidR="00C7426B" w:rsidRPr="00C7426B" w:rsidRDefault="00C7426B" w:rsidP="00C7426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426B">
              <w:rPr>
                <w:rFonts w:ascii="Arial" w:hAnsi="Arial" w:cs="Arial"/>
                <w:sz w:val="24"/>
                <w:szCs w:val="24"/>
              </w:rPr>
              <w:t>a)</w:t>
            </w:r>
            <w:r w:rsidRPr="00C7426B">
              <w:rPr>
                <w:rFonts w:ascii="Arial" w:hAnsi="Arial" w:cs="Arial"/>
                <w:sz w:val="24"/>
                <w:szCs w:val="24"/>
              </w:rPr>
              <w:tab/>
              <w:t xml:space="preserve">minimum 4 osobami, z których każda posiada certyfikat, potwierdzający wiedzę i kompetencję danej osoby w zakresie obszaru Kadrowo-Płacowego systemu </w:t>
            </w:r>
            <w:proofErr w:type="spellStart"/>
            <w:r w:rsidRPr="00C7426B">
              <w:rPr>
                <w:rFonts w:ascii="Arial" w:hAnsi="Arial" w:cs="Arial"/>
                <w:sz w:val="24"/>
                <w:szCs w:val="24"/>
              </w:rPr>
              <w:t>InfoMedica</w:t>
            </w:r>
            <w:proofErr w:type="spellEnd"/>
            <w:r w:rsidRPr="00C7426B">
              <w:rPr>
                <w:rFonts w:ascii="Arial" w:hAnsi="Arial" w:cs="Arial"/>
                <w:sz w:val="24"/>
                <w:szCs w:val="24"/>
              </w:rPr>
              <w:t xml:space="preserve"> Plus;</w:t>
            </w:r>
          </w:p>
          <w:p w14:paraId="10987ECB" w14:textId="77777777" w:rsidR="00C7426B" w:rsidRPr="00C7426B" w:rsidRDefault="00C7426B" w:rsidP="00C7426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426B">
              <w:rPr>
                <w:rFonts w:ascii="Arial" w:hAnsi="Arial" w:cs="Arial"/>
                <w:sz w:val="24"/>
                <w:szCs w:val="24"/>
              </w:rPr>
              <w:t xml:space="preserve">b) minimum 4 osobami, z których każda posiada certyfikat, potwierdzający wiedzę i kompetencję danej osoby w zakresie obszaru Finansowo-Księgowego systemu </w:t>
            </w:r>
            <w:proofErr w:type="spellStart"/>
            <w:r w:rsidRPr="00C7426B">
              <w:rPr>
                <w:rFonts w:ascii="Arial" w:hAnsi="Arial" w:cs="Arial"/>
                <w:sz w:val="24"/>
                <w:szCs w:val="24"/>
              </w:rPr>
              <w:t>InfoMedica</w:t>
            </w:r>
            <w:proofErr w:type="spellEnd"/>
            <w:r w:rsidRPr="00C7426B">
              <w:rPr>
                <w:rFonts w:ascii="Arial" w:hAnsi="Arial" w:cs="Arial"/>
                <w:sz w:val="24"/>
                <w:szCs w:val="24"/>
              </w:rPr>
              <w:t xml:space="preserve"> Plus;</w:t>
            </w:r>
          </w:p>
          <w:p w14:paraId="4544F3E8" w14:textId="77777777" w:rsidR="00C7426B" w:rsidRPr="00C7426B" w:rsidRDefault="00C7426B" w:rsidP="00C7426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426B">
              <w:rPr>
                <w:rFonts w:ascii="Arial" w:hAnsi="Arial" w:cs="Arial"/>
                <w:sz w:val="24"/>
                <w:szCs w:val="24"/>
              </w:rPr>
              <w:t>c)</w:t>
            </w:r>
            <w:r w:rsidRPr="00C7426B">
              <w:rPr>
                <w:rFonts w:ascii="Arial" w:hAnsi="Arial" w:cs="Arial"/>
                <w:sz w:val="24"/>
                <w:szCs w:val="24"/>
              </w:rPr>
              <w:tab/>
              <w:t xml:space="preserve">minimum 10 osobami, z których każda posiada certyfikat, </w:t>
            </w:r>
            <w:r w:rsidRPr="00C7426B">
              <w:rPr>
                <w:rFonts w:ascii="Arial" w:hAnsi="Arial" w:cs="Arial"/>
                <w:sz w:val="24"/>
                <w:szCs w:val="24"/>
              </w:rPr>
              <w:lastRenderedPageBreak/>
              <w:t>potwierdzający wiedzę i kompetencję danej osoby w zakresie wybranych modułów systemu AMMS Plus;</w:t>
            </w:r>
          </w:p>
          <w:p w14:paraId="014DF409" w14:textId="77777777" w:rsidR="00C7426B" w:rsidRPr="00C7426B" w:rsidRDefault="00C7426B" w:rsidP="00C7426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426B">
              <w:rPr>
                <w:rFonts w:ascii="Arial" w:hAnsi="Arial" w:cs="Arial"/>
                <w:sz w:val="24"/>
                <w:szCs w:val="24"/>
              </w:rPr>
              <w:t>d)</w:t>
            </w:r>
            <w:r w:rsidRPr="00C7426B">
              <w:rPr>
                <w:rFonts w:ascii="Arial" w:hAnsi="Arial" w:cs="Arial"/>
                <w:sz w:val="24"/>
                <w:szCs w:val="24"/>
              </w:rPr>
              <w:tab/>
              <w:t xml:space="preserve">wszystkie wykazane przez Wykonawcę osoby na dzień składania ofert muszą być zatrudnione przez Wykonawcę w ramach umowy o pracę. </w:t>
            </w:r>
          </w:p>
          <w:p w14:paraId="2697AE33" w14:textId="77777777" w:rsidR="00C7426B" w:rsidRPr="00C7426B" w:rsidRDefault="00C7426B" w:rsidP="00C7426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426B">
              <w:rPr>
                <w:rFonts w:ascii="Arial" w:hAnsi="Arial" w:cs="Arial"/>
                <w:sz w:val="24"/>
                <w:szCs w:val="24"/>
              </w:rPr>
              <w:t>Dana osoba może zostać wykazana przez Wykonawcę jednocześnie tylko w jednym z wymaganych powyżej obszarów.</w:t>
            </w:r>
          </w:p>
          <w:p w14:paraId="2402A575" w14:textId="7AB8A23E" w:rsidR="00C7426B" w:rsidRDefault="00C7426B" w:rsidP="00C7426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02DA02" w14:textId="77777777" w:rsidR="00F657A8" w:rsidRPr="009442E2" w:rsidRDefault="00F657A8" w:rsidP="00F657A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183518BD" w14:textId="77777777" w:rsidR="00F657A8" w:rsidRPr="00C7426B" w:rsidRDefault="00F657A8" w:rsidP="00C7426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925110" w14:textId="77777777" w:rsidR="00C7426B" w:rsidRPr="00C7426B" w:rsidRDefault="00C7426B" w:rsidP="00C7426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426B">
              <w:rPr>
                <w:rFonts w:ascii="Arial" w:hAnsi="Arial" w:cs="Arial"/>
                <w:sz w:val="24"/>
                <w:szCs w:val="24"/>
              </w:rPr>
              <w:t>2. Wykonawca musi wykazać, iż w okresie ostatnich 3 lat przed upływem terminu składania ofert, a jeżeli okres prowadzenia działalności jest krótszy, to w tym okresie wykonał, co najmniej:</w:t>
            </w:r>
          </w:p>
          <w:p w14:paraId="5B3F2BC1" w14:textId="46AC16C6" w:rsidR="00A209D7" w:rsidRDefault="00C7426B" w:rsidP="00C7426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426B">
              <w:rPr>
                <w:rFonts w:ascii="Arial" w:hAnsi="Arial" w:cs="Arial"/>
                <w:sz w:val="24"/>
                <w:szCs w:val="24"/>
              </w:rPr>
              <w:t xml:space="preserve">w dwóch podmiotach leczniczych wykonujących działalność leczniczą całodobowo, prace serwisowe w zakresie serwisowania i utrzymania systemu </w:t>
            </w:r>
            <w:proofErr w:type="spellStart"/>
            <w:r w:rsidRPr="00C7426B">
              <w:rPr>
                <w:rFonts w:ascii="Arial" w:hAnsi="Arial" w:cs="Arial"/>
                <w:sz w:val="24"/>
                <w:szCs w:val="24"/>
              </w:rPr>
              <w:t>InfoMedica</w:t>
            </w:r>
            <w:proofErr w:type="spellEnd"/>
            <w:r w:rsidRPr="00C7426B">
              <w:rPr>
                <w:rFonts w:ascii="Arial" w:hAnsi="Arial" w:cs="Arial"/>
                <w:sz w:val="24"/>
                <w:szCs w:val="24"/>
              </w:rPr>
              <w:t xml:space="preserve"> Plus/AMMS Plus oraz silnika bazodanowego Oracle o wartości nie mniejszej niż 200 000,00 zł brutto każda.</w:t>
            </w:r>
          </w:p>
          <w:p w14:paraId="52F28F62" w14:textId="3E737A31" w:rsidR="00F657A8" w:rsidRDefault="00F657A8" w:rsidP="00C7426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6F45E0" w14:textId="77777777" w:rsidR="00F657A8" w:rsidRPr="009442E2" w:rsidRDefault="00F657A8" w:rsidP="00F657A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42E2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6447FABC" w14:textId="4E9E657A" w:rsidR="00A209D7" w:rsidRPr="0012157F" w:rsidRDefault="00A209D7" w:rsidP="0009191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67102B1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3159548" w14:textId="77777777" w:rsidTr="00CD4DD1">
        <w:tc>
          <w:tcPr>
            <w:tcW w:w="9104" w:type="dxa"/>
            <w:shd w:val="clear" w:color="auto" w:fill="D9D9D9"/>
          </w:tcPr>
          <w:p w14:paraId="68814A8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E0CBC61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6EAEAA9" w14:textId="77777777" w:rsidTr="00847232">
        <w:tc>
          <w:tcPr>
            <w:tcW w:w="9104" w:type="dxa"/>
            <w:shd w:val="clear" w:color="auto" w:fill="D9D9D9"/>
          </w:tcPr>
          <w:p w14:paraId="39A3AB2F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D394544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22FC72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E3B8AD6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D4A2363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03C5951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63B55CA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D56E64B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9CDC92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6A9B07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6E35E8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BAF568F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10989826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B5DA2" w14:textId="77777777" w:rsidR="00E74CA3" w:rsidRDefault="00E74CA3" w:rsidP="0038231F">
      <w:pPr>
        <w:spacing w:after="0" w:line="240" w:lineRule="auto"/>
      </w:pPr>
      <w:r>
        <w:separator/>
      </w:r>
    </w:p>
  </w:endnote>
  <w:endnote w:type="continuationSeparator" w:id="0">
    <w:p w14:paraId="31A0DFE4" w14:textId="77777777" w:rsidR="00E74CA3" w:rsidRDefault="00E74C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796AF" w14:textId="77777777" w:rsidR="00A209D7" w:rsidRDefault="00A209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1DF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A8427A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67AC8" w14:textId="77777777" w:rsidR="00A209D7" w:rsidRDefault="00A209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4EC1C" w14:textId="77777777" w:rsidR="00E74CA3" w:rsidRDefault="00E74CA3" w:rsidP="0038231F">
      <w:pPr>
        <w:spacing w:after="0" w:line="240" w:lineRule="auto"/>
      </w:pPr>
      <w:r>
        <w:separator/>
      </w:r>
    </w:p>
  </w:footnote>
  <w:footnote w:type="continuationSeparator" w:id="0">
    <w:p w14:paraId="0CA36A1F" w14:textId="77777777" w:rsidR="00E74CA3" w:rsidRDefault="00E74CA3" w:rsidP="0038231F">
      <w:pPr>
        <w:spacing w:after="0" w:line="240" w:lineRule="auto"/>
      </w:pPr>
      <w:r>
        <w:continuationSeparator/>
      </w:r>
    </w:p>
  </w:footnote>
  <w:footnote w:id="1">
    <w:p w14:paraId="7CE89A93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27EE94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C7DD3F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7FAA48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7D50" w14:textId="77777777" w:rsidR="00A209D7" w:rsidRDefault="00A209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CB922" w14:textId="77777777" w:rsidR="00A209D7" w:rsidRDefault="00A209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12573" w14:textId="77777777" w:rsidR="00A209D7" w:rsidRDefault="00A209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7123252"/>
    <w:multiLevelType w:val="hybridMultilevel"/>
    <w:tmpl w:val="AD88BFEA"/>
    <w:lvl w:ilvl="0" w:tplc="41746A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561317">
    <w:abstractNumId w:val="12"/>
  </w:num>
  <w:num w:numId="2" w16cid:durableId="1052659271">
    <w:abstractNumId w:val="0"/>
  </w:num>
  <w:num w:numId="3" w16cid:durableId="866522755">
    <w:abstractNumId w:val="11"/>
  </w:num>
  <w:num w:numId="4" w16cid:durableId="1390425396">
    <w:abstractNumId w:val="14"/>
  </w:num>
  <w:num w:numId="5" w16cid:durableId="1031999707">
    <w:abstractNumId w:val="13"/>
  </w:num>
  <w:num w:numId="6" w16cid:durableId="1333871262">
    <w:abstractNumId w:val="10"/>
  </w:num>
  <w:num w:numId="7" w16cid:durableId="1708216707">
    <w:abstractNumId w:val="1"/>
  </w:num>
  <w:num w:numId="8" w16cid:durableId="1507868722">
    <w:abstractNumId w:val="7"/>
  </w:num>
  <w:num w:numId="9" w16cid:durableId="40178734">
    <w:abstractNumId w:val="4"/>
  </w:num>
  <w:num w:numId="10" w16cid:durableId="1468742044">
    <w:abstractNumId w:val="8"/>
  </w:num>
  <w:num w:numId="11" w16cid:durableId="1152063335">
    <w:abstractNumId w:val="5"/>
  </w:num>
  <w:num w:numId="12" w16cid:durableId="276105167">
    <w:abstractNumId w:val="9"/>
  </w:num>
  <w:num w:numId="13" w16cid:durableId="804854497">
    <w:abstractNumId w:val="3"/>
  </w:num>
  <w:num w:numId="14" w16cid:durableId="1384450970">
    <w:abstractNumId w:val="2"/>
  </w:num>
  <w:num w:numId="15" w16cid:durableId="8378861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CA3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09D7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37062"/>
    <w:rsid w:val="00B8005E"/>
    <w:rsid w:val="00B90E42"/>
    <w:rsid w:val="00BB0C3C"/>
    <w:rsid w:val="00BC237D"/>
    <w:rsid w:val="00BE6F04"/>
    <w:rsid w:val="00C014B5"/>
    <w:rsid w:val="00C06F6D"/>
    <w:rsid w:val="00C113BF"/>
    <w:rsid w:val="00C4103F"/>
    <w:rsid w:val="00C57DEB"/>
    <w:rsid w:val="00C62F57"/>
    <w:rsid w:val="00C737A7"/>
    <w:rsid w:val="00C7426B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E2A"/>
    <w:rsid w:val="00E64482"/>
    <w:rsid w:val="00E65685"/>
    <w:rsid w:val="00E73190"/>
    <w:rsid w:val="00E73CEB"/>
    <w:rsid w:val="00E74CA3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57A8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8DB7B4"/>
  <w15:docId w15:val="{ED9FCA76-5181-472B-8A8B-30A27D07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729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7</cp:revision>
  <cp:lastPrinted>2016-07-26T10:32:00Z</cp:lastPrinted>
  <dcterms:created xsi:type="dcterms:W3CDTF">2024-12-03T08:09:00Z</dcterms:created>
  <dcterms:modified xsi:type="dcterms:W3CDTF">2024-12-03T09:20:00Z</dcterms:modified>
</cp:coreProperties>
</file>