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78EE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71AA8" w:rsidRPr="00871AA8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B3EAF8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22D7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146CA0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3C1574B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EE10C0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490D1FC" w14:textId="77777777" w:rsidTr="004F10A0">
        <w:tc>
          <w:tcPr>
            <w:tcW w:w="2269" w:type="dxa"/>
            <w:shd w:val="clear" w:color="auto" w:fill="auto"/>
          </w:tcPr>
          <w:p w14:paraId="4A988DDD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873F36" w14:textId="77777777" w:rsidR="00A137C9" w:rsidRPr="00A2540E" w:rsidRDefault="00871AA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1A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Serwis oprogramowania aplikacyjnego klasy HIS InfoMedica Plus/AMMS Plus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1AA8" w:rsidRPr="00A2540E" w14:paraId="2E957332" w14:textId="77777777" w:rsidTr="00091917">
        <w:tc>
          <w:tcPr>
            <w:tcW w:w="2269" w:type="dxa"/>
            <w:shd w:val="clear" w:color="auto" w:fill="auto"/>
          </w:tcPr>
          <w:p w14:paraId="32D48272" w14:textId="77777777" w:rsidR="00871AA8" w:rsidRPr="00A2540E" w:rsidRDefault="00871AA8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9D1759" w14:textId="77777777" w:rsidR="00871AA8" w:rsidRPr="00A2540E" w:rsidRDefault="00871AA8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1A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SZP-271-40/24</w:t>
            </w:r>
          </w:p>
        </w:tc>
      </w:tr>
    </w:tbl>
    <w:p w14:paraId="3671120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ACDF169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71AA8" w:rsidRPr="00871AA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9B31293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08F04A0" w14:textId="77777777" w:rsidTr="00A137C9">
        <w:tc>
          <w:tcPr>
            <w:tcW w:w="617" w:type="dxa"/>
            <w:shd w:val="clear" w:color="auto" w:fill="auto"/>
            <w:vAlign w:val="center"/>
          </w:tcPr>
          <w:p w14:paraId="25DC6B8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4167AA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D6D2E1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35BCF2F" w14:textId="77777777" w:rsidTr="00A137C9">
        <w:tc>
          <w:tcPr>
            <w:tcW w:w="617" w:type="dxa"/>
            <w:shd w:val="clear" w:color="auto" w:fill="auto"/>
            <w:vAlign w:val="center"/>
          </w:tcPr>
          <w:p w14:paraId="29B12BC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CE9D1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104E1E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56160DC" w14:textId="77777777" w:rsidTr="00A137C9">
        <w:tc>
          <w:tcPr>
            <w:tcW w:w="617" w:type="dxa"/>
            <w:shd w:val="clear" w:color="auto" w:fill="auto"/>
            <w:vAlign w:val="center"/>
          </w:tcPr>
          <w:p w14:paraId="64281D9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204BF5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B2DC16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3CDCCF5" w14:textId="6E674A3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71AA8" w:rsidRPr="00871AA8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5B946D8" w14:textId="77777777" w:rsidTr="00A137C9">
        <w:tc>
          <w:tcPr>
            <w:tcW w:w="617" w:type="dxa"/>
            <w:shd w:val="clear" w:color="auto" w:fill="auto"/>
            <w:vAlign w:val="center"/>
          </w:tcPr>
          <w:p w14:paraId="693CC8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BE73C4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100C603" w14:textId="3FF3FA3C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14:paraId="35E8F0AC" w14:textId="77777777" w:rsidTr="00A137C9">
        <w:tc>
          <w:tcPr>
            <w:tcW w:w="617" w:type="dxa"/>
            <w:shd w:val="clear" w:color="auto" w:fill="auto"/>
            <w:vAlign w:val="center"/>
          </w:tcPr>
          <w:p w14:paraId="4FDF999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0134C5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F65227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1B25DF5" w14:textId="77777777" w:rsidTr="00A137C9">
        <w:tc>
          <w:tcPr>
            <w:tcW w:w="617" w:type="dxa"/>
            <w:shd w:val="clear" w:color="auto" w:fill="auto"/>
            <w:vAlign w:val="center"/>
          </w:tcPr>
          <w:p w14:paraId="4465D97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254820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F0DDBB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2CB6A7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0C0A8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863CC63" w14:textId="77777777" w:rsidTr="004F10A0">
        <w:tc>
          <w:tcPr>
            <w:tcW w:w="2660" w:type="dxa"/>
            <w:shd w:val="clear" w:color="auto" w:fill="auto"/>
          </w:tcPr>
          <w:p w14:paraId="1A0A633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8C49D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F953F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B16C73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E4F0A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F0290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71AA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7A4C4B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E1AE1" w14:textId="77777777" w:rsidR="00017856" w:rsidRDefault="00017856" w:rsidP="00025386">
      <w:pPr>
        <w:spacing w:after="0" w:line="240" w:lineRule="auto"/>
      </w:pPr>
      <w:r>
        <w:separator/>
      </w:r>
    </w:p>
  </w:endnote>
  <w:endnote w:type="continuationSeparator" w:id="0">
    <w:p w14:paraId="68F473B8" w14:textId="77777777" w:rsidR="00017856" w:rsidRDefault="000178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65415" w14:textId="77777777" w:rsidR="00871AA8" w:rsidRDefault="00871A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56D9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2508F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99961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20BE2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B8F8" w14:textId="77777777" w:rsidR="00871AA8" w:rsidRDefault="00871A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9169A" w14:textId="77777777" w:rsidR="00017856" w:rsidRDefault="00017856" w:rsidP="00025386">
      <w:pPr>
        <w:spacing w:after="0" w:line="240" w:lineRule="auto"/>
      </w:pPr>
      <w:r>
        <w:separator/>
      </w:r>
    </w:p>
  </w:footnote>
  <w:footnote w:type="continuationSeparator" w:id="0">
    <w:p w14:paraId="5F884BC2" w14:textId="77777777" w:rsidR="00017856" w:rsidRDefault="000178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81C0" w14:textId="77777777" w:rsidR="00871AA8" w:rsidRDefault="00871A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D720D" w14:textId="77777777" w:rsidR="00871AA8" w:rsidRDefault="00871A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20422" w14:textId="77777777" w:rsidR="00871AA8" w:rsidRDefault="00871A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2890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856"/>
    <w:rsid w:val="0001785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54DAD"/>
    <w:rsid w:val="007666D6"/>
    <w:rsid w:val="007A2C38"/>
    <w:rsid w:val="00824D73"/>
    <w:rsid w:val="00830970"/>
    <w:rsid w:val="00871AA8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88209"/>
  <w15:chartTrackingRefBased/>
  <w15:docId w15:val="{6C8AF6FB-8D66-4425-848F-669F32807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2024-12-03T08:06:00Z</dcterms:created>
  <dcterms:modified xsi:type="dcterms:W3CDTF">2024-12-03T08:07:00Z</dcterms:modified>
</cp:coreProperties>
</file>