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A703A" w14:textId="5054FC68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B4AD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B8ED0EA" w14:textId="77777777" w:rsidTr="00467CA2">
        <w:tc>
          <w:tcPr>
            <w:tcW w:w="2800" w:type="dxa"/>
            <w:shd w:val="clear" w:color="auto" w:fill="auto"/>
          </w:tcPr>
          <w:p w14:paraId="49F0413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02437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E291A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F9BB30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4DE028DC" w14:textId="77777777" w:rsidTr="00467CA2">
        <w:tc>
          <w:tcPr>
            <w:tcW w:w="2800" w:type="dxa"/>
            <w:shd w:val="clear" w:color="auto" w:fill="auto"/>
          </w:tcPr>
          <w:p w14:paraId="30F18EDB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02262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7D66C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DDA3C3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8C628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7A4FC2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ACB06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2F76330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F697A1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60A0E" w:rsidRPr="00860A0E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6D0BF68" w14:textId="77777777" w:rsidTr="00467CA2">
        <w:tc>
          <w:tcPr>
            <w:tcW w:w="2269" w:type="dxa"/>
            <w:shd w:val="clear" w:color="auto" w:fill="auto"/>
          </w:tcPr>
          <w:p w14:paraId="5C7CD69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410E5C" w14:textId="77777777" w:rsidR="00D520D3" w:rsidRPr="00A2540E" w:rsidRDefault="00860A0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0A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Serwis oprogramowania aplikacyjnego klasy HIS InfoMedica Plus/AMMS Plus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60A0E" w:rsidRPr="00A2540E" w14:paraId="0DA7E28A" w14:textId="77777777" w:rsidTr="00091917">
        <w:tc>
          <w:tcPr>
            <w:tcW w:w="2269" w:type="dxa"/>
            <w:shd w:val="clear" w:color="auto" w:fill="auto"/>
          </w:tcPr>
          <w:p w14:paraId="314BC668" w14:textId="77777777" w:rsidR="00860A0E" w:rsidRPr="00A2540E" w:rsidRDefault="00860A0E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076484" w14:textId="77777777" w:rsidR="00860A0E" w:rsidRPr="00A2540E" w:rsidRDefault="00860A0E" w:rsidP="000919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0A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SZP-271-40/24</w:t>
            </w:r>
          </w:p>
        </w:tc>
      </w:tr>
    </w:tbl>
    <w:p w14:paraId="7CAA7FA7" w14:textId="77777777" w:rsidR="00DC652A" w:rsidRPr="00053927" w:rsidRDefault="00860A0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3F01A5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D301C7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9C0709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6AC6AFC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F91115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B5462D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4F5FEF0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E629A9E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7D2718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F59D82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4C62C0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193FD0F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55FED3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C1CE6E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BD2BFB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7F110E1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4C558C6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0CDE413" w14:textId="77777777" w:rsidTr="00467CA2">
        <w:tc>
          <w:tcPr>
            <w:tcW w:w="2660" w:type="dxa"/>
            <w:shd w:val="clear" w:color="auto" w:fill="auto"/>
          </w:tcPr>
          <w:p w14:paraId="08F8FAF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2C035C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2DD37DE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B5082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079FF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904C5A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60A0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5B37C6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5B5D7" w14:textId="77777777" w:rsidR="00933D49" w:rsidRDefault="00933D49" w:rsidP="00025386">
      <w:pPr>
        <w:spacing w:after="0" w:line="240" w:lineRule="auto"/>
      </w:pPr>
      <w:r>
        <w:separator/>
      </w:r>
    </w:p>
  </w:endnote>
  <w:endnote w:type="continuationSeparator" w:id="0">
    <w:p w14:paraId="41AD3107" w14:textId="77777777" w:rsidR="00933D49" w:rsidRDefault="00933D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CBF76" w14:textId="77777777" w:rsidR="00860A0E" w:rsidRDefault="00860A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F474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F92C71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5F3CF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1B2FA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A70E2" w14:textId="77777777" w:rsidR="00860A0E" w:rsidRDefault="00860A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729D0" w14:textId="77777777" w:rsidR="00933D49" w:rsidRDefault="00933D49" w:rsidP="00025386">
      <w:pPr>
        <w:spacing w:after="0" w:line="240" w:lineRule="auto"/>
      </w:pPr>
      <w:r>
        <w:separator/>
      </w:r>
    </w:p>
  </w:footnote>
  <w:footnote w:type="continuationSeparator" w:id="0">
    <w:p w14:paraId="0ECBA59B" w14:textId="77777777" w:rsidR="00933D49" w:rsidRDefault="00933D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3352" w14:textId="77777777" w:rsidR="00860A0E" w:rsidRDefault="00860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C0D70" w14:textId="77777777" w:rsidR="00860A0E" w:rsidRDefault="00860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2DBFD" w14:textId="77777777" w:rsidR="00860A0E" w:rsidRDefault="00860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487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D4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0A0E"/>
    <w:rsid w:val="008833CF"/>
    <w:rsid w:val="008B797E"/>
    <w:rsid w:val="008F2498"/>
    <w:rsid w:val="0093388F"/>
    <w:rsid w:val="00933D49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4AD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34F9C"/>
  <w15:chartTrackingRefBased/>
  <w15:docId w15:val="{77951FA8-9DC0-407C-A114-BCEE53557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2024-12-03T08:07:00Z</dcterms:created>
  <dcterms:modified xsi:type="dcterms:W3CDTF">2024-12-03T08:08:00Z</dcterms:modified>
</cp:coreProperties>
</file>