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6B76A" w14:textId="1D763BDF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9E7D4D" w:rsidRPr="009E7D4D">
        <w:rPr>
          <w:rFonts w:ascii="Arial" w:hAnsi="Arial" w:cs="Arial"/>
          <w:bCs/>
          <w:sz w:val="24"/>
        </w:rPr>
        <w:t>1</w:t>
      </w:r>
      <w:r w:rsidR="00793AA1">
        <w:rPr>
          <w:rFonts w:ascii="Arial" w:hAnsi="Arial" w:cs="Arial"/>
          <w:bCs/>
          <w:sz w:val="24"/>
        </w:rPr>
        <w:t>1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1376E399" w14:textId="77777777" w:rsidTr="00C2302C">
        <w:tc>
          <w:tcPr>
            <w:tcW w:w="2800" w:type="dxa"/>
            <w:shd w:val="clear" w:color="auto" w:fill="auto"/>
          </w:tcPr>
          <w:p w14:paraId="55C749A1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59608386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6A283F1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3ACB3B5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D20C7" w:rsidRPr="00ED20C7" w14:paraId="53AFFCEE" w14:textId="77777777" w:rsidTr="00C2302C">
        <w:tc>
          <w:tcPr>
            <w:tcW w:w="2800" w:type="dxa"/>
            <w:shd w:val="clear" w:color="auto" w:fill="auto"/>
          </w:tcPr>
          <w:p w14:paraId="53062AF0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2EAA2888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0E1C019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F935EFD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21871B64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4B116A26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329881" w14:textId="19DAD964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14:paraId="7622131C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2B45267F" w14:textId="77777777" w:rsidTr="00ED20C7">
        <w:tc>
          <w:tcPr>
            <w:tcW w:w="2269" w:type="dxa"/>
            <w:shd w:val="clear" w:color="auto" w:fill="auto"/>
          </w:tcPr>
          <w:p w14:paraId="14441B2D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13D34685" w14:textId="77777777" w:rsidR="00ED20C7" w:rsidRPr="00CA5E56" w:rsidRDefault="009E7D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E7D4D">
              <w:rPr>
                <w:rFonts w:ascii="Arial" w:hAnsi="Arial" w:cs="Arial"/>
                <w:bCs/>
                <w:sz w:val="24"/>
                <w:szCs w:val="24"/>
              </w:rPr>
              <w:t xml:space="preserve">Serwis oprogramowania aplikacyjnego klasy HIS </w:t>
            </w:r>
            <w:proofErr w:type="spellStart"/>
            <w:r w:rsidRPr="009E7D4D">
              <w:rPr>
                <w:rFonts w:ascii="Arial" w:hAnsi="Arial" w:cs="Arial"/>
                <w:bCs/>
                <w:sz w:val="24"/>
                <w:szCs w:val="24"/>
              </w:rPr>
              <w:t>InfoMedica</w:t>
            </w:r>
            <w:proofErr w:type="spellEnd"/>
            <w:r w:rsidRPr="009E7D4D">
              <w:rPr>
                <w:rFonts w:ascii="Arial" w:hAnsi="Arial" w:cs="Arial"/>
                <w:bCs/>
                <w:sz w:val="24"/>
                <w:szCs w:val="24"/>
              </w:rPr>
              <w:t xml:space="preserve"> Plus/AMMS Plus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E7D4D" w:rsidRPr="00CA5E56" w14:paraId="12811002" w14:textId="77777777" w:rsidTr="00091917">
        <w:tc>
          <w:tcPr>
            <w:tcW w:w="2269" w:type="dxa"/>
            <w:shd w:val="clear" w:color="auto" w:fill="auto"/>
          </w:tcPr>
          <w:p w14:paraId="16E2A93C" w14:textId="77777777" w:rsidR="009E7D4D" w:rsidRPr="00CA5E56" w:rsidRDefault="009E7D4D" w:rsidP="00091917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10832722" w14:textId="77777777" w:rsidR="009E7D4D" w:rsidRPr="00CA5E56" w:rsidRDefault="009E7D4D" w:rsidP="000919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E7D4D">
              <w:rPr>
                <w:rFonts w:ascii="Arial" w:hAnsi="Arial" w:cs="Arial"/>
                <w:bCs/>
                <w:sz w:val="24"/>
                <w:szCs w:val="24"/>
              </w:rPr>
              <w:t>SZP-271-40/24</w:t>
            </w:r>
          </w:p>
        </w:tc>
      </w:tr>
    </w:tbl>
    <w:p w14:paraId="7C4FC93B" w14:textId="3DDC7BFE" w:rsidR="00425DD9" w:rsidRDefault="009E7D4D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9E7D4D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13E68634" w14:textId="77777777" w:rsidTr="00A55523">
        <w:tc>
          <w:tcPr>
            <w:tcW w:w="2553" w:type="dxa"/>
            <w:shd w:val="clear" w:color="auto" w:fill="auto"/>
            <w:vAlign w:val="center"/>
          </w:tcPr>
          <w:p w14:paraId="1BE7D898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86CF1F2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768AA9A0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409A61BA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7DA3E71F" w14:textId="446A0D7D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usługi zostały wykonane lub są wykonywane</w:t>
            </w:r>
          </w:p>
        </w:tc>
      </w:tr>
      <w:tr w:rsidR="00AB03CC" w:rsidRPr="00A55523" w14:paraId="5250F7BA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0DB728C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46A3EA07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1955EDE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10957FB5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063A77C2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073C848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37B4B603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2AB766CF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58EFE53F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0C11071A" w14:textId="7761988B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2FA5F11E" w14:textId="77777777" w:rsidTr="00320B74">
        <w:tc>
          <w:tcPr>
            <w:tcW w:w="3261" w:type="dxa"/>
            <w:shd w:val="clear" w:color="auto" w:fill="auto"/>
          </w:tcPr>
          <w:p w14:paraId="044A17B6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297C5B7D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22CE90FF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699D3E28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0667539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05ABECBE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9E7D4D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0C1FD94E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0B5CC" w14:textId="77777777" w:rsidR="00CC755E" w:rsidRDefault="00CC755E">
      <w:r>
        <w:separator/>
      </w:r>
    </w:p>
  </w:endnote>
  <w:endnote w:type="continuationSeparator" w:id="0">
    <w:p w14:paraId="049AF277" w14:textId="77777777" w:rsidR="00CC755E" w:rsidRDefault="00CC7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F40F9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FC7695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DF49D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64AE1056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D2107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8F510" w14:textId="77777777" w:rsidR="00EF0FC8" w:rsidRDefault="00EF0FC8">
    <w:pPr>
      <w:pStyle w:val="Stopka"/>
      <w:tabs>
        <w:tab w:val="clear" w:pos="4536"/>
      </w:tabs>
      <w:jc w:val="center"/>
    </w:pPr>
  </w:p>
  <w:p w14:paraId="7C8E59C0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341D8" w14:textId="77777777" w:rsidR="00CC755E" w:rsidRDefault="00CC755E">
      <w:r>
        <w:separator/>
      </w:r>
    </w:p>
  </w:footnote>
  <w:footnote w:type="continuationSeparator" w:id="0">
    <w:p w14:paraId="7AAB6495" w14:textId="77777777" w:rsidR="00CC755E" w:rsidRDefault="00CC755E">
      <w:r>
        <w:continuationSeparator/>
      </w:r>
    </w:p>
  </w:footnote>
  <w:footnote w:id="1">
    <w:p w14:paraId="55FBCABC" w14:textId="7FAC551E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FBAC8" w14:textId="77777777" w:rsidR="009E7D4D" w:rsidRDefault="009E7D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D7226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9E7D4D">
      <w:rPr>
        <w:rFonts w:ascii="Arial" w:hAnsi="Arial" w:cs="Arial"/>
      </w:rPr>
      <w:t>SZP-271-40/24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50A05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4402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55E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37169"/>
    <w:rsid w:val="00653713"/>
    <w:rsid w:val="00664625"/>
    <w:rsid w:val="007066B5"/>
    <w:rsid w:val="00755800"/>
    <w:rsid w:val="00792635"/>
    <w:rsid w:val="00793AA1"/>
    <w:rsid w:val="00813709"/>
    <w:rsid w:val="008605A5"/>
    <w:rsid w:val="0087138C"/>
    <w:rsid w:val="008F50C0"/>
    <w:rsid w:val="0094416C"/>
    <w:rsid w:val="009E7D4D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CC755E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5D0DC3"/>
  <w15:chartTrackingRefBased/>
  <w15:docId w15:val="{23018BC7-6491-42AA-B387-191566049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111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5</cp:revision>
  <cp:lastPrinted>2024-12-03T11:13:00Z</cp:lastPrinted>
  <dcterms:created xsi:type="dcterms:W3CDTF">2024-12-03T09:32:00Z</dcterms:created>
  <dcterms:modified xsi:type="dcterms:W3CDTF">2024-12-03T11:13:00Z</dcterms:modified>
</cp:coreProperties>
</file>