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27B4B6" w14:textId="70DAC772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694EEE">
        <w:rPr>
          <w:rFonts w:ascii="Arial" w:eastAsia="Times New Roman" w:hAnsi="Arial" w:cs="Arial"/>
          <w:bCs/>
          <w:sz w:val="24"/>
          <w:szCs w:val="20"/>
          <w:lang w:eastAsia="pl-PL"/>
        </w:rPr>
        <w:t>9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59E31884" w14:textId="77777777" w:rsidTr="00D62E6E">
        <w:tc>
          <w:tcPr>
            <w:tcW w:w="2800" w:type="dxa"/>
            <w:shd w:val="clear" w:color="auto" w:fill="auto"/>
          </w:tcPr>
          <w:p w14:paraId="084C834A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A5557D7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717C885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6746212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62E6E" w:rsidRPr="00D62E6E" w14:paraId="49E03EFC" w14:textId="77777777" w:rsidTr="00D62E6E">
        <w:tc>
          <w:tcPr>
            <w:tcW w:w="2800" w:type="dxa"/>
            <w:shd w:val="clear" w:color="auto" w:fill="auto"/>
          </w:tcPr>
          <w:p w14:paraId="783060D5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2FFC642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965CDFB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19C07B3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ADD2509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44FF5" w:rsidRPr="00C14101" w14:paraId="2B262B9A" w14:textId="77777777" w:rsidTr="00091917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0E29BCA" w14:textId="77777777" w:rsidR="00044FF5" w:rsidRPr="00C14101" w:rsidRDefault="00044FF5" w:rsidP="00091917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207F8633" w14:textId="77777777" w:rsidR="00044FF5" w:rsidRPr="00C14101" w:rsidRDefault="00044FF5" w:rsidP="00091917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044FF5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044FF5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044FF5">
              <w:rPr>
                <w:rFonts w:ascii="Arial" w:eastAsia="Times New Roman" w:hAnsi="Arial" w:cs="Arial"/>
                <w:lang w:eastAsia="pl-PL"/>
              </w:rPr>
              <w:t>. Dz. U. z 2024 poz. 1320)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14:paraId="574C28FE" w14:textId="77777777" w:rsidR="00044FF5" w:rsidRPr="00C14101" w:rsidRDefault="00044FF5" w:rsidP="000919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1FCD89A4" w14:textId="77777777" w:rsidR="00044FF5" w:rsidRPr="00C14101" w:rsidRDefault="00044FF5" w:rsidP="000919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7263704F" w14:textId="77777777" w:rsidR="00BC121E" w:rsidRPr="00C14101" w:rsidRDefault="00044FF5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6885B64A" w14:textId="77777777" w:rsidTr="00D62E6E">
        <w:tc>
          <w:tcPr>
            <w:tcW w:w="2269" w:type="dxa"/>
            <w:shd w:val="clear" w:color="auto" w:fill="auto"/>
          </w:tcPr>
          <w:p w14:paraId="6BD87DD5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B604D63" w14:textId="77777777" w:rsidR="00D62E6E" w:rsidRPr="00D62E6E" w:rsidRDefault="00044FF5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44FF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Serwis oprogramowania aplikacyjnego klasy HIS </w:t>
            </w:r>
            <w:proofErr w:type="spellStart"/>
            <w:r w:rsidRPr="00044FF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InfoMedica</w:t>
            </w:r>
            <w:proofErr w:type="spellEnd"/>
            <w:r w:rsidRPr="00044FF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Plus/AMMS Plus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44FF5" w:rsidRPr="00D62E6E" w14:paraId="56634629" w14:textId="77777777" w:rsidTr="00091917">
        <w:tc>
          <w:tcPr>
            <w:tcW w:w="2269" w:type="dxa"/>
            <w:shd w:val="clear" w:color="auto" w:fill="auto"/>
          </w:tcPr>
          <w:p w14:paraId="6CAF214D" w14:textId="77777777" w:rsidR="00044FF5" w:rsidRPr="00D62E6E" w:rsidRDefault="00044FF5" w:rsidP="0009191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59D80CF" w14:textId="77777777" w:rsidR="00044FF5" w:rsidRPr="00D62E6E" w:rsidRDefault="00044FF5" w:rsidP="0009191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44FF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SZP-271-40/24</w:t>
            </w:r>
          </w:p>
        </w:tc>
      </w:tr>
    </w:tbl>
    <w:p w14:paraId="39877F3E" w14:textId="77777777" w:rsidR="00BC121E" w:rsidRDefault="00044FF5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044FF5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1E293A07" w14:textId="5E63A9E9"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50C99A3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proofErr w:type="spellStart"/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. Dz.U. z 2023r. poz. 1689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2EA3E37A" w14:textId="2B08D49B"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612D97B4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proofErr w:type="spellStart"/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. Dz.U. z 2023r. poz. 1689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605A9D5B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14:paraId="42B9F4D6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38454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083CF2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6CCC1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02D5D3C3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F27EB8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455E6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0388A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1CB6AF23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99A35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DD034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9296B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27698D36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lastRenderedPageBreak/>
        <w:t>Uwaga</w:t>
      </w:r>
    </w:p>
    <w:p w14:paraId="175B0CA3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1B008FA6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7F93A340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2DF9924C" w14:textId="77777777" w:rsidTr="00620E37">
        <w:tc>
          <w:tcPr>
            <w:tcW w:w="2660" w:type="dxa"/>
            <w:shd w:val="clear" w:color="auto" w:fill="auto"/>
          </w:tcPr>
          <w:p w14:paraId="5DEAC72F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2E83683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717FEA4C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534C53FA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23E8D17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24B77B15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044FF5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5A6E33E4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81214C" w14:textId="77777777" w:rsidR="0006579E" w:rsidRDefault="0006579E">
      <w:r>
        <w:separator/>
      </w:r>
    </w:p>
  </w:endnote>
  <w:endnote w:type="continuationSeparator" w:id="0">
    <w:p w14:paraId="7EFE42CB" w14:textId="77777777" w:rsidR="0006579E" w:rsidRDefault="000657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BD017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5EDBF0C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54F94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67EBE165" w14:textId="77777777" w:rsidR="009A4CD3" w:rsidRDefault="00694EEE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730296CE">
        <v:line id="_x0000_s1025" style="position:absolute;left:0;text-align:left;z-index:251657728" from="-3.85pt,8.7pt" to="455.15pt,8.7pt"/>
      </w:pict>
    </w:r>
  </w:p>
  <w:p w14:paraId="5F32E044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367080" w14:textId="77777777" w:rsidR="00044FF5" w:rsidRDefault="00044FF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EA20E0" w14:textId="77777777" w:rsidR="0006579E" w:rsidRDefault="0006579E">
      <w:r>
        <w:separator/>
      </w:r>
    </w:p>
  </w:footnote>
  <w:footnote w:type="continuationSeparator" w:id="0">
    <w:p w14:paraId="6EDC9650" w14:textId="77777777" w:rsidR="0006579E" w:rsidRDefault="000657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32719" w14:textId="77777777" w:rsidR="00044FF5" w:rsidRDefault="00044F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6BCC3E" w14:textId="77777777" w:rsidR="00044FF5" w:rsidRDefault="00044FF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4D7A21" w14:textId="77777777" w:rsidR="00044FF5" w:rsidRDefault="00044FF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49592124">
    <w:abstractNumId w:val="13"/>
  </w:num>
  <w:num w:numId="2" w16cid:durableId="1803158483">
    <w:abstractNumId w:val="0"/>
  </w:num>
  <w:num w:numId="3" w16cid:durableId="1548949089">
    <w:abstractNumId w:val="11"/>
  </w:num>
  <w:num w:numId="4" w16cid:durableId="816066271">
    <w:abstractNumId w:val="8"/>
  </w:num>
  <w:num w:numId="5" w16cid:durableId="1860503826">
    <w:abstractNumId w:val="7"/>
  </w:num>
  <w:num w:numId="6" w16cid:durableId="948271579">
    <w:abstractNumId w:val="1"/>
  </w:num>
  <w:num w:numId="7" w16cid:durableId="195781537">
    <w:abstractNumId w:val="6"/>
  </w:num>
  <w:num w:numId="8" w16cid:durableId="1945989024">
    <w:abstractNumId w:val="3"/>
  </w:num>
  <w:num w:numId="9" w16cid:durableId="779034148">
    <w:abstractNumId w:val="2"/>
  </w:num>
  <w:num w:numId="10" w16cid:durableId="1994797143">
    <w:abstractNumId w:val="5"/>
  </w:num>
  <w:num w:numId="11" w16cid:durableId="779300335">
    <w:abstractNumId w:val="10"/>
  </w:num>
  <w:num w:numId="12" w16cid:durableId="1558517118">
    <w:abstractNumId w:val="4"/>
  </w:num>
  <w:num w:numId="13" w16cid:durableId="958494680">
    <w:abstractNumId w:val="9"/>
  </w:num>
  <w:num w:numId="14" w16cid:durableId="167576125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6579E"/>
    <w:rsid w:val="0000184A"/>
    <w:rsid w:val="00007C1C"/>
    <w:rsid w:val="00012997"/>
    <w:rsid w:val="00044FF5"/>
    <w:rsid w:val="000621A2"/>
    <w:rsid w:val="0006579E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1C52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4EEE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E2507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19C7B4F3"/>
  <w15:chartTrackingRefBased/>
  <w15:docId w15:val="{D39932B0-48A2-4693-94CB-970C66D24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227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4</cp:revision>
  <cp:lastPrinted>2024-12-03T09:36:00Z</cp:lastPrinted>
  <dcterms:created xsi:type="dcterms:W3CDTF">2024-12-03T09:28:00Z</dcterms:created>
  <dcterms:modified xsi:type="dcterms:W3CDTF">2024-12-03T09:37:00Z</dcterms:modified>
</cp:coreProperties>
</file>