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70831" w14:textId="71598BFE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027987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4A546F6C" w14:textId="77777777" w:rsidTr="008D065E">
        <w:tc>
          <w:tcPr>
            <w:tcW w:w="2800" w:type="dxa"/>
            <w:shd w:val="clear" w:color="auto" w:fill="auto"/>
          </w:tcPr>
          <w:p w14:paraId="22022CE6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813903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075108B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085FEA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A63CE2" w:rsidRPr="00A2540E" w14:paraId="61127FEF" w14:textId="77777777" w:rsidTr="008D065E">
        <w:tc>
          <w:tcPr>
            <w:tcW w:w="2800" w:type="dxa"/>
            <w:shd w:val="clear" w:color="auto" w:fill="auto"/>
          </w:tcPr>
          <w:p w14:paraId="24434CCA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E5B0F5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AC27D19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45F69B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DC2D5AF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77AB959D" w14:textId="77777777" w:rsidTr="008D065E">
        <w:tc>
          <w:tcPr>
            <w:tcW w:w="9104" w:type="dxa"/>
            <w:shd w:val="clear" w:color="auto" w:fill="F2F2F2"/>
          </w:tcPr>
          <w:p w14:paraId="568C5697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60E2CBA6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0C97A0F9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337C9CE8" w14:textId="77777777" w:rsidTr="008D065E">
        <w:tc>
          <w:tcPr>
            <w:tcW w:w="2269" w:type="dxa"/>
            <w:shd w:val="clear" w:color="auto" w:fill="auto"/>
          </w:tcPr>
          <w:p w14:paraId="30072A87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F74E1E" w14:textId="77777777" w:rsidR="00A63CE2" w:rsidRPr="00A2540E" w:rsidRDefault="003A31AA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31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Serwis oprogramowania aplikacyjnego klasy HIS </w:t>
            </w:r>
            <w:proofErr w:type="spellStart"/>
            <w:r w:rsidRPr="003A31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InfoMedica</w:t>
            </w:r>
            <w:proofErr w:type="spellEnd"/>
            <w:r w:rsidRPr="003A31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Plus/AMMS Plus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31AA" w:rsidRPr="00A2540E" w14:paraId="10F4BD09" w14:textId="77777777" w:rsidTr="00091917">
        <w:tc>
          <w:tcPr>
            <w:tcW w:w="2269" w:type="dxa"/>
            <w:shd w:val="clear" w:color="auto" w:fill="auto"/>
          </w:tcPr>
          <w:p w14:paraId="4E9C391C" w14:textId="77777777" w:rsidR="003A31AA" w:rsidRPr="00A2540E" w:rsidRDefault="003A31AA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47D64A" w14:textId="77777777" w:rsidR="003A31AA" w:rsidRPr="00A2540E" w:rsidRDefault="003A31AA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31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SZP-271-40/24</w:t>
            </w:r>
          </w:p>
        </w:tc>
      </w:tr>
    </w:tbl>
    <w:p w14:paraId="1804C82E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0A80523F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3A31AA" w:rsidRPr="003A31A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77E003F0" w14:textId="5E74B215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amawiającego czynności w zakresie realizacji zamówienia</w:t>
      </w:r>
      <w:r w:rsidR="00417E2E">
        <w:rPr>
          <w:rFonts w:ascii="Arial" w:hAnsi="Arial" w:cs="Arial"/>
          <w:bCs/>
          <w:sz w:val="24"/>
          <w:szCs w:val="24"/>
        </w:rPr>
        <w:t xml:space="preserve"> tj. </w:t>
      </w:r>
      <w:r w:rsidR="004E3E60" w:rsidRPr="004E3E60">
        <w:rPr>
          <w:rFonts w:ascii="Arial" w:hAnsi="Arial" w:cs="Arial"/>
          <w:bCs/>
          <w:sz w:val="24"/>
          <w:szCs w:val="24"/>
        </w:rPr>
        <w:t>czynności z zakresu aktualizacji oprogramowania oraz opieki serwisowej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="00C904C8" w:rsidRPr="00A63CE2">
        <w:rPr>
          <w:rFonts w:ascii="Arial" w:hAnsi="Arial" w:cs="Arial"/>
          <w:color w:val="000000"/>
          <w:sz w:val="24"/>
          <w:szCs w:val="24"/>
        </w:rPr>
        <w:t>t.j</w:t>
      </w:r>
      <w:proofErr w:type="spellEnd"/>
      <w:r w:rsidR="00C904C8" w:rsidRPr="00A63CE2">
        <w:rPr>
          <w:rFonts w:ascii="Arial" w:hAnsi="Arial" w:cs="Arial"/>
          <w:color w:val="000000"/>
          <w:sz w:val="24"/>
          <w:szCs w:val="24"/>
        </w:rPr>
        <w:t>. Dz. U. z 20</w:t>
      </w:r>
      <w:r w:rsidR="00531A80">
        <w:rPr>
          <w:rFonts w:ascii="Arial" w:hAnsi="Arial" w:cs="Arial"/>
          <w:color w:val="000000"/>
          <w:sz w:val="24"/>
          <w:szCs w:val="24"/>
        </w:rPr>
        <w:t>22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531A80">
        <w:rPr>
          <w:rFonts w:ascii="Arial" w:hAnsi="Arial" w:cs="Arial"/>
          <w:color w:val="000000"/>
          <w:sz w:val="24"/>
          <w:szCs w:val="24"/>
        </w:rPr>
        <w:t>1510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68041236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7F3B7D8D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84C858E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599DC3A7" w14:textId="77777777" w:rsidTr="008D065E">
        <w:tc>
          <w:tcPr>
            <w:tcW w:w="2660" w:type="dxa"/>
            <w:shd w:val="clear" w:color="auto" w:fill="auto"/>
          </w:tcPr>
          <w:p w14:paraId="1AAC71D4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97924D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5D48E55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6651E1B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40D9BC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EDD8A9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A31A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467CBF7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B9090" w14:textId="77777777" w:rsidR="00B81A73" w:rsidRDefault="00B81A73" w:rsidP="00025386">
      <w:pPr>
        <w:spacing w:after="0" w:line="240" w:lineRule="auto"/>
      </w:pPr>
      <w:r>
        <w:separator/>
      </w:r>
    </w:p>
  </w:endnote>
  <w:endnote w:type="continuationSeparator" w:id="0">
    <w:p w14:paraId="22E0D516" w14:textId="77777777" w:rsidR="00B81A73" w:rsidRDefault="00B81A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0CB91" w14:textId="77777777" w:rsidR="003A31AA" w:rsidRDefault="003A31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9A6A6" w14:textId="77777777" w:rsidR="00025386" w:rsidRDefault="004E3E60" w:rsidP="00025386">
    <w:pPr>
      <w:pStyle w:val="Stopka"/>
      <w:tabs>
        <w:tab w:val="clear" w:pos="4536"/>
      </w:tabs>
      <w:jc w:val="center"/>
    </w:pPr>
    <w:r>
      <w:rPr>
        <w:noProof/>
      </w:rPr>
      <w:pict w14:anchorId="57BE73F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5AF7A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DDBE19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22BD7" w14:textId="77777777" w:rsidR="003A31AA" w:rsidRDefault="003A31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D5D78" w14:textId="77777777" w:rsidR="00B81A73" w:rsidRDefault="00B81A73" w:rsidP="00025386">
      <w:pPr>
        <w:spacing w:after="0" w:line="240" w:lineRule="auto"/>
      </w:pPr>
      <w:r>
        <w:separator/>
      </w:r>
    </w:p>
  </w:footnote>
  <w:footnote w:type="continuationSeparator" w:id="0">
    <w:p w14:paraId="375E7FC3" w14:textId="77777777" w:rsidR="00B81A73" w:rsidRDefault="00B81A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8EFB5" w14:textId="77777777" w:rsidR="003A31AA" w:rsidRDefault="003A31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0FE76" w14:textId="77777777" w:rsidR="003A31AA" w:rsidRDefault="003A31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B5FB7" w14:textId="77777777" w:rsidR="003A31AA" w:rsidRDefault="003A31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73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A73"/>
    <w:rsid w:val="00025386"/>
    <w:rsid w:val="00027987"/>
    <w:rsid w:val="001C2314"/>
    <w:rsid w:val="003A31AA"/>
    <w:rsid w:val="00417E2E"/>
    <w:rsid w:val="004202B7"/>
    <w:rsid w:val="004E3E60"/>
    <w:rsid w:val="00531A80"/>
    <w:rsid w:val="005624D8"/>
    <w:rsid w:val="00593180"/>
    <w:rsid w:val="007A69F8"/>
    <w:rsid w:val="00833E3D"/>
    <w:rsid w:val="008D065E"/>
    <w:rsid w:val="008F2498"/>
    <w:rsid w:val="00A56A6F"/>
    <w:rsid w:val="00A63CE2"/>
    <w:rsid w:val="00A770E2"/>
    <w:rsid w:val="00AE62F2"/>
    <w:rsid w:val="00B81A73"/>
    <w:rsid w:val="00C904C8"/>
    <w:rsid w:val="00CD751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CDF267"/>
  <w15:chartTrackingRefBased/>
  <w15:docId w15:val="{401C4830-8AA9-46AB-B6B6-A5F26C50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5</cp:revision>
  <dcterms:created xsi:type="dcterms:W3CDTF">2024-12-03T08:11:00Z</dcterms:created>
  <dcterms:modified xsi:type="dcterms:W3CDTF">2024-12-03T08:14:00Z</dcterms:modified>
</cp:coreProperties>
</file>