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285B" w14:textId="77777777" w:rsidR="00B048DA" w:rsidRPr="00353FDC" w:rsidRDefault="008E0B0E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E0B0E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8E0B0E">
        <w:rPr>
          <w:rFonts w:ascii="Arial" w:hAnsi="Arial" w:cs="Arial"/>
        </w:rPr>
        <w:t>2024-12-03</w:t>
      </w:r>
    </w:p>
    <w:p w14:paraId="352BECD9" w14:textId="77777777" w:rsidR="00B048DA" w:rsidRPr="00353FDC" w:rsidRDefault="008E0B0E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8E0B0E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12A06BD" w14:textId="77777777" w:rsidR="00B048DA" w:rsidRPr="00353FDC" w:rsidRDefault="008E0B0E" w:rsidP="00B048DA">
      <w:pPr>
        <w:spacing w:line="360" w:lineRule="auto"/>
        <w:ind w:right="3969"/>
        <w:rPr>
          <w:rFonts w:ascii="Arial" w:hAnsi="Arial" w:cs="Arial"/>
        </w:rPr>
      </w:pPr>
      <w:r w:rsidRPr="008E0B0E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8E0B0E">
        <w:rPr>
          <w:rFonts w:ascii="Arial" w:hAnsi="Arial" w:cs="Arial"/>
        </w:rPr>
        <w:t>66</w:t>
      </w:r>
    </w:p>
    <w:p w14:paraId="74516C8E" w14:textId="77777777" w:rsidR="00B048DA" w:rsidRPr="00353FDC" w:rsidRDefault="008E0B0E" w:rsidP="00B048DA">
      <w:pPr>
        <w:ind w:right="3969"/>
        <w:rPr>
          <w:rFonts w:ascii="Arial" w:hAnsi="Arial" w:cs="Arial"/>
        </w:rPr>
      </w:pPr>
      <w:r w:rsidRPr="008E0B0E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8E0B0E">
        <w:rPr>
          <w:rFonts w:ascii="Arial" w:hAnsi="Arial" w:cs="Arial"/>
        </w:rPr>
        <w:t>Kraków</w:t>
      </w:r>
    </w:p>
    <w:p w14:paraId="72BE7300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4ECB1A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F1A388D" w14:textId="59CAABCC" w:rsidR="0012214E" w:rsidRPr="006B47E0" w:rsidRDefault="0012214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6B47E0">
        <w:rPr>
          <w:rFonts w:ascii="Arial" w:hAnsi="Arial" w:cs="Arial"/>
          <w:bCs/>
        </w:rPr>
        <w:t>SZP-271-33/24-</w:t>
      </w:r>
      <w:r w:rsidR="006B47E0" w:rsidRPr="006B47E0">
        <w:rPr>
          <w:rFonts w:ascii="Arial" w:hAnsi="Arial" w:cs="Arial"/>
          <w:bCs/>
        </w:rPr>
        <w:t>1004.</w:t>
      </w:r>
      <w:r w:rsidRPr="006B47E0">
        <w:rPr>
          <w:rFonts w:ascii="Arial" w:hAnsi="Arial" w:cs="Arial"/>
          <w:bCs/>
        </w:rPr>
        <w:t>AOM</w:t>
      </w:r>
    </w:p>
    <w:p w14:paraId="5CD260E9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E42EB8B" w14:textId="77777777" w:rsidTr="00B048DA">
        <w:tc>
          <w:tcPr>
            <w:tcW w:w="9498" w:type="dxa"/>
            <w:shd w:val="clear" w:color="auto" w:fill="F2F2F2"/>
            <w:hideMark/>
          </w:tcPr>
          <w:p w14:paraId="0DDCBAE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CB7B436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67FA740C" w14:textId="3EB07833" w:rsidR="0012214E" w:rsidRPr="00353FDC" w:rsidRDefault="0012214E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1 i 2</w:t>
            </w:r>
          </w:p>
        </w:tc>
      </w:tr>
    </w:tbl>
    <w:p w14:paraId="3852FEA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300074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91AE796" w14:textId="77777777" w:rsidTr="00B048DA">
        <w:tc>
          <w:tcPr>
            <w:tcW w:w="2269" w:type="dxa"/>
            <w:shd w:val="clear" w:color="auto" w:fill="auto"/>
          </w:tcPr>
          <w:p w14:paraId="132370D5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1AC4689" w14:textId="77777777" w:rsidR="00B048DA" w:rsidRPr="00353FDC" w:rsidRDefault="008E0B0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</w:p>
        </w:tc>
      </w:tr>
      <w:tr w:rsidR="008E0B0E" w:rsidRPr="00353FDC" w14:paraId="12DD6A9C" w14:textId="77777777" w:rsidTr="000B5724">
        <w:tc>
          <w:tcPr>
            <w:tcW w:w="2269" w:type="dxa"/>
            <w:shd w:val="clear" w:color="auto" w:fill="auto"/>
          </w:tcPr>
          <w:p w14:paraId="78333BF5" w14:textId="77777777" w:rsidR="008E0B0E" w:rsidRPr="00353FDC" w:rsidRDefault="008E0B0E" w:rsidP="000B57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090175E" w14:textId="77777777" w:rsidR="008E0B0E" w:rsidRPr="00353FDC" w:rsidRDefault="008E0B0E" w:rsidP="000B57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SZP-271-33/24</w:t>
            </w:r>
          </w:p>
        </w:tc>
      </w:tr>
    </w:tbl>
    <w:p w14:paraId="534FA701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1C6C461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8E0B0E" w:rsidRPr="008E0B0E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8E0B0E" w:rsidRPr="008E0B0E">
        <w:rPr>
          <w:rFonts w:ascii="Arial" w:hAnsi="Arial" w:cs="Arial"/>
        </w:rPr>
        <w:t>(</w:t>
      </w:r>
      <w:proofErr w:type="spellStart"/>
      <w:r w:rsidR="008E0B0E" w:rsidRPr="008E0B0E">
        <w:rPr>
          <w:rFonts w:ascii="Arial" w:hAnsi="Arial" w:cs="Arial"/>
        </w:rPr>
        <w:t>t.j</w:t>
      </w:r>
      <w:proofErr w:type="spellEnd"/>
      <w:r w:rsidR="008E0B0E" w:rsidRPr="008E0B0E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0B0E" w14:paraId="2774CC12" w14:textId="77777777" w:rsidTr="000B5724">
        <w:trPr>
          <w:cantSplit/>
        </w:trPr>
        <w:tc>
          <w:tcPr>
            <w:tcW w:w="9498" w:type="dxa"/>
          </w:tcPr>
          <w:p w14:paraId="3168901C" w14:textId="77777777" w:rsidR="008E0B0E" w:rsidRDefault="008E0B0E" w:rsidP="000B572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E0B0E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E0B0E">
              <w:rPr>
                <w:rFonts w:ascii="Arial" w:hAnsi="Arial" w:cs="Arial"/>
                <w:color w:val="000000"/>
              </w:rPr>
              <w:t>Materiały papiernicze i biurowe</w:t>
            </w:r>
          </w:p>
          <w:p w14:paraId="136D57F8" w14:textId="77777777" w:rsidR="008E0B0E" w:rsidRPr="00B048DA" w:rsidRDefault="008E0B0E" w:rsidP="000B572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E0B0E">
              <w:rPr>
                <w:rFonts w:ascii="Arial" w:hAnsi="Arial" w:cs="Arial"/>
                <w:b/>
              </w:rPr>
              <w:t>ProOffice</w:t>
            </w:r>
            <w:proofErr w:type="spellEnd"/>
            <w:r w:rsidRPr="008E0B0E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8E0B0E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64D477BE" w14:textId="77777777" w:rsidR="008E0B0E" w:rsidRDefault="008E0B0E" w:rsidP="000B5724">
            <w:pPr>
              <w:spacing w:line="360" w:lineRule="auto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Rączna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0B0E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02AC22" w14:textId="77777777" w:rsidR="008E0B0E" w:rsidRPr="00B048DA" w:rsidRDefault="008E0B0E" w:rsidP="000B5724">
            <w:pPr>
              <w:spacing w:line="360" w:lineRule="auto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30-741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0B0E">
              <w:rPr>
                <w:rFonts w:ascii="Arial" w:hAnsi="Arial" w:cs="Arial"/>
                <w:bCs/>
              </w:rPr>
              <w:t>Kraków</w:t>
            </w:r>
          </w:p>
          <w:p w14:paraId="6F9274B5" w14:textId="77777777" w:rsidR="008E0B0E" w:rsidRPr="00B048DA" w:rsidRDefault="008E0B0E" w:rsidP="000B572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E0B0E">
              <w:rPr>
                <w:rFonts w:ascii="Arial" w:hAnsi="Arial" w:cs="Arial"/>
                <w:b/>
              </w:rPr>
              <w:t>36 244.95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943438" w14:textId="77777777" w:rsidR="008E0B0E" w:rsidRPr="00B048DA" w:rsidRDefault="008E0B0E" w:rsidP="000B572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A43AE9" w14:textId="439CA59E" w:rsidR="008E0B0E" w:rsidRPr="008E0B0E" w:rsidRDefault="0012214E" w:rsidP="000B57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60,00 %, „Termin dostawy” – waga 20,00%, Termin realizacji reklamacji ilościowej – 20,00%)</w:t>
            </w:r>
          </w:p>
        </w:tc>
      </w:tr>
      <w:tr w:rsidR="008E0B0E" w14:paraId="1C6FEC67" w14:textId="77777777" w:rsidTr="000B5724">
        <w:trPr>
          <w:cantSplit/>
        </w:trPr>
        <w:tc>
          <w:tcPr>
            <w:tcW w:w="9498" w:type="dxa"/>
          </w:tcPr>
          <w:p w14:paraId="46C596B2" w14:textId="77777777" w:rsidR="008E0B0E" w:rsidRDefault="008E0B0E" w:rsidP="000B572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8E0B0E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E0B0E">
              <w:rPr>
                <w:rFonts w:ascii="Arial" w:hAnsi="Arial" w:cs="Arial"/>
                <w:color w:val="000000"/>
              </w:rPr>
              <w:t>Koperty</w:t>
            </w:r>
          </w:p>
          <w:p w14:paraId="2533016F" w14:textId="77777777" w:rsidR="008E0B0E" w:rsidRPr="00B048DA" w:rsidRDefault="008E0B0E" w:rsidP="000B572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E0B0E">
              <w:rPr>
                <w:rFonts w:ascii="Arial" w:hAnsi="Arial" w:cs="Arial"/>
                <w:b/>
              </w:rPr>
              <w:t>ProOffice</w:t>
            </w:r>
            <w:proofErr w:type="spellEnd"/>
            <w:r w:rsidRPr="008E0B0E">
              <w:rPr>
                <w:rFonts w:ascii="Arial" w:hAnsi="Arial" w:cs="Arial"/>
                <w:b/>
              </w:rPr>
              <w:t xml:space="preserve">. net Wiesław </w:t>
            </w:r>
            <w:proofErr w:type="spellStart"/>
            <w:r w:rsidRPr="008E0B0E">
              <w:rPr>
                <w:rFonts w:ascii="Arial" w:hAnsi="Arial" w:cs="Arial"/>
                <w:b/>
              </w:rPr>
              <w:t>Stoczkiewicz</w:t>
            </w:r>
            <w:proofErr w:type="spellEnd"/>
          </w:p>
          <w:p w14:paraId="30CABFD7" w14:textId="77777777" w:rsidR="008E0B0E" w:rsidRDefault="008E0B0E" w:rsidP="000B5724">
            <w:pPr>
              <w:spacing w:line="360" w:lineRule="auto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Rączna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0B0E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D2E5DA4" w14:textId="77777777" w:rsidR="008E0B0E" w:rsidRPr="00B048DA" w:rsidRDefault="008E0B0E" w:rsidP="000B5724">
            <w:pPr>
              <w:spacing w:line="360" w:lineRule="auto"/>
              <w:rPr>
                <w:rFonts w:ascii="Arial" w:hAnsi="Arial" w:cs="Arial"/>
                <w:bCs/>
              </w:rPr>
            </w:pPr>
            <w:r w:rsidRPr="008E0B0E">
              <w:rPr>
                <w:rFonts w:ascii="Arial" w:hAnsi="Arial" w:cs="Arial"/>
                <w:bCs/>
              </w:rPr>
              <w:t>30-741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0B0E">
              <w:rPr>
                <w:rFonts w:ascii="Arial" w:hAnsi="Arial" w:cs="Arial"/>
                <w:bCs/>
              </w:rPr>
              <w:t>Kraków</w:t>
            </w:r>
          </w:p>
          <w:p w14:paraId="26CB41CF" w14:textId="77777777" w:rsidR="008E0B0E" w:rsidRPr="00B048DA" w:rsidRDefault="008E0B0E" w:rsidP="000B572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E0B0E">
              <w:rPr>
                <w:rFonts w:ascii="Arial" w:hAnsi="Arial" w:cs="Arial"/>
                <w:b/>
              </w:rPr>
              <w:t>30 651.60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EA864F5" w14:textId="77777777" w:rsidR="008E0B0E" w:rsidRPr="00B048DA" w:rsidRDefault="008E0B0E" w:rsidP="000B572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D360522" w14:textId="4B5ACDDD" w:rsidR="008E0B0E" w:rsidRPr="008E0B0E" w:rsidRDefault="0012214E" w:rsidP="000B57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60,00 %, „Termin dostawy” – waga 20,00%, Termin realizacji reklamacji ilościowej – 20,00%)</w:t>
            </w:r>
          </w:p>
        </w:tc>
      </w:tr>
    </w:tbl>
    <w:p w14:paraId="0CCCF96C" w14:textId="77777777" w:rsidR="00992FF5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9B732F" w14:paraId="3D0457CE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1084A" w14:textId="77777777" w:rsidR="009B732F" w:rsidRDefault="009B732F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D7DBF1" w14:textId="77777777" w:rsidR="009B732F" w:rsidRDefault="009B732F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1D9D52" w14:textId="77777777" w:rsidR="009B732F" w:rsidRDefault="009B732F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291480" w14:textId="77777777" w:rsidR="009B732F" w:rsidRDefault="009B732F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B732F" w14:paraId="0B5B02E8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437D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Materiały papiernicze i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0173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ProOffice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net Wiesław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Stoczkiewicz</w:t>
            </w:r>
            <w:proofErr w:type="spellEnd"/>
          </w:p>
          <w:p w14:paraId="5B37A052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Rączna 25F</w:t>
            </w:r>
          </w:p>
          <w:p w14:paraId="000E5A43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30-741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621B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A256E45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2904009E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860B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B732F" w14:paraId="1BE069F7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2685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1 - Materiały papiernicze i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1848D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Konsorcjum Biuro Klub Sp. z o.o.</w:t>
            </w:r>
          </w:p>
          <w:p w14:paraId="3856CC98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ul. Aleja Fryderyka Chopina 55</w:t>
            </w:r>
          </w:p>
          <w:p w14:paraId="74F3C5F9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05-092 Łomianki Dolne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CABB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1 - Cena - 38.15</w:t>
            </w:r>
          </w:p>
          <w:p w14:paraId="37B449B7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1A7CCCE5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37BF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78,15</w:t>
            </w:r>
          </w:p>
        </w:tc>
      </w:tr>
      <w:tr w:rsidR="009B732F" w14:paraId="57077268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D877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Materiały papiernicze i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F564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ABC Jacek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Kofin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, Andrzej Kuliński, Zofia Kulińska Spółka Jawna</w:t>
            </w:r>
          </w:p>
          <w:p w14:paraId="7C53E4F3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Biskupińska 14</w:t>
            </w:r>
          </w:p>
          <w:p w14:paraId="3983467F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30-701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458AA" w14:textId="70714703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F3A6C7D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7F60E5A0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32D2" w14:textId="77777777" w:rsidR="009B732F" w:rsidRDefault="009B73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CE87A54" w14:textId="77777777" w:rsidR="009B732F" w:rsidRDefault="009B73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A9D2C3" w14:textId="68D1FD7F" w:rsidR="009B732F" w:rsidRDefault="00767B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B732F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B732F" w14:paraId="66B58794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EB61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Materiały papiernicze i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BBC9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EJR SP Z O.O.</w:t>
            </w:r>
          </w:p>
          <w:p w14:paraId="1196D5CE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LINDLEYA 16</w:t>
            </w:r>
          </w:p>
          <w:p w14:paraId="6294F3C2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02-013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54F6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2C02207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7FE65D60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2F39" w14:textId="3C204FDE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67B08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B732F" w14:paraId="0C169925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2BDB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Materiały papiernicze i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4A67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Handlowo Usługowe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Euroffice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s.c.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M.Lenard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M.Caba</w:t>
            </w:r>
            <w:proofErr w:type="spellEnd"/>
          </w:p>
          <w:p w14:paraId="774CFCB9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Łanowa 63</w:t>
            </w:r>
          </w:p>
          <w:p w14:paraId="5F8844F5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30-725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5FAC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3C4F5D8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26182754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7C6A" w14:textId="4E58B4E3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67B08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B732F" w14:paraId="1DA95271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E17A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F8A2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ProOffice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net Wiesław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Stoczkiewicz</w:t>
            </w:r>
            <w:proofErr w:type="spellEnd"/>
          </w:p>
          <w:p w14:paraId="0EB24D99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Rączna 25F</w:t>
            </w:r>
          </w:p>
          <w:p w14:paraId="6957AC0A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30-741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FE415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8DDB69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1B27268F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F0681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B732F" w14:paraId="1EF70B70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68C9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8F2E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 Biuro Klub Sp. z o.o.</w:t>
            </w:r>
          </w:p>
          <w:p w14:paraId="4F6DBF56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Aleja Fryderyka Chopina 55</w:t>
            </w:r>
          </w:p>
          <w:p w14:paraId="40522819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05-092 Łomianki Dolne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92977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- 46.89</w:t>
            </w:r>
          </w:p>
          <w:p w14:paraId="681880A9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0F0CC9B6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F752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86,89</w:t>
            </w:r>
          </w:p>
        </w:tc>
      </w:tr>
      <w:tr w:rsidR="009B732F" w14:paraId="2FDE2A53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8AE7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370C6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Enter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P.H.U. Ewa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Taranto</w:t>
            </w:r>
            <w:proofErr w:type="spellEnd"/>
          </w:p>
          <w:p w14:paraId="7C2A1FE3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Biwakowa 26A</w:t>
            </w:r>
          </w:p>
          <w:p w14:paraId="77163E00" w14:textId="77777777" w:rsidR="009B732F" w:rsidRDefault="009B732F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56DA1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- 45.04</w:t>
            </w:r>
          </w:p>
          <w:p w14:paraId="075B750F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5AA6836F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2200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85,04</w:t>
            </w:r>
          </w:p>
        </w:tc>
      </w:tr>
      <w:tr w:rsidR="009B732F" w14:paraId="23015C97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8133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7392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ABC Jacek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Kofin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, Andrzej Kuliński, Zofia Kulińska Spółka Jawna</w:t>
            </w:r>
          </w:p>
          <w:p w14:paraId="095D6D34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Biskupińska 14</w:t>
            </w:r>
          </w:p>
          <w:p w14:paraId="60330A1A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30-701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79B7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CA51509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0424AC8D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4C22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00,00</w:t>
            </w:r>
          </w:p>
        </w:tc>
      </w:tr>
      <w:tr w:rsidR="009B732F" w14:paraId="21CBD7A0" w14:textId="77777777" w:rsidTr="009B73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D517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Koperty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08ABA" w14:textId="77777777" w:rsidR="009B732F" w:rsidRDefault="009B732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EJR SP Z O.O.</w:t>
            </w:r>
          </w:p>
          <w:p w14:paraId="3356E454" w14:textId="77777777" w:rsidR="009B732F" w:rsidRDefault="009B73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LINDLEYA 16</w:t>
            </w:r>
          </w:p>
          <w:p w14:paraId="27822D6E" w14:textId="77777777" w:rsidR="009B732F" w:rsidRDefault="009B73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02-013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904E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E4DD4C7" w14:textId="77777777" w:rsidR="009B732F" w:rsidRDefault="009B73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0AE8CB56" w14:textId="77777777" w:rsidR="009B732F" w:rsidRDefault="009B73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4B3B" w14:textId="77777777" w:rsidR="009B732F" w:rsidRDefault="009B73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00,00</w:t>
            </w:r>
          </w:p>
        </w:tc>
      </w:tr>
    </w:tbl>
    <w:p w14:paraId="4F020FC1" w14:textId="7B1497A5" w:rsidR="00B464D3" w:rsidRPr="00992FF5" w:rsidRDefault="00B464D3" w:rsidP="007F7916">
      <w:pPr>
        <w:spacing w:before="360" w:after="120" w:line="360" w:lineRule="auto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5CC3624" w14:textId="77777777" w:rsidR="007F7916" w:rsidRDefault="007F7916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1D233788" w14:textId="6B9F1577" w:rsidR="008642B3" w:rsidRPr="00992FF5" w:rsidRDefault="007F7916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  <w:r w:rsidR="008E0B0E" w:rsidRPr="008E0B0E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A295" w14:textId="77777777" w:rsidR="006D3539" w:rsidRDefault="006D3539">
      <w:r>
        <w:separator/>
      </w:r>
    </w:p>
  </w:endnote>
  <w:endnote w:type="continuationSeparator" w:id="0">
    <w:p w14:paraId="383AE41D" w14:textId="77777777" w:rsidR="006D3539" w:rsidRDefault="006D3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864E4" w14:textId="77777777" w:rsidR="008E0B0E" w:rsidRDefault="008E0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10C8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09BA6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741FAA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090C" w14:textId="77777777" w:rsidR="008E0B0E" w:rsidRDefault="008E0B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CBCD4" w14:textId="77777777" w:rsidR="006D3539" w:rsidRDefault="006D3539">
      <w:r>
        <w:separator/>
      </w:r>
    </w:p>
  </w:footnote>
  <w:footnote w:type="continuationSeparator" w:id="0">
    <w:p w14:paraId="35AB29E3" w14:textId="77777777" w:rsidR="006D3539" w:rsidRDefault="006D3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3D063" w14:textId="77777777" w:rsidR="008E0B0E" w:rsidRDefault="008E0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8D5C8" w14:textId="77777777" w:rsidR="008E0B0E" w:rsidRDefault="008E0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2246" w14:textId="77777777" w:rsidR="008E0B0E" w:rsidRDefault="008E0B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539"/>
    <w:rsid w:val="00022322"/>
    <w:rsid w:val="00042497"/>
    <w:rsid w:val="000C1E6F"/>
    <w:rsid w:val="000E4E56"/>
    <w:rsid w:val="0012214E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B620A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47E0"/>
    <w:rsid w:val="006D3539"/>
    <w:rsid w:val="006E3089"/>
    <w:rsid w:val="00712C39"/>
    <w:rsid w:val="00756CDA"/>
    <w:rsid w:val="00767B08"/>
    <w:rsid w:val="007E2ACC"/>
    <w:rsid w:val="007E68C5"/>
    <w:rsid w:val="007F7916"/>
    <w:rsid w:val="00832144"/>
    <w:rsid w:val="00836DAF"/>
    <w:rsid w:val="008567C7"/>
    <w:rsid w:val="008642B3"/>
    <w:rsid w:val="008A6C10"/>
    <w:rsid w:val="008E0B0E"/>
    <w:rsid w:val="008E5102"/>
    <w:rsid w:val="00915B9E"/>
    <w:rsid w:val="00952256"/>
    <w:rsid w:val="0097748A"/>
    <w:rsid w:val="00992FF5"/>
    <w:rsid w:val="009B732F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68D30"/>
  <w15:chartTrackingRefBased/>
  <w15:docId w15:val="{9C2409E0-C9AF-4B05-AA28-073B72C0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3</Pages>
  <Words>695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8</cp:revision>
  <cp:lastPrinted>2024-12-03T12:11:00Z</cp:lastPrinted>
  <dcterms:created xsi:type="dcterms:W3CDTF">2024-12-03T10:45:00Z</dcterms:created>
  <dcterms:modified xsi:type="dcterms:W3CDTF">2024-12-03T12:11:00Z</dcterms:modified>
</cp:coreProperties>
</file>