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87F029" w14:textId="77777777" w:rsidR="00CF7835" w:rsidRPr="00BE0905" w:rsidRDefault="004A5D00" w:rsidP="00CF7835">
      <w:pPr>
        <w:spacing w:after="600"/>
        <w:jc w:val="right"/>
      </w:pPr>
      <w:r w:rsidRPr="00BE0905">
        <w:t>Niepołomice</w:t>
      </w:r>
      <w:r w:rsidR="00CF7835" w:rsidRPr="00BE0905">
        <w:t xml:space="preserve"> dnia: </w:t>
      </w:r>
      <w:r w:rsidRPr="00BE0905">
        <w:t>2024-12-03</w:t>
      </w:r>
    </w:p>
    <w:p w14:paraId="461538B3" w14:textId="77777777" w:rsidR="00CF7835" w:rsidRPr="00BE0905" w:rsidRDefault="004A5D00" w:rsidP="00CF7835">
      <w:pPr>
        <w:spacing w:line="360" w:lineRule="auto"/>
        <w:rPr>
          <w:b/>
          <w:bCs/>
        </w:rPr>
      </w:pPr>
      <w:r w:rsidRPr="00BE0905">
        <w:rPr>
          <w:b/>
          <w:bCs/>
        </w:rPr>
        <w:t>GMINA NIEPOŁOMICE</w:t>
      </w:r>
    </w:p>
    <w:p w14:paraId="372D02C5" w14:textId="77777777" w:rsidR="00CF7835" w:rsidRPr="00BE0905" w:rsidRDefault="004A5D00" w:rsidP="00CF7835">
      <w:pPr>
        <w:spacing w:line="360" w:lineRule="auto"/>
      </w:pPr>
      <w:r w:rsidRPr="00BE0905">
        <w:t>Pl. Zwycięstwa</w:t>
      </w:r>
      <w:r w:rsidR="00CF7835" w:rsidRPr="00BE0905">
        <w:t xml:space="preserve"> </w:t>
      </w:r>
      <w:r w:rsidRPr="00BE0905">
        <w:t>13</w:t>
      </w:r>
    </w:p>
    <w:p w14:paraId="54D00DF1" w14:textId="77777777" w:rsidR="00CF7835" w:rsidRPr="00BE0905" w:rsidRDefault="004A5D00" w:rsidP="00CF7835">
      <w:r w:rsidRPr="00BE0905">
        <w:t>32-005</w:t>
      </w:r>
      <w:r w:rsidR="00CF7835" w:rsidRPr="00BE0905">
        <w:t xml:space="preserve"> </w:t>
      </w:r>
      <w:r w:rsidRPr="00BE0905">
        <w:t>Niepołomice</w:t>
      </w:r>
    </w:p>
    <w:p w14:paraId="247CFE43" w14:textId="45F83DF6" w:rsidR="00CF7835" w:rsidRPr="00BE0905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BE0905" w14:paraId="43512D2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330B9B" w14:textId="77777777" w:rsidR="00CF7835" w:rsidRPr="00BE0905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BE0905">
              <w:rPr>
                <w:b/>
                <w:spacing w:val="20"/>
              </w:rPr>
              <w:t>INFORMACJA Z OTWARCIA OFERT</w:t>
            </w:r>
          </w:p>
        </w:tc>
      </w:tr>
    </w:tbl>
    <w:p w14:paraId="1C3DDD9A" w14:textId="77777777" w:rsidR="00CF7835" w:rsidRPr="00BE0905" w:rsidRDefault="00CF7835" w:rsidP="00CF7835">
      <w:pPr>
        <w:pStyle w:val="Nagwek"/>
        <w:tabs>
          <w:tab w:val="clear" w:pos="4536"/>
        </w:tabs>
        <w:spacing w:after="360"/>
      </w:pPr>
      <w:r w:rsidRPr="00BE0905">
        <w:tab/>
        <w:t xml:space="preserve"> </w:t>
      </w:r>
    </w:p>
    <w:p w14:paraId="0C6B2BC6" w14:textId="77777777" w:rsidR="00CF7835" w:rsidRPr="00BE0905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BE0905">
        <w:rPr>
          <w:rFonts w:eastAsia="Calibri"/>
          <w:lang w:eastAsia="en-US"/>
        </w:rPr>
        <w:t xml:space="preserve">Dotyczy </w:t>
      </w:r>
      <w:r w:rsidRPr="00BE0905">
        <w:t>postępowania o udzielenie zamówienia publicznego</w:t>
      </w:r>
      <w:r w:rsidRPr="00BE090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BE0905" w14:paraId="05EB47B9" w14:textId="77777777" w:rsidTr="000C1C6D">
        <w:tc>
          <w:tcPr>
            <w:tcW w:w="2269" w:type="dxa"/>
            <w:shd w:val="clear" w:color="auto" w:fill="auto"/>
          </w:tcPr>
          <w:p w14:paraId="067B01B5" w14:textId="77777777" w:rsidR="00CF7835" w:rsidRPr="00BE0905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E0905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7FD27C3" w14:textId="77777777" w:rsidR="00CF7835" w:rsidRPr="00BE0905" w:rsidRDefault="004A5D0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E0905">
              <w:rPr>
                <w:bCs/>
              </w:rPr>
              <w:t>Dostosowanie stadionu MKS "Puszcza" Niepołomice do wymogów rozgrywek ekstraklasowych - remont trybun</w:t>
            </w:r>
            <w:r w:rsidR="00CF7835" w:rsidRPr="00BE0905">
              <w:rPr>
                <w:bCs/>
              </w:rPr>
              <w:t>.</w:t>
            </w:r>
          </w:p>
        </w:tc>
      </w:tr>
      <w:tr w:rsidR="004A5D00" w:rsidRPr="00BE0905" w14:paraId="74515B2B" w14:textId="77777777" w:rsidTr="00CE6B22">
        <w:tc>
          <w:tcPr>
            <w:tcW w:w="2269" w:type="dxa"/>
            <w:shd w:val="clear" w:color="auto" w:fill="auto"/>
          </w:tcPr>
          <w:p w14:paraId="2E2B3C8E" w14:textId="77777777" w:rsidR="004A5D00" w:rsidRPr="00BE0905" w:rsidRDefault="004A5D00" w:rsidP="00CE6B2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E0905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BBEDDD7" w14:textId="77777777" w:rsidR="004A5D00" w:rsidRPr="00BE0905" w:rsidRDefault="004A5D00" w:rsidP="00CE6B2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E0905">
              <w:rPr>
                <w:bCs/>
              </w:rPr>
              <w:t>ZP.271.38.2024</w:t>
            </w:r>
          </w:p>
        </w:tc>
      </w:tr>
    </w:tbl>
    <w:p w14:paraId="70236732" w14:textId="77777777" w:rsidR="00D665F5" w:rsidRPr="00BE0905" w:rsidRDefault="00D665F5" w:rsidP="00CF7835">
      <w:pPr>
        <w:spacing w:before="480" w:line="360" w:lineRule="auto"/>
        <w:jc w:val="both"/>
      </w:pPr>
      <w:r w:rsidRPr="00BE0905">
        <w:t>Zamawiający, działając na podstawie art. 22</w:t>
      </w:r>
      <w:r w:rsidR="00601802" w:rsidRPr="00BE0905">
        <w:t>2</w:t>
      </w:r>
      <w:r w:rsidRPr="00BE0905">
        <w:t xml:space="preserve"> ust. 5 </w:t>
      </w:r>
      <w:r w:rsidRPr="00BE0905">
        <w:rPr>
          <w:bCs/>
        </w:rPr>
        <w:t>ustawy z dnia 11 września 2019r. Prawo zamówień publicznych</w:t>
      </w:r>
      <w:r w:rsidRPr="00BE0905">
        <w:t xml:space="preserve"> </w:t>
      </w:r>
      <w:r w:rsidR="004A5D00" w:rsidRPr="00BE0905">
        <w:t>(</w:t>
      </w:r>
      <w:proofErr w:type="spellStart"/>
      <w:r w:rsidR="004A5D00" w:rsidRPr="00BE0905">
        <w:t>t.j</w:t>
      </w:r>
      <w:proofErr w:type="spellEnd"/>
      <w:r w:rsidR="004A5D00" w:rsidRPr="00BE0905">
        <w:t>. Dz. U. z 2024 poz. 1320)</w:t>
      </w:r>
      <w:r w:rsidR="00490DC0" w:rsidRPr="00BE0905">
        <w:t xml:space="preserve"> </w:t>
      </w:r>
      <w:r w:rsidRPr="00BE0905">
        <w:t>udostępnia</w:t>
      </w:r>
      <w:r w:rsidR="00F95C33" w:rsidRPr="00BE0905">
        <w:t xml:space="preserve"> </w:t>
      </w:r>
      <w:r w:rsidR="004C7E9B" w:rsidRPr="00BE0905">
        <w:t>informacj</w:t>
      </w:r>
      <w:r w:rsidR="00577BC6" w:rsidRPr="00BE0905">
        <w:t>ę</w:t>
      </w:r>
      <w:r w:rsidR="00035488" w:rsidRPr="00BE0905">
        <w:t xml:space="preserve"> z otwarcia ofert</w:t>
      </w:r>
      <w:r w:rsidR="00577BC6" w:rsidRPr="00BE0905">
        <w:t>.</w:t>
      </w:r>
    </w:p>
    <w:p w14:paraId="193ADCA2" w14:textId="003B378F" w:rsidR="00A80738" w:rsidRPr="00BE0905" w:rsidRDefault="00D665F5" w:rsidP="00CF7835">
      <w:pPr>
        <w:spacing w:before="120" w:after="120" w:line="360" w:lineRule="auto"/>
        <w:jc w:val="both"/>
      </w:pPr>
      <w:r w:rsidRPr="00BE0905">
        <w:t>Podczas otwarcia ofert, mającego miejsce</w:t>
      </w:r>
      <w:r w:rsidR="00FF4AB1" w:rsidRPr="00BE0905">
        <w:t xml:space="preserve"> w dniu </w:t>
      </w:r>
      <w:r w:rsidR="004A5D00" w:rsidRPr="00BE0905">
        <w:t>03/12/2024</w:t>
      </w:r>
      <w:r w:rsidR="00FF4AB1" w:rsidRPr="00BE0905">
        <w:t xml:space="preserve"> o godz. </w:t>
      </w:r>
      <w:r w:rsidR="004A5D00" w:rsidRPr="00BE0905">
        <w:t>09:30</w:t>
      </w:r>
      <w:r w:rsidRPr="00BE0905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BE0905" w14:paraId="348F08EB" w14:textId="77777777" w:rsidTr="000C1C6D">
        <w:tc>
          <w:tcPr>
            <w:tcW w:w="1276" w:type="dxa"/>
            <w:shd w:val="clear" w:color="auto" w:fill="F2F2F2"/>
            <w:vAlign w:val="center"/>
          </w:tcPr>
          <w:p w14:paraId="022EE2E2" w14:textId="77777777" w:rsidR="00D665F5" w:rsidRPr="00BE0905" w:rsidRDefault="00960CEB" w:rsidP="003F57CD">
            <w:pPr>
              <w:spacing w:before="120" w:after="120"/>
              <w:jc w:val="center"/>
            </w:pPr>
            <w:r w:rsidRPr="00BE0905">
              <w:t>O</w:t>
            </w:r>
            <w:r w:rsidR="00D665F5" w:rsidRPr="00BE0905">
              <w:t>fert</w:t>
            </w:r>
            <w:r w:rsidRPr="00BE0905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BC2BC23" w14:textId="77777777" w:rsidR="00D665F5" w:rsidRPr="00BE0905" w:rsidRDefault="00D665F5" w:rsidP="003F57CD">
            <w:pPr>
              <w:spacing w:before="120" w:after="120"/>
              <w:jc w:val="center"/>
            </w:pPr>
            <w:r w:rsidRPr="00BE0905">
              <w:t>Nazwa</w:t>
            </w:r>
            <w:r w:rsidR="003F57CD" w:rsidRPr="00BE0905">
              <w:t xml:space="preserve"> </w:t>
            </w:r>
            <w:r w:rsidRPr="00BE0905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8B861DC" w14:textId="77777777" w:rsidR="00D665F5" w:rsidRPr="00BE0905" w:rsidRDefault="00D665F5" w:rsidP="003F57CD">
            <w:pPr>
              <w:spacing w:before="120" w:after="120"/>
              <w:jc w:val="center"/>
            </w:pPr>
            <w:r w:rsidRPr="00BE0905">
              <w:t>Cena oferty</w:t>
            </w:r>
          </w:p>
        </w:tc>
      </w:tr>
      <w:tr w:rsidR="004A5D00" w:rsidRPr="00BE0905" w14:paraId="0A5BF735" w14:textId="77777777" w:rsidTr="00CE6B22">
        <w:tc>
          <w:tcPr>
            <w:tcW w:w="1276" w:type="dxa"/>
            <w:shd w:val="clear" w:color="auto" w:fill="auto"/>
            <w:vAlign w:val="center"/>
          </w:tcPr>
          <w:p w14:paraId="6E55EA99" w14:textId="77777777" w:rsidR="004A5D00" w:rsidRPr="00BE0905" w:rsidRDefault="004A5D00" w:rsidP="00CE6B22">
            <w:pPr>
              <w:spacing w:before="80" w:after="80"/>
              <w:jc w:val="center"/>
            </w:pPr>
            <w:r w:rsidRPr="00BE0905">
              <w:t>1</w:t>
            </w:r>
          </w:p>
        </w:tc>
        <w:tc>
          <w:tcPr>
            <w:tcW w:w="4961" w:type="dxa"/>
            <w:shd w:val="clear" w:color="auto" w:fill="auto"/>
          </w:tcPr>
          <w:p w14:paraId="7115D781" w14:textId="77777777" w:rsidR="004A5D00" w:rsidRPr="00BE0905" w:rsidRDefault="004A5D00" w:rsidP="00CE6B22">
            <w:pPr>
              <w:spacing w:before="80" w:after="40"/>
            </w:pPr>
            <w:r w:rsidRPr="00BE0905">
              <w:t>MTB-GROUP BARGIEL SZYMONIAK S.K.</w:t>
            </w:r>
          </w:p>
          <w:p w14:paraId="6DF96DAA" w14:textId="2BE3F469" w:rsidR="004A5D00" w:rsidRPr="00BE0905" w:rsidRDefault="004A5D00" w:rsidP="00CE6B22">
            <w:r w:rsidRPr="00BE0905">
              <w:t>ul. Mickiewicza 40</w:t>
            </w:r>
            <w:r w:rsidRPr="00BE0905">
              <w:t xml:space="preserve"> </w:t>
            </w:r>
          </w:p>
          <w:p w14:paraId="14F11210" w14:textId="77777777" w:rsidR="004A5D00" w:rsidRPr="00BE0905" w:rsidRDefault="004A5D00" w:rsidP="00CE6B22">
            <w:pPr>
              <w:spacing w:after="80"/>
              <w:jc w:val="both"/>
            </w:pPr>
            <w:r w:rsidRPr="00BE0905">
              <w:t>32-400</w:t>
            </w:r>
            <w:r w:rsidRPr="00BE0905">
              <w:t xml:space="preserve"> </w:t>
            </w:r>
            <w:r w:rsidRPr="00BE0905">
              <w:t>Myślenice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4EBAAA" w14:textId="77777777" w:rsidR="004A5D00" w:rsidRPr="00BE0905" w:rsidRDefault="004A5D00" w:rsidP="00CE6B22">
            <w:pPr>
              <w:spacing w:before="80" w:after="80"/>
              <w:jc w:val="center"/>
            </w:pPr>
            <w:r w:rsidRPr="00BE0905">
              <w:t>1 529 755.92 zł</w:t>
            </w:r>
          </w:p>
        </w:tc>
      </w:tr>
      <w:tr w:rsidR="004A5D00" w:rsidRPr="00BE0905" w14:paraId="1AAEAE4D" w14:textId="77777777" w:rsidTr="00CE6B22">
        <w:tc>
          <w:tcPr>
            <w:tcW w:w="1276" w:type="dxa"/>
            <w:shd w:val="clear" w:color="auto" w:fill="auto"/>
            <w:vAlign w:val="center"/>
          </w:tcPr>
          <w:p w14:paraId="05277204" w14:textId="77777777" w:rsidR="004A5D00" w:rsidRPr="00BE0905" w:rsidRDefault="004A5D00" w:rsidP="00CE6B22">
            <w:pPr>
              <w:spacing w:before="80" w:after="80"/>
              <w:jc w:val="center"/>
            </w:pPr>
            <w:r w:rsidRPr="00BE0905">
              <w:t>2</w:t>
            </w:r>
          </w:p>
        </w:tc>
        <w:tc>
          <w:tcPr>
            <w:tcW w:w="4961" w:type="dxa"/>
            <w:shd w:val="clear" w:color="auto" w:fill="auto"/>
          </w:tcPr>
          <w:p w14:paraId="554DBB0D" w14:textId="0EBD173E" w:rsidR="004A5D00" w:rsidRPr="00BE0905" w:rsidRDefault="004A5D00" w:rsidP="00CE6B22">
            <w:pPr>
              <w:spacing w:before="80" w:after="40"/>
            </w:pPr>
            <w:r w:rsidRPr="00BE0905">
              <w:t xml:space="preserve">Kapibara </w:t>
            </w:r>
            <w:r w:rsidR="00BE0905">
              <w:t xml:space="preserve">Mateusz </w:t>
            </w:r>
            <w:proofErr w:type="spellStart"/>
            <w:r w:rsidR="00BE0905">
              <w:t>Małyjurek</w:t>
            </w:r>
            <w:proofErr w:type="spellEnd"/>
            <w:r w:rsidR="00BE0905">
              <w:t xml:space="preserve"> </w:t>
            </w:r>
            <w:r w:rsidRPr="00BE0905">
              <w:t>spółka komandytowa</w:t>
            </w:r>
          </w:p>
          <w:p w14:paraId="220DB306" w14:textId="4C16FA8C" w:rsidR="004A5D00" w:rsidRPr="00BE0905" w:rsidRDefault="00BE0905" w:rsidP="00CE6B22">
            <w:r>
              <w:t xml:space="preserve">Ul. </w:t>
            </w:r>
            <w:r w:rsidR="004A5D00" w:rsidRPr="00BE0905">
              <w:t>Floriana</w:t>
            </w:r>
            <w:r w:rsidR="004A5D00" w:rsidRPr="00BE0905">
              <w:t xml:space="preserve"> </w:t>
            </w:r>
            <w:r w:rsidR="004A5D00" w:rsidRPr="00BE0905">
              <w:t>7</w:t>
            </w:r>
            <w:r w:rsidR="004A5D00" w:rsidRPr="00BE0905">
              <w:t xml:space="preserve"> </w:t>
            </w:r>
          </w:p>
          <w:p w14:paraId="0299A3BB" w14:textId="77777777" w:rsidR="004A5D00" w:rsidRPr="00BE0905" w:rsidRDefault="004A5D00" w:rsidP="00CE6B22">
            <w:pPr>
              <w:spacing w:after="80"/>
              <w:jc w:val="both"/>
            </w:pPr>
            <w:r w:rsidRPr="00BE0905">
              <w:t>44-190</w:t>
            </w:r>
            <w:r w:rsidRPr="00BE0905">
              <w:t xml:space="preserve"> </w:t>
            </w:r>
            <w:r w:rsidRPr="00BE0905">
              <w:t>Knurów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2AF966" w14:textId="77777777" w:rsidR="004A5D00" w:rsidRPr="00BE0905" w:rsidRDefault="004A5D00" w:rsidP="00CE6B22">
            <w:pPr>
              <w:spacing w:before="80" w:after="80"/>
              <w:jc w:val="center"/>
            </w:pPr>
            <w:r w:rsidRPr="00BE0905">
              <w:t>1 755 000.00 zł</w:t>
            </w:r>
          </w:p>
        </w:tc>
      </w:tr>
    </w:tbl>
    <w:p w14:paraId="3A618E33" w14:textId="77777777" w:rsidR="0069085C" w:rsidRPr="00BE0905" w:rsidRDefault="0069085C" w:rsidP="00A80738">
      <w:pPr>
        <w:spacing w:before="120" w:after="120"/>
        <w:jc w:val="both"/>
      </w:pPr>
    </w:p>
    <w:p w14:paraId="4B990648" w14:textId="77777777" w:rsidR="00577BC6" w:rsidRPr="00BE0905" w:rsidRDefault="00577BC6" w:rsidP="00A80738">
      <w:pPr>
        <w:spacing w:before="120" w:after="120"/>
        <w:jc w:val="both"/>
      </w:pPr>
    </w:p>
    <w:sectPr w:rsidR="00577BC6" w:rsidRPr="00BE0905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D6238D" w14:textId="77777777" w:rsidR="00763085" w:rsidRDefault="00763085">
      <w:r>
        <w:separator/>
      </w:r>
    </w:p>
  </w:endnote>
  <w:endnote w:type="continuationSeparator" w:id="0">
    <w:p w14:paraId="0A0B8EAA" w14:textId="77777777" w:rsidR="00763085" w:rsidRDefault="00763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3A559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F2BDD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0AE998" w14:textId="07316D15" w:rsidR="009F189D" w:rsidRPr="00BE0905" w:rsidRDefault="009F189D" w:rsidP="00BE0905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F8C79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0E40E1" w14:textId="77777777" w:rsidR="009F189D" w:rsidRDefault="009F189D">
    <w:pPr>
      <w:pStyle w:val="Stopka"/>
      <w:tabs>
        <w:tab w:val="clear" w:pos="4536"/>
      </w:tabs>
      <w:jc w:val="center"/>
    </w:pPr>
  </w:p>
  <w:p w14:paraId="21DBBAB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E57663" w14:textId="77777777" w:rsidR="00763085" w:rsidRDefault="00763085">
      <w:r>
        <w:separator/>
      </w:r>
    </w:p>
  </w:footnote>
  <w:footnote w:type="continuationSeparator" w:id="0">
    <w:p w14:paraId="3F5484DE" w14:textId="77777777" w:rsidR="00763085" w:rsidRDefault="00763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1C2D24" w14:textId="77777777" w:rsidR="004A5D00" w:rsidRDefault="004A5D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BB3D51" w14:textId="77777777" w:rsidR="004A5D00" w:rsidRDefault="004A5D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3131E9" w14:textId="77777777" w:rsidR="004A5D00" w:rsidRDefault="004A5D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308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A5D00"/>
    <w:rsid w:val="004C7E9B"/>
    <w:rsid w:val="00577BC6"/>
    <w:rsid w:val="00601802"/>
    <w:rsid w:val="0069085C"/>
    <w:rsid w:val="00763085"/>
    <w:rsid w:val="00843263"/>
    <w:rsid w:val="00861E75"/>
    <w:rsid w:val="008A26A5"/>
    <w:rsid w:val="008F318B"/>
    <w:rsid w:val="00960CEB"/>
    <w:rsid w:val="009D19BD"/>
    <w:rsid w:val="009F189D"/>
    <w:rsid w:val="00A80738"/>
    <w:rsid w:val="00BE0905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C39055"/>
  <w15:chartTrackingRefBased/>
  <w15:docId w15:val="{55033BD1-8516-4007-8C07-5B4956365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119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dcterms:created xsi:type="dcterms:W3CDTF">2024-12-03T09:12:00Z</dcterms:created>
  <dcterms:modified xsi:type="dcterms:W3CDTF">2024-12-03T09:12:00Z</dcterms:modified>
</cp:coreProperties>
</file>