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C14486" w14:textId="77777777" w:rsidR="00EF4922" w:rsidRPr="00240E71" w:rsidRDefault="00EF4922" w:rsidP="00EF492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46EBC12" w14:textId="77777777" w:rsidR="00EF4922" w:rsidRDefault="00EF4922" w:rsidP="00EF492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731CDE3" w14:textId="77777777" w:rsidR="00EF4922" w:rsidRPr="0022732C" w:rsidRDefault="00EF4922" w:rsidP="00EF49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CB46504" w14:textId="77777777" w:rsidR="00EF4922" w:rsidRDefault="00EF4922" w:rsidP="00EF49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F94257E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16F20DA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F4C0904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3028C4E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3CD92D5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4086D104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0F0D65EA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0B8539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5028C90" w14:textId="77777777" w:rsidR="00EF4922" w:rsidRPr="0022732C" w:rsidRDefault="00EF4922" w:rsidP="00EF49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D73445" w14:textId="77777777" w:rsidR="00EF4922" w:rsidRDefault="00EF4922" w:rsidP="00EF4922">
      <w:pPr>
        <w:spacing w:line="360" w:lineRule="auto"/>
      </w:pPr>
      <w:r>
        <w:t>Do: Nazwa i siedziba Zamawiającego:</w:t>
      </w:r>
    </w:p>
    <w:p w14:paraId="73FD319A" w14:textId="77777777" w:rsidR="00EF4922" w:rsidRPr="00247153" w:rsidRDefault="00EF4922" w:rsidP="00EF4922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5364C892" w14:textId="77777777" w:rsidR="00EF4922" w:rsidRPr="00247153" w:rsidRDefault="00EF4922" w:rsidP="00EF4922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C6F6AF8" w14:textId="77777777" w:rsidR="00EF4922" w:rsidRDefault="00EF4922" w:rsidP="00EF4922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9679572" w14:textId="77777777" w:rsidR="00EF4922" w:rsidRDefault="00EF4922" w:rsidP="00EF4922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5DCF8B9" w14:textId="77777777" w:rsidR="00EF4922" w:rsidRDefault="00EF4922" w:rsidP="00EF4922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193EC7E5" w14:textId="77777777" w:rsidR="00EF4922" w:rsidRDefault="00EF4922" w:rsidP="00EF4922">
      <w:pPr>
        <w:ind w:firstLine="3969"/>
        <w:rPr>
          <w:b/>
        </w:rPr>
      </w:pPr>
    </w:p>
    <w:p w14:paraId="18876B3E" w14:textId="6BB30AF7" w:rsidR="00EF4922" w:rsidRDefault="00EF4922" w:rsidP="00EF492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</w:t>
      </w:r>
      <w:r>
        <w:rPr>
          <w:b/>
        </w:rPr>
        <w:t>-701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1E29F534" w14:textId="77777777" w:rsidR="00EF4922" w:rsidRDefault="00EF4922" w:rsidP="00EF4922">
      <w:pPr>
        <w:tabs>
          <w:tab w:val="right" w:pos="9000"/>
        </w:tabs>
      </w:pPr>
    </w:p>
    <w:p w14:paraId="4AB090E6" w14:textId="77777777" w:rsidR="00EF4922" w:rsidRPr="005F7BDF" w:rsidRDefault="00EF4922" w:rsidP="00EF492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72B3AC8E" w14:textId="77777777" w:rsidR="00EF4922" w:rsidRPr="005F7BDF" w:rsidRDefault="00EF4922" w:rsidP="00EF492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1EFBE17" w14:textId="77777777" w:rsidR="00EF4922" w:rsidRPr="005F7BDF" w:rsidRDefault="00EF4922" w:rsidP="00EF492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155C77F6" w14:textId="77777777" w:rsidR="00EF4922" w:rsidRPr="005F7BDF" w:rsidRDefault="00EF4922" w:rsidP="00EF492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772D8BC" w14:textId="77777777" w:rsidR="00EF4922" w:rsidRPr="005F7BDF" w:rsidRDefault="00EF4922" w:rsidP="00EF492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BF158E6" w14:textId="77777777" w:rsidR="00EF4922" w:rsidRPr="002969BE" w:rsidRDefault="00EF4922" w:rsidP="00EF4922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4EC36A9" w14:textId="77777777" w:rsidR="00EF4922" w:rsidRPr="002969BE" w:rsidRDefault="00EF4922" w:rsidP="00EF492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4F9D9B2" w14:textId="77777777" w:rsidR="00EF4922" w:rsidRPr="002969BE" w:rsidRDefault="00EF4922" w:rsidP="00EF492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10215583" w14:textId="77777777" w:rsidR="00EF4922" w:rsidRPr="002969BE" w:rsidRDefault="00EF4922" w:rsidP="00EF492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69DA3FE1" w14:textId="77777777" w:rsidR="00EF4922" w:rsidRPr="002969BE" w:rsidRDefault="00EF4922" w:rsidP="00EF4922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74D18AE7" w14:textId="77777777" w:rsidR="00EF4922" w:rsidRPr="00FE545C" w:rsidRDefault="00EF4922" w:rsidP="00EF492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5CABCE6" w14:textId="77777777" w:rsidR="00EF4922" w:rsidRPr="00FE545C" w:rsidRDefault="00EF4922" w:rsidP="00EF492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DBD9C7E" w14:textId="77777777" w:rsidR="00EF4922" w:rsidRDefault="00EF4922" w:rsidP="00EF4922">
      <w:pPr>
        <w:jc w:val="both"/>
        <w:rPr>
          <w:sz w:val="18"/>
          <w:szCs w:val="18"/>
        </w:rPr>
      </w:pPr>
    </w:p>
    <w:p w14:paraId="1E297EEB" w14:textId="77777777" w:rsidR="00EF4922" w:rsidRDefault="00EF4922" w:rsidP="00EF492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8F6BBA3" w14:textId="77777777" w:rsidR="00EF4922" w:rsidRPr="00730EFE" w:rsidRDefault="00EF4922" w:rsidP="00EF492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6C8933E1" w14:textId="77777777" w:rsidR="00EF4922" w:rsidRPr="001D671E" w:rsidRDefault="00EF4922" w:rsidP="00EF49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6982C82" w14:textId="77777777" w:rsidR="00EF4922" w:rsidRDefault="00EF4922" w:rsidP="00EF49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6F0551C" w14:textId="77777777" w:rsidR="00EF4922" w:rsidRDefault="00EF4922" w:rsidP="00EF492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FE03DC" w14:textId="77777777" w:rsidR="00EF4922" w:rsidRDefault="00EF4922" w:rsidP="00EF492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E71651" w14:textId="77777777" w:rsidR="00EF4922" w:rsidRPr="001D671E" w:rsidRDefault="00EF4922" w:rsidP="00EF49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F4922" w:rsidRPr="00FE545C" w14:paraId="621A6404" w14:textId="77777777" w:rsidTr="003356D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003F5" w14:textId="77777777" w:rsidR="00EF4922" w:rsidRPr="00FE545C" w:rsidRDefault="00EF4922" w:rsidP="003356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4A260" w14:textId="77777777" w:rsidR="00EF4922" w:rsidRPr="00FE545C" w:rsidRDefault="00EF4922" w:rsidP="003356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3C60496" w14:textId="77777777" w:rsidR="00EF4922" w:rsidRPr="00FE545C" w:rsidRDefault="00EF4922" w:rsidP="003356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A9B73" w14:textId="77777777" w:rsidR="00EF4922" w:rsidRPr="00FE545C" w:rsidRDefault="00EF4922" w:rsidP="003356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F4922" w:rsidRPr="00FE545C" w14:paraId="54154ABD" w14:textId="77777777" w:rsidTr="003356D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BD41B" w14:textId="77777777" w:rsidR="00EF4922" w:rsidRPr="00FE545C" w:rsidRDefault="00EF4922" w:rsidP="003356D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4E3CE" w14:textId="77777777" w:rsidR="00EF4922" w:rsidRPr="00FE545C" w:rsidRDefault="00EF4922" w:rsidP="003356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42111" w14:textId="77777777" w:rsidR="00EF4922" w:rsidRPr="00FE545C" w:rsidRDefault="00EF4922" w:rsidP="003356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F4922" w:rsidRPr="00FE545C" w14:paraId="3F902D69" w14:textId="77777777" w:rsidTr="003356D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10C07" w14:textId="77777777" w:rsidR="00EF4922" w:rsidRPr="00FE545C" w:rsidRDefault="00EF4922" w:rsidP="003356D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73A72" w14:textId="77777777" w:rsidR="00EF4922" w:rsidRPr="00FE545C" w:rsidRDefault="00EF4922" w:rsidP="003356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9C8FB" w14:textId="77777777" w:rsidR="00EF4922" w:rsidRPr="00FE545C" w:rsidRDefault="00EF4922" w:rsidP="003356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92AE206" w14:textId="77777777" w:rsidR="00EF4922" w:rsidRDefault="00EF4922" w:rsidP="00EF49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D2DC198" w14:textId="77777777" w:rsidR="00EF4922" w:rsidRPr="00D638CC" w:rsidRDefault="00EF4922" w:rsidP="00EF492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F68ADA5" w14:textId="77777777" w:rsidR="00EF4922" w:rsidRPr="002F276A" w:rsidRDefault="00EF4922" w:rsidP="00EF49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DDA9371" w14:textId="77777777" w:rsidR="00EF4922" w:rsidRPr="002F276A" w:rsidRDefault="00EF4922" w:rsidP="00EF49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55743AB" w14:textId="77777777" w:rsidR="00EF4922" w:rsidRPr="002F276A" w:rsidRDefault="00EF4922" w:rsidP="00EF49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FCBED6F" w14:textId="77777777" w:rsidR="00EF4922" w:rsidRPr="002F276A" w:rsidRDefault="00EF4922" w:rsidP="00EF49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D608DF8" w14:textId="77777777" w:rsidR="00EF4922" w:rsidRPr="002F276A" w:rsidRDefault="00EF4922" w:rsidP="00EF492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C334A58" w14:textId="77777777" w:rsidR="00EF4922" w:rsidRDefault="00EF4922" w:rsidP="00EF49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6B7F759" w14:textId="77777777" w:rsidR="00EF4922" w:rsidRDefault="00EF4922" w:rsidP="00EF492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98E1F5" w14:textId="77777777" w:rsidR="00EF4922" w:rsidRDefault="00EF4922" w:rsidP="00EF492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6213890" w14:textId="77777777" w:rsidR="00EF4922" w:rsidRDefault="00EF4922" w:rsidP="00EF49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383CDE0" w14:textId="77777777" w:rsidR="00EF4922" w:rsidRDefault="00EF4922" w:rsidP="00EF49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27DAA84" w14:textId="77777777" w:rsidR="00EF4922" w:rsidRDefault="00EF4922" w:rsidP="00EF49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A03873B" w14:textId="77777777" w:rsidR="00EF4922" w:rsidRDefault="00EF4922" w:rsidP="00EF49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467D73F" w14:textId="77777777" w:rsidR="00EF4922" w:rsidRPr="000B45FE" w:rsidRDefault="00EF4922" w:rsidP="00EF49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EB96C8C" w14:textId="77777777" w:rsidR="00EF4922" w:rsidRDefault="00EF4922" w:rsidP="00EF4922">
      <w:pPr>
        <w:jc w:val="both"/>
        <w:rPr>
          <w:sz w:val="22"/>
          <w:szCs w:val="22"/>
        </w:rPr>
      </w:pPr>
    </w:p>
    <w:p w14:paraId="1A85F67A" w14:textId="77777777" w:rsidR="00EF4922" w:rsidRDefault="00EF4922" w:rsidP="00EF4922">
      <w:pPr>
        <w:jc w:val="both"/>
        <w:rPr>
          <w:sz w:val="22"/>
          <w:szCs w:val="22"/>
        </w:rPr>
      </w:pPr>
    </w:p>
    <w:p w14:paraId="204D61F7" w14:textId="77777777" w:rsidR="00EF4922" w:rsidRDefault="00EF4922" w:rsidP="00EF4922">
      <w:pPr>
        <w:jc w:val="right"/>
        <w:rPr>
          <w:sz w:val="20"/>
          <w:szCs w:val="20"/>
        </w:rPr>
      </w:pPr>
    </w:p>
    <w:p w14:paraId="53B40AAF" w14:textId="77777777" w:rsidR="00EF4922" w:rsidRPr="00423B06" w:rsidRDefault="00EF4922" w:rsidP="00EF492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D0AC021" w14:textId="77777777" w:rsidR="00EF4922" w:rsidRPr="00012E38" w:rsidRDefault="00EF4922" w:rsidP="00EF492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07982AF" w14:textId="77777777" w:rsidR="00EF4922" w:rsidRPr="00E52A10" w:rsidRDefault="00EF4922" w:rsidP="00EF4922"/>
    <w:p w14:paraId="30976577" w14:textId="77777777" w:rsidR="00EF4922" w:rsidRPr="00C50235" w:rsidRDefault="00EF4922" w:rsidP="00EF4922"/>
    <w:p w14:paraId="3B1C63AB" w14:textId="77777777" w:rsidR="00EF4922" w:rsidRPr="00873B37" w:rsidRDefault="00EF4922" w:rsidP="00EF4922"/>
    <w:p w14:paraId="5F657115" w14:textId="77777777" w:rsidR="00FE545C" w:rsidRPr="00EF4922" w:rsidRDefault="00FE545C" w:rsidP="00EF4922"/>
    <w:sectPr w:rsidR="00FE545C" w:rsidRPr="00EF49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92320D" w14:textId="77777777" w:rsidR="00BD6566" w:rsidRDefault="00BD6566">
      <w:r>
        <w:separator/>
      </w:r>
    </w:p>
  </w:endnote>
  <w:endnote w:type="continuationSeparator" w:id="0">
    <w:p w14:paraId="49214598" w14:textId="77777777" w:rsidR="00BD6566" w:rsidRDefault="00BD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2D70E" w14:textId="77777777" w:rsidR="00927324" w:rsidRDefault="00927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E99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E5B2B" w14:textId="77777777" w:rsidR="00927324" w:rsidRDefault="00927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AAB6D4" w14:textId="77777777" w:rsidR="00BD6566" w:rsidRDefault="00BD6566">
      <w:r>
        <w:separator/>
      </w:r>
    </w:p>
  </w:footnote>
  <w:footnote w:type="continuationSeparator" w:id="0">
    <w:p w14:paraId="56241065" w14:textId="77777777" w:rsidR="00BD6566" w:rsidRDefault="00BD6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10BEF" w14:textId="77777777" w:rsidR="00927324" w:rsidRDefault="00927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BB38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905845" w14:textId="77777777" w:rsidR="00927324" w:rsidRDefault="00927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97977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357220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8381987">
    <w:abstractNumId w:val="0"/>
  </w:num>
  <w:num w:numId="4" w16cid:durableId="423646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656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7324"/>
    <w:rsid w:val="00970FE4"/>
    <w:rsid w:val="00A0022B"/>
    <w:rsid w:val="00A346FE"/>
    <w:rsid w:val="00A47B4D"/>
    <w:rsid w:val="00A83018"/>
    <w:rsid w:val="00B774DC"/>
    <w:rsid w:val="00BD656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F492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22BD0A6"/>
  <w15:chartTrackingRefBased/>
  <w15:docId w15:val="{AE5EFD9A-D872-4AAC-A367-25B086A4F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92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465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2024-11-27T13:00:00Z</cp:lastPrinted>
  <dcterms:created xsi:type="dcterms:W3CDTF">2024-11-27T12:58:00Z</dcterms:created>
  <dcterms:modified xsi:type="dcterms:W3CDTF">2024-11-27T13:01:00Z</dcterms:modified>
</cp:coreProperties>
</file>