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AC858" w14:textId="1845612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421A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9A4BC3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FD5B1E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4167A3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D5AF8D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608B1F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6A0E9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635AAA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3E15C7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7A5A5E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8DAC39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B8D8F6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0C35AA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17A8D2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585864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E7E2B3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94C9E65" w14:textId="4BE96C5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E2531" w:rsidRPr="00AE2531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0421AE">
        <w:rPr>
          <w:rFonts w:eastAsia="Times New Roman" w:cs="Calibri"/>
          <w:lang w:eastAsia="pl-PL"/>
        </w:rPr>
        <w:t xml:space="preserve">nr sprawy: </w:t>
      </w:r>
      <w:r w:rsidR="000421AE" w:rsidRPr="000421AE">
        <w:rPr>
          <w:rFonts w:eastAsia="Times New Roman" w:cs="Calibri"/>
          <w:b/>
          <w:bCs/>
          <w:lang w:eastAsia="pl-PL"/>
        </w:rPr>
        <w:t>DE-dzp.272-701/24</w:t>
      </w:r>
      <w:r w:rsidR="000421AE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r w:rsidR="000421AE">
        <w:rPr>
          <w:rFonts w:eastAsia="Times New Roman" w:cs="Calibri"/>
          <w:b/>
          <w:bCs/>
          <w:lang w:eastAsia="pl-PL"/>
        </w:rPr>
        <w:br/>
      </w:r>
      <w:r w:rsidRPr="00432E10">
        <w:rPr>
          <w:rFonts w:eastAsia="Times New Roman" w:cs="Calibri"/>
          <w:b/>
          <w:bCs/>
          <w:lang w:eastAsia="pl-PL"/>
        </w:rPr>
        <w:t>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B65521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90C496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768BB9A" w14:textId="3FC0AFB0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0421AE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F1CBD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22639E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F88D06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EAFC5B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404C6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5BFE63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DF044F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592A84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6ACB71F" w14:textId="61C489DA" w:rsidR="005103B9" w:rsidRPr="009475A8" w:rsidRDefault="008F3D36" w:rsidP="000421A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C4E89B" w14:textId="77777777" w:rsidR="000F091D" w:rsidRDefault="000F091D" w:rsidP="0038231F">
      <w:pPr>
        <w:spacing w:after="0" w:line="240" w:lineRule="auto"/>
      </w:pPr>
      <w:r>
        <w:separator/>
      </w:r>
    </w:p>
  </w:endnote>
  <w:endnote w:type="continuationSeparator" w:id="0">
    <w:p w14:paraId="118B248C" w14:textId="77777777" w:rsidR="000F091D" w:rsidRDefault="000F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240FC" w14:textId="77777777" w:rsidR="00AE2531" w:rsidRDefault="00AE2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D796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D6856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3CB17" w14:textId="77777777" w:rsidR="00AE2531" w:rsidRDefault="00AE2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AD08F" w14:textId="77777777" w:rsidR="000F091D" w:rsidRDefault="000F091D" w:rsidP="0038231F">
      <w:pPr>
        <w:spacing w:after="0" w:line="240" w:lineRule="auto"/>
      </w:pPr>
      <w:r>
        <w:separator/>
      </w:r>
    </w:p>
  </w:footnote>
  <w:footnote w:type="continuationSeparator" w:id="0">
    <w:p w14:paraId="72995864" w14:textId="77777777" w:rsidR="000F091D" w:rsidRDefault="000F091D" w:rsidP="0038231F">
      <w:pPr>
        <w:spacing w:after="0" w:line="240" w:lineRule="auto"/>
      </w:pPr>
      <w:r>
        <w:continuationSeparator/>
      </w:r>
    </w:p>
  </w:footnote>
  <w:footnote w:id="1">
    <w:p w14:paraId="77BB8E4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14ED53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9B7B5" w14:textId="77777777" w:rsidR="00AE2531" w:rsidRDefault="00AE2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9E97E" w14:textId="77777777" w:rsidR="00AE2531" w:rsidRDefault="00AE2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56016" w14:textId="77777777" w:rsidR="00AE2531" w:rsidRDefault="00AE2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4374112">
    <w:abstractNumId w:val="7"/>
  </w:num>
  <w:num w:numId="2" w16cid:durableId="2102144075">
    <w:abstractNumId w:val="0"/>
  </w:num>
  <w:num w:numId="3" w16cid:durableId="1874341039">
    <w:abstractNumId w:val="6"/>
  </w:num>
  <w:num w:numId="4" w16cid:durableId="2096247148">
    <w:abstractNumId w:val="9"/>
  </w:num>
  <w:num w:numId="5" w16cid:durableId="905528003">
    <w:abstractNumId w:val="8"/>
  </w:num>
  <w:num w:numId="6" w16cid:durableId="2074112415">
    <w:abstractNumId w:val="5"/>
  </w:num>
  <w:num w:numId="7" w16cid:durableId="808202874">
    <w:abstractNumId w:val="1"/>
  </w:num>
  <w:num w:numId="8" w16cid:durableId="981884267">
    <w:abstractNumId w:val="3"/>
  </w:num>
  <w:num w:numId="9" w16cid:durableId="460073277">
    <w:abstractNumId w:val="2"/>
  </w:num>
  <w:num w:numId="10" w16cid:durableId="1265073812">
    <w:abstractNumId w:val="4"/>
  </w:num>
  <w:num w:numId="11" w16cid:durableId="11735662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91D"/>
    <w:rsid w:val="00023477"/>
    <w:rsid w:val="000247FF"/>
    <w:rsid w:val="00025C8D"/>
    <w:rsid w:val="000303EE"/>
    <w:rsid w:val="000421A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91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2531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4BFF67"/>
  <w15:chartTrackingRefBased/>
  <w15:docId w15:val="{B9722B59-565C-4E3B-A806-2D8CA23D5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2024-11-27T13:01:00Z</dcterms:created>
  <dcterms:modified xsi:type="dcterms:W3CDTF">2024-11-27T13:02:00Z</dcterms:modified>
</cp:coreProperties>
</file>