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4A4F3" w14:textId="77777777" w:rsidR="00FB7F50" w:rsidRPr="002245BE" w:rsidRDefault="0088588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8588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85887">
        <w:rPr>
          <w:sz w:val="22"/>
          <w:szCs w:val="22"/>
        </w:rPr>
        <w:t>2024-12-03</w:t>
      </w:r>
    </w:p>
    <w:p w14:paraId="15D8C27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7A90DF2" w14:textId="77777777" w:rsidR="00885887" w:rsidRPr="00885887" w:rsidRDefault="00885887" w:rsidP="00FB7F50">
      <w:pPr>
        <w:spacing w:after="40"/>
        <w:rPr>
          <w:b/>
          <w:bCs/>
          <w:sz w:val="22"/>
          <w:szCs w:val="22"/>
        </w:rPr>
      </w:pPr>
      <w:r w:rsidRPr="00885887">
        <w:rPr>
          <w:b/>
          <w:bCs/>
          <w:sz w:val="22"/>
          <w:szCs w:val="22"/>
        </w:rPr>
        <w:t>Akademia Górniczo - Hutnicza</w:t>
      </w:r>
    </w:p>
    <w:p w14:paraId="6B88D806" w14:textId="77777777" w:rsidR="00885887" w:rsidRPr="00885887" w:rsidRDefault="00885887" w:rsidP="00FB7F50">
      <w:pPr>
        <w:spacing w:after="40"/>
        <w:rPr>
          <w:b/>
          <w:bCs/>
          <w:sz w:val="22"/>
          <w:szCs w:val="22"/>
        </w:rPr>
      </w:pPr>
      <w:r w:rsidRPr="00885887">
        <w:rPr>
          <w:b/>
          <w:bCs/>
          <w:sz w:val="22"/>
          <w:szCs w:val="22"/>
        </w:rPr>
        <w:t>im. Stanisława Staszica w Krakowie</w:t>
      </w:r>
    </w:p>
    <w:p w14:paraId="7BD45995" w14:textId="77777777" w:rsidR="00FB7F50" w:rsidRPr="002245BE" w:rsidRDefault="00885887" w:rsidP="00FB7F50">
      <w:pPr>
        <w:spacing w:after="40"/>
        <w:rPr>
          <w:b/>
          <w:bCs/>
          <w:sz w:val="22"/>
          <w:szCs w:val="22"/>
        </w:rPr>
      </w:pPr>
      <w:r w:rsidRPr="00885887">
        <w:rPr>
          <w:b/>
          <w:bCs/>
          <w:sz w:val="22"/>
          <w:szCs w:val="22"/>
        </w:rPr>
        <w:t>Dział Zamówień Publicznych</w:t>
      </w:r>
    </w:p>
    <w:p w14:paraId="1C7DAFA1" w14:textId="77777777" w:rsidR="00FB7F50" w:rsidRPr="002245BE" w:rsidRDefault="00885887" w:rsidP="00FB7F50">
      <w:pPr>
        <w:rPr>
          <w:sz w:val="22"/>
          <w:szCs w:val="22"/>
        </w:rPr>
      </w:pPr>
      <w:r w:rsidRPr="0088588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85887">
        <w:rPr>
          <w:sz w:val="22"/>
          <w:szCs w:val="22"/>
        </w:rPr>
        <w:t>30</w:t>
      </w:r>
    </w:p>
    <w:p w14:paraId="1CC768C4" w14:textId="77777777" w:rsidR="00FB7F50" w:rsidRPr="002245BE" w:rsidRDefault="00885887" w:rsidP="00FB7F50">
      <w:pPr>
        <w:rPr>
          <w:sz w:val="22"/>
          <w:szCs w:val="22"/>
        </w:rPr>
      </w:pPr>
      <w:r w:rsidRPr="0088588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85887">
        <w:rPr>
          <w:sz w:val="22"/>
          <w:szCs w:val="22"/>
        </w:rPr>
        <w:t>Kraków</w:t>
      </w:r>
    </w:p>
    <w:p w14:paraId="290AE04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14BAD2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85887" w:rsidRPr="00607F9B" w14:paraId="6E0BF180" w14:textId="77777777" w:rsidTr="000B3E21">
        <w:trPr>
          <w:trHeight w:val="638"/>
        </w:trPr>
        <w:tc>
          <w:tcPr>
            <w:tcW w:w="959" w:type="dxa"/>
            <w:shd w:val="clear" w:color="auto" w:fill="auto"/>
          </w:tcPr>
          <w:p w14:paraId="6F3FBB4A" w14:textId="77777777" w:rsidR="00885887" w:rsidRPr="00607F9B" w:rsidRDefault="00885887" w:rsidP="000B3E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00F034" w14:textId="77777777" w:rsidR="00885887" w:rsidRPr="00607F9B" w:rsidRDefault="00885887" w:rsidP="000B3E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8588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8588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85887">
              <w:rPr>
                <w:b/>
                <w:bCs/>
                <w:sz w:val="22"/>
                <w:szCs w:val="22"/>
              </w:rPr>
              <w:t>Dostawa kamer przemysłowych wraz z osprzętem dla Laboratorium Robotyki CDSI-DE-dzp.272-652/24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85887">
              <w:rPr>
                <w:b/>
                <w:sz w:val="22"/>
                <w:szCs w:val="22"/>
              </w:rPr>
              <w:t>DE-dzp.272-652/24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B3CAA0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5887" w14:paraId="70A24500" w14:textId="77777777" w:rsidTr="000B3E2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15358A9" w14:textId="77777777" w:rsidR="00885887" w:rsidRPr="00D26ED6" w:rsidRDefault="00885887" w:rsidP="000B3E2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85887">
              <w:rPr>
                <w:b/>
                <w:sz w:val="22"/>
                <w:szCs w:val="22"/>
              </w:rPr>
              <w:t xml:space="preserve">AVICON Małgorzata </w:t>
            </w:r>
            <w:proofErr w:type="spellStart"/>
            <w:r w:rsidRPr="00885887">
              <w:rPr>
                <w:b/>
                <w:sz w:val="22"/>
                <w:szCs w:val="22"/>
              </w:rPr>
              <w:t>Rosz</w:t>
            </w:r>
            <w:proofErr w:type="spellEnd"/>
          </w:p>
          <w:p w14:paraId="357D12E1" w14:textId="77777777" w:rsidR="00885887" w:rsidRPr="009F0E5C" w:rsidRDefault="00885887" w:rsidP="000B3E21">
            <w:pPr>
              <w:jc w:val="both"/>
              <w:rPr>
                <w:bCs/>
                <w:sz w:val="22"/>
                <w:szCs w:val="22"/>
              </w:rPr>
            </w:pPr>
            <w:r w:rsidRPr="00885887">
              <w:rPr>
                <w:bCs/>
                <w:sz w:val="22"/>
                <w:szCs w:val="22"/>
              </w:rPr>
              <w:t>Al. F. Chopina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5887">
              <w:rPr>
                <w:bCs/>
                <w:sz w:val="22"/>
                <w:szCs w:val="22"/>
              </w:rPr>
              <w:t>208D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4A0028" w14:textId="77777777" w:rsidR="00885887" w:rsidRPr="009F0E5C" w:rsidRDefault="00885887" w:rsidP="000B3E21">
            <w:pPr>
              <w:jc w:val="both"/>
              <w:rPr>
                <w:bCs/>
                <w:sz w:val="22"/>
                <w:szCs w:val="22"/>
              </w:rPr>
            </w:pPr>
            <w:r w:rsidRPr="00885887">
              <w:rPr>
                <w:bCs/>
                <w:sz w:val="22"/>
                <w:szCs w:val="22"/>
              </w:rPr>
              <w:t>05-092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5887">
              <w:rPr>
                <w:bCs/>
                <w:sz w:val="22"/>
                <w:szCs w:val="22"/>
              </w:rPr>
              <w:t>Kiełpin</w:t>
            </w:r>
          </w:p>
          <w:p w14:paraId="23F4BDC6" w14:textId="77777777" w:rsidR="00885887" w:rsidRPr="00D26ED6" w:rsidRDefault="00885887" w:rsidP="000B3E2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211417" w14:textId="77777777" w:rsidR="00885887" w:rsidRDefault="00885887" w:rsidP="000B3E2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85887">
              <w:rPr>
                <w:sz w:val="22"/>
                <w:szCs w:val="22"/>
              </w:rPr>
              <w:t>Dostawa kamer przemysłowych wraz z osprzętem dla Laboratorium Robotyki CDSI-DE-dzp.272-652/24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30CBB48" w14:textId="0974E426" w:rsidR="00885887" w:rsidRPr="00D26ED6" w:rsidRDefault="00885887" w:rsidP="000B3E2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85887">
              <w:rPr>
                <w:b/>
                <w:sz w:val="22"/>
                <w:szCs w:val="22"/>
              </w:rPr>
              <w:t>15</w:t>
            </w:r>
            <w:r w:rsidR="00DE3D3A">
              <w:rPr>
                <w:b/>
                <w:sz w:val="22"/>
                <w:szCs w:val="22"/>
              </w:rPr>
              <w:t> 405,94</w:t>
            </w:r>
            <w:r w:rsidRPr="00885887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A7975A1" w14:textId="77777777" w:rsidR="00885887" w:rsidRDefault="00885887" w:rsidP="000B3E2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C3E14F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843"/>
        <w:gridCol w:w="1985"/>
        <w:gridCol w:w="2268"/>
      </w:tblGrid>
      <w:tr w:rsidR="00DE3D3A" w:rsidRPr="008567C7" w14:paraId="0B2FE3F3" w14:textId="77777777" w:rsidTr="00DE3D3A">
        <w:trPr>
          <w:trHeight w:val="510"/>
        </w:trPr>
        <w:tc>
          <w:tcPr>
            <w:tcW w:w="709" w:type="dxa"/>
            <w:vAlign w:val="center"/>
          </w:tcPr>
          <w:p w14:paraId="14B6832D" w14:textId="77777777" w:rsidR="00DE3D3A" w:rsidRPr="008567C7" w:rsidRDefault="00DE3D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38D3011B" w14:textId="77777777" w:rsidR="00DE3D3A" w:rsidRPr="008567C7" w:rsidRDefault="00DE3D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11DE45A6" w14:textId="77777777" w:rsidR="00DE3D3A" w:rsidRPr="008567C7" w:rsidRDefault="00DE3D3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588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1722A6CE" w14:textId="77777777" w:rsidR="00DE3D3A" w:rsidRPr="008567C7" w:rsidRDefault="00DE3D3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588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14:paraId="242A70A3" w14:textId="77777777" w:rsidR="00DE3D3A" w:rsidRPr="008567C7" w:rsidRDefault="00DE3D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E3D3A" w:rsidRPr="008567C7" w14:paraId="0AA69222" w14:textId="77777777" w:rsidTr="00DE3D3A">
        <w:tc>
          <w:tcPr>
            <w:tcW w:w="709" w:type="dxa"/>
            <w:vAlign w:val="center"/>
          </w:tcPr>
          <w:p w14:paraId="4748A6BC" w14:textId="77777777" w:rsidR="00DE3D3A" w:rsidRPr="008567C7" w:rsidRDefault="00DE3D3A" w:rsidP="000B3E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88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493162BF" w14:textId="77777777" w:rsidR="00DE3D3A" w:rsidRPr="002B6761" w:rsidRDefault="00DE3D3A" w:rsidP="000B3E2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858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AVICON Małgorzata </w:t>
            </w:r>
            <w:proofErr w:type="spellStart"/>
            <w:r w:rsidRPr="00885887">
              <w:rPr>
                <w:rFonts w:ascii="Times New Roman" w:hAnsi="Times New Roman" w:cs="Times New Roman"/>
                <w:b/>
                <w:sz w:val="18"/>
                <w:szCs w:val="18"/>
              </w:rPr>
              <w:t>Rosz</w:t>
            </w:r>
            <w:proofErr w:type="spellEnd"/>
          </w:p>
          <w:p w14:paraId="06A61B2C" w14:textId="77777777" w:rsidR="00DE3D3A" w:rsidRPr="008567C7" w:rsidRDefault="00DE3D3A" w:rsidP="000B3E2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5887">
              <w:rPr>
                <w:rFonts w:ascii="Times New Roman" w:hAnsi="Times New Roman" w:cs="Times New Roman"/>
                <w:bCs/>
                <w:sz w:val="18"/>
                <w:szCs w:val="18"/>
              </w:rPr>
              <w:t>Al. F. Chopina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5887">
              <w:rPr>
                <w:rFonts w:ascii="Times New Roman" w:hAnsi="Times New Roman" w:cs="Times New Roman"/>
                <w:bCs/>
                <w:sz w:val="18"/>
                <w:szCs w:val="18"/>
              </w:rPr>
              <w:t>208D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D6D1C09" w14:textId="77777777" w:rsidR="00DE3D3A" w:rsidRPr="001B7815" w:rsidRDefault="00DE3D3A" w:rsidP="000B3E2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5887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5887">
              <w:rPr>
                <w:rFonts w:ascii="Times New Roman" w:hAnsi="Times New Roman" w:cs="Times New Roman"/>
                <w:bCs/>
                <w:sz w:val="18"/>
                <w:szCs w:val="18"/>
              </w:rPr>
              <w:t>Kiełpin</w:t>
            </w:r>
          </w:p>
        </w:tc>
        <w:tc>
          <w:tcPr>
            <w:tcW w:w="1843" w:type="dxa"/>
            <w:vAlign w:val="center"/>
          </w:tcPr>
          <w:p w14:paraId="4DD94FD3" w14:textId="77777777" w:rsidR="00DE3D3A" w:rsidRPr="008567C7" w:rsidRDefault="00DE3D3A" w:rsidP="000B3E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88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24D8213A" w14:textId="77777777" w:rsidR="00DE3D3A" w:rsidRPr="008567C7" w:rsidRDefault="00DE3D3A" w:rsidP="000B3E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887">
              <w:rPr>
                <w:rFonts w:ascii="Times New Roman" w:hAnsi="Times New Roman" w:cs="Times New Roman"/>
                <w:sz w:val="18"/>
                <w:szCs w:val="18"/>
              </w:rPr>
              <w:t xml:space="preserve">  26,67</w:t>
            </w:r>
          </w:p>
        </w:tc>
        <w:tc>
          <w:tcPr>
            <w:tcW w:w="2268" w:type="dxa"/>
            <w:vAlign w:val="center"/>
          </w:tcPr>
          <w:p w14:paraId="0856F2A0" w14:textId="77777777" w:rsidR="00DE3D3A" w:rsidRPr="008567C7" w:rsidRDefault="00DE3D3A" w:rsidP="000B3E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887">
              <w:rPr>
                <w:rFonts w:ascii="Times New Roman" w:hAnsi="Times New Roman" w:cs="Times New Roman"/>
                <w:sz w:val="18"/>
                <w:szCs w:val="18"/>
              </w:rPr>
              <w:t xml:space="preserve">  86,67</w:t>
            </w:r>
          </w:p>
        </w:tc>
      </w:tr>
    </w:tbl>
    <w:p w14:paraId="3340EA0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C6014C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D09A2C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0DD9BF" w14:textId="77777777" w:rsidR="003D2062" w:rsidRDefault="003D2062">
      <w:r>
        <w:separator/>
      </w:r>
    </w:p>
  </w:endnote>
  <w:endnote w:type="continuationSeparator" w:id="0">
    <w:p w14:paraId="7C820328" w14:textId="77777777" w:rsidR="003D2062" w:rsidRDefault="003D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54C9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6209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46D893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35D1B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6654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DCF8CE" w14:textId="77777777" w:rsidR="003D2062" w:rsidRDefault="003D2062">
      <w:r>
        <w:separator/>
      </w:r>
    </w:p>
  </w:footnote>
  <w:footnote w:type="continuationSeparator" w:id="0">
    <w:p w14:paraId="378B3594" w14:textId="77777777" w:rsidR="003D2062" w:rsidRDefault="003D2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C100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749A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EC01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06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2062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5887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3D3A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AFAB4"/>
  <w15:chartTrackingRefBased/>
  <w15:docId w15:val="{773EB2BA-050C-49AC-A557-DBA4F1A8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2024-12-03T08:27:00Z</cp:lastPrinted>
  <dcterms:created xsi:type="dcterms:W3CDTF">2024-12-03T08:26:00Z</dcterms:created>
  <dcterms:modified xsi:type="dcterms:W3CDTF">2024-12-03T08:27:00Z</dcterms:modified>
</cp:coreProperties>
</file>