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400B3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4ABB0C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A90B99" w14:textId="77777777" w:rsidR="00AF41A1" w:rsidRDefault="00AF41A1" w:rsidP="00AF41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052EAF7F" w14:textId="77777777" w:rsidR="00AF41A1" w:rsidRDefault="00AF41A1" w:rsidP="00AF41A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B0F567A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6758121" w14:textId="77777777" w:rsidR="00AF41A1" w:rsidRDefault="00AF41A1" w:rsidP="00AF41A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4E79DBD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49B31D3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14:paraId="30D36783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3936C9BB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05E5ED2B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0C8431E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7DC3AE16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56FA7A2D" w14:textId="77777777" w:rsidR="00AF41A1" w:rsidRDefault="00AF41A1" w:rsidP="00AF41A1">
      <w:pPr>
        <w:spacing w:line="360" w:lineRule="auto"/>
      </w:pPr>
      <w:r>
        <w:t>Do: Nazwa i siedziba Zamawiającego:</w:t>
      </w:r>
    </w:p>
    <w:p w14:paraId="622DF7AC" w14:textId="77777777" w:rsidR="00AF41A1" w:rsidRDefault="00AF41A1" w:rsidP="00AF41A1">
      <w:pPr>
        <w:ind w:right="-110"/>
        <w:rPr>
          <w:b/>
        </w:rPr>
      </w:pPr>
      <w:r>
        <w:rPr>
          <w:b/>
        </w:rPr>
        <w:t xml:space="preserve">Akademia Górniczo – Hutnicza im. Stanisława Staszica w Krakowie, Dział Zamówień Publicznych, Al. Mickiewicza 30, 30-059 Kraków. </w:t>
      </w:r>
    </w:p>
    <w:p w14:paraId="18836DD5" w14:textId="79991D13" w:rsidR="008D2AB8" w:rsidRDefault="008D2AB8" w:rsidP="00AF41A1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267BC2">
        <w:t>:</w:t>
      </w:r>
      <w:r>
        <w:t xml:space="preserve"> </w:t>
      </w:r>
      <w:r w:rsidR="00267BC2" w:rsidRPr="00267BC2">
        <w:rPr>
          <w:b/>
        </w:rPr>
        <w:t>Usługa składu komputerowego i komputerowego opracowania rysunków do pozycji wydawniczych, w których wzory, tabele i rysunki stanowią powyżej 80% objętości książki, wraz z przygotowaniem pliku do druku - DE-dzp.272-641/24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AF41A1">
        <w:t xml:space="preserve"> </w:t>
      </w:r>
      <w:r>
        <w:t>warunków zamówienia.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71"/>
        <w:gridCol w:w="6851"/>
      </w:tblGrid>
      <w:tr w:rsidR="00FC2D62" w14:paraId="235E7DA2" w14:textId="77777777" w:rsidTr="00FC2D62"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02BD" w14:textId="77777777" w:rsidR="00FC2D62" w:rsidRDefault="00FC2D62">
            <w:pPr>
              <w:widowControl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składu wraz z przygotowaniem PDF za 1 AW</w:t>
            </w:r>
          </w:p>
          <w:p w14:paraId="21FEC981" w14:textId="77777777" w:rsidR="00FC2D62" w:rsidRDefault="00FC2D62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F3AF" w14:textId="77777777" w:rsidR="00FC2D62" w:rsidRDefault="00FC2D62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FC2D62" w14:paraId="17947CDF" w14:textId="77777777" w:rsidTr="00FC2D62">
        <w:trPr>
          <w:trHeight w:val="650"/>
        </w:trPr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66978" w14:textId="77777777" w:rsidR="00FC2D62" w:rsidRDefault="00FC2D62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78DD" w14:textId="77777777" w:rsidR="00FC2D62" w:rsidRDefault="00FC2D62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FC2D62" w14:paraId="1322A312" w14:textId="77777777" w:rsidTr="00FC2D62"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72E89" w14:textId="4BA6B7C1" w:rsidR="00FC2D62" w:rsidRDefault="00FC2D62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Podatek VAT </w:t>
            </w: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881D" w14:textId="62402188" w:rsidR="00FC2D62" w:rsidRDefault="00EF09E2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Powyższa cena zawiera właściwą stawkę podatku VAT</w:t>
            </w:r>
          </w:p>
        </w:tc>
      </w:tr>
      <w:tr w:rsidR="00FC2D62" w14:paraId="28928DE1" w14:textId="77777777" w:rsidTr="00FC2D62"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6978C" w14:textId="77777777" w:rsidR="00FC2D62" w:rsidRDefault="00FC2D62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996FE" w14:textId="77777777" w:rsidR="00FC2D62" w:rsidRDefault="00FC2D62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Sukcesywnie przez 12 miesięcy od daty podpisania umowy.</w:t>
            </w:r>
          </w:p>
        </w:tc>
      </w:tr>
    </w:tbl>
    <w:p w14:paraId="678FAC06" w14:textId="77777777" w:rsidR="00FC2D62" w:rsidRDefault="00FC2D62" w:rsidP="008D2AB8">
      <w:pPr>
        <w:tabs>
          <w:tab w:val="left" w:pos="426"/>
        </w:tabs>
        <w:spacing w:line="360" w:lineRule="auto"/>
        <w:jc w:val="both"/>
        <w:rPr>
          <w:b/>
          <w:sz w:val="22"/>
        </w:rPr>
      </w:pPr>
    </w:p>
    <w:p w14:paraId="20EC0D69" w14:textId="578D6CB1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AF41A1" w:rsidRPr="00AF41A1">
        <w:rPr>
          <w:sz w:val="22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1ACB3C41" w14:textId="77777777" w:rsidR="00AF41A1" w:rsidRDefault="008D2AB8" w:rsidP="00AF41A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AF41A1">
        <w:rPr>
          <w:b/>
          <w:sz w:val="22"/>
          <w:szCs w:val="22"/>
          <w:u w:val="single"/>
        </w:rPr>
        <w:lastRenderedPageBreak/>
        <w:t>Jednocześnie Oświadczam/my, że:</w:t>
      </w:r>
    </w:p>
    <w:p w14:paraId="01D34B8E" w14:textId="115D1A9D" w:rsidR="00AF41A1" w:rsidRDefault="00AF41A1" w:rsidP="00AF41A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 xml:space="preserve">związani niniejszą ofertą przez </w:t>
      </w:r>
      <w:r w:rsidR="00EF09E2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22063412" w14:textId="77777777" w:rsidR="00AF41A1" w:rsidRDefault="00AF41A1" w:rsidP="00AF41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630853D5" w14:textId="77777777" w:rsidR="00AF41A1" w:rsidRDefault="00AF41A1" w:rsidP="00AF41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184F32F" w14:textId="77777777" w:rsidR="00AF41A1" w:rsidRDefault="00AF41A1" w:rsidP="00AF41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7245FC" w14:textId="77777777" w:rsidR="00AF41A1" w:rsidRDefault="00AF41A1" w:rsidP="00AF41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F3D4AC" w14:textId="77777777" w:rsidR="00AF41A1" w:rsidRDefault="00AF41A1" w:rsidP="00AF41A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4B32BBB3" w14:textId="77777777" w:rsidR="00AF41A1" w:rsidRDefault="00AF41A1" w:rsidP="00AF41A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41A1" w14:paraId="1A3CFE8C" w14:textId="77777777" w:rsidTr="00AF41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7AD79" w14:textId="77777777" w:rsidR="00AF41A1" w:rsidRDefault="00AF41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6E6ED" w14:textId="77777777" w:rsidR="00AF41A1" w:rsidRDefault="00AF41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7F6088F" w14:textId="77777777" w:rsidR="00AF41A1" w:rsidRDefault="00AF41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33674" w14:textId="77777777" w:rsidR="00AF41A1" w:rsidRDefault="00AF41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AF41A1" w14:paraId="727D1DE3" w14:textId="77777777" w:rsidTr="00AF41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E04D2" w14:textId="77777777" w:rsidR="00AF41A1" w:rsidRDefault="00AF41A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BBC77" w14:textId="77777777" w:rsidR="00AF41A1" w:rsidRDefault="00AF41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9E259" w14:textId="77777777" w:rsidR="00AF41A1" w:rsidRDefault="00AF41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F41A1" w14:paraId="1DEAC770" w14:textId="77777777" w:rsidTr="00AF41A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07816" w14:textId="77777777" w:rsidR="00AF41A1" w:rsidRDefault="00AF41A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D01D" w14:textId="77777777" w:rsidR="00AF41A1" w:rsidRDefault="00AF41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BC680" w14:textId="77777777" w:rsidR="00AF41A1" w:rsidRDefault="00AF41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BC06608" w14:textId="4DCAB3F7" w:rsidR="00EF09E2" w:rsidRDefault="00EF09E2" w:rsidP="00EF09E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</w:t>
      </w:r>
      <w:r w:rsidR="00E13683">
        <w:rPr>
          <w:sz w:val="22"/>
          <w:szCs w:val="22"/>
        </w:rPr>
        <w:t>3</w:t>
      </w:r>
      <w:r>
        <w:rPr>
          <w:sz w:val="22"/>
          <w:szCs w:val="22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F09E2" w14:paraId="4468F2D8" w14:textId="77777777" w:rsidTr="00EF09E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17185A" w14:textId="77777777" w:rsidR="00EF09E2" w:rsidRDefault="00EF09E2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40DE733" w14:textId="77777777" w:rsidR="00EF09E2" w:rsidRDefault="00EF09E2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B5357" w14:textId="77777777" w:rsidR="00EF09E2" w:rsidRDefault="00EF09E2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EF09E2" w14:paraId="4CA0B29C" w14:textId="77777777" w:rsidTr="00EF09E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93911D4" w14:textId="77777777" w:rsidR="00EF09E2" w:rsidRDefault="00EF09E2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6D9ED2" w14:textId="77777777" w:rsidR="00EF09E2" w:rsidRDefault="00EF09E2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2CFF5" w14:textId="77777777" w:rsidR="00EF09E2" w:rsidRDefault="00EF09E2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EF09E2" w14:paraId="10DE9B53" w14:textId="77777777" w:rsidTr="00EF09E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BF0E4E3" w14:textId="77777777" w:rsidR="00EF09E2" w:rsidRDefault="00EF09E2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89A69D" w14:textId="77777777" w:rsidR="00EF09E2" w:rsidRDefault="00EF09E2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9C030" w14:textId="77777777" w:rsidR="00EF09E2" w:rsidRDefault="00EF09E2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1B3F7A21" w14:textId="77777777" w:rsidR="00EF09E2" w:rsidRDefault="00EF09E2" w:rsidP="00AF41A1">
      <w:pPr>
        <w:numPr>
          <w:ilvl w:val="0"/>
          <w:numId w:val="1"/>
        </w:numPr>
        <w:jc w:val="both"/>
        <w:rPr>
          <w:sz w:val="22"/>
          <w:szCs w:val="22"/>
        </w:rPr>
      </w:pPr>
    </w:p>
    <w:p w14:paraId="52F1CA3C" w14:textId="3BD2A638" w:rsidR="00AF41A1" w:rsidRDefault="00AF41A1" w:rsidP="00AF41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20E842A1" w14:textId="77777777" w:rsidR="00AF41A1" w:rsidRDefault="00AF41A1" w:rsidP="00AF41A1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950E45F" w14:textId="77777777" w:rsidR="00AF41A1" w:rsidRDefault="00AF41A1" w:rsidP="00AF41A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F55C7BB" w14:textId="77777777" w:rsidR="00AF41A1" w:rsidRDefault="00AF41A1" w:rsidP="00AF41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8DC4C1E" w14:textId="77777777" w:rsidR="00AF41A1" w:rsidRDefault="00AF41A1" w:rsidP="00AF41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0E60D" w14:textId="77777777" w:rsidR="00AF41A1" w:rsidRDefault="00AF41A1" w:rsidP="00AF41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5E6661AE" w14:textId="77777777" w:rsidR="00AF41A1" w:rsidRDefault="00AF41A1" w:rsidP="00AF41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8BE2BB3" w14:textId="77777777" w:rsidR="00AF41A1" w:rsidRDefault="00AF41A1" w:rsidP="00AF41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 xml:space="preserve">) </w:t>
      </w:r>
      <w:bookmarkStart w:id="0" w:name="_GoBack"/>
      <w:bookmarkEnd w:id="0"/>
      <w:r>
        <w:rPr>
          <w:sz w:val="22"/>
          <w:szCs w:val="22"/>
        </w:rPr>
        <w:t>dokumentu(ów)…………………………………..................……które dołączamy do oferty.</w:t>
      </w:r>
    </w:p>
    <w:p w14:paraId="529F438C" w14:textId="77777777" w:rsidR="00AF41A1" w:rsidRDefault="00AF41A1" w:rsidP="00AF41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2EF43AD" w14:textId="77777777"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70041A50" w14:textId="77777777"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6872606D" w14:textId="77777777"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6EA2F0F" w14:textId="77777777"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611C16C8" w14:textId="77777777"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0DA2E9AD" w14:textId="77777777" w:rsidR="00AF41A1" w:rsidRDefault="00AF41A1" w:rsidP="00AF41A1">
      <w:pPr>
        <w:tabs>
          <w:tab w:val="left" w:pos="5040"/>
        </w:tabs>
        <w:ind w:left="708"/>
        <w:rPr>
          <w:sz w:val="20"/>
          <w:szCs w:val="20"/>
        </w:rPr>
      </w:pPr>
      <w:r>
        <w:lastRenderedPageBreak/>
        <w:tab/>
      </w:r>
    </w:p>
    <w:p w14:paraId="3DEB3E5B" w14:textId="77777777" w:rsidR="00AF41A1" w:rsidRDefault="00AF41A1" w:rsidP="00AF41A1">
      <w:pPr>
        <w:rPr>
          <w:i/>
          <w:sz w:val="22"/>
          <w:szCs w:val="22"/>
        </w:rPr>
      </w:pPr>
    </w:p>
    <w:p w14:paraId="04C3FEDB" w14:textId="77777777" w:rsidR="00AF41A1" w:rsidRDefault="00AF41A1" w:rsidP="00AF41A1">
      <w:pPr>
        <w:jc w:val="center"/>
        <w:rPr>
          <w:i/>
          <w:color w:val="FF0000"/>
          <w:sz w:val="22"/>
          <w:szCs w:val="22"/>
        </w:rPr>
      </w:pPr>
    </w:p>
    <w:p w14:paraId="6E14CA35" w14:textId="77777777" w:rsidR="00EC7D94" w:rsidRPr="00EC7D94" w:rsidRDefault="00EC7D94" w:rsidP="00EC7D94">
      <w:pPr>
        <w:spacing w:after="160" w:line="254" w:lineRule="auto"/>
        <w:jc w:val="center"/>
        <w:rPr>
          <w:rFonts w:ascii="Verdana" w:eastAsia="Calibri" w:hAnsi="Verdana"/>
          <w:sz w:val="18"/>
          <w:szCs w:val="18"/>
        </w:rPr>
      </w:pPr>
      <w:r w:rsidRPr="00EC7D94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EC7D94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2E9E4B5E" w14:textId="77777777" w:rsidR="00AF41A1" w:rsidRDefault="00AF41A1" w:rsidP="00AF41A1">
      <w:pPr>
        <w:rPr>
          <w:color w:val="FF0000"/>
        </w:rPr>
      </w:pPr>
    </w:p>
    <w:p w14:paraId="3FFBD8E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A78006" w14:textId="77777777" w:rsidR="00C44F3B" w:rsidRDefault="00C44F3B">
      <w:r>
        <w:separator/>
      </w:r>
    </w:p>
  </w:endnote>
  <w:endnote w:type="continuationSeparator" w:id="0">
    <w:p w14:paraId="68E8ED7A" w14:textId="77777777" w:rsidR="00C44F3B" w:rsidRDefault="00C44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B58488" w14:textId="77777777" w:rsidR="005A4FB3" w:rsidRDefault="005A4F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E37A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E4FDD" w14:textId="77777777" w:rsidR="005A4FB3" w:rsidRDefault="005A4F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E1A23" w14:textId="77777777" w:rsidR="00C44F3B" w:rsidRDefault="00C44F3B">
      <w:r>
        <w:separator/>
      </w:r>
    </w:p>
  </w:footnote>
  <w:footnote w:type="continuationSeparator" w:id="0">
    <w:p w14:paraId="4C0CBCDE" w14:textId="77777777" w:rsidR="00C44F3B" w:rsidRDefault="00C44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5E665" w14:textId="77777777" w:rsidR="005A4FB3" w:rsidRDefault="005A4F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2C82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578C4" w14:textId="77777777" w:rsidR="005A4FB3" w:rsidRDefault="005A4F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94D"/>
    <w:rsid w:val="00012286"/>
    <w:rsid w:val="00071CCC"/>
    <w:rsid w:val="000B731D"/>
    <w:rsid w:val="000D6134"/>
    <w:rsid w:val="000E09C7"/>
    <w:rsid w:val="000F6589"/>
    <w:rsid w:val="00106636"/>
    <w:rsid w:val="00116EC6"/>
    <w:rsid w:val="001431CF"/>
    <w:rsid w:val="001801DD"/>
    <w:rsid w:val="001D4612"/>
    <w:rsid w:val="00207E98"/>
    <w:rsid w:val="00267BC2"/>
    <w:rsid w:val="002723B0"/>
    <w:rsid w:val="00315A4A"/>
    <w:rsid w:val="004B7300"/>
    <w:rsid w:val="004C6753"/>
    <w:rsid w:val="00595C87"/>
    <w:rsid w:val="005A4FB3"/>
    <w:rsid w:val="005D2C65"/>
    <w:rsid w:val="005E6D94"/>
    <w:rsid w:val="0063384F"/>
    <w:rsid w:val="00643C6F"/>
    <w:rsid w:val="00646202"/>
    <w:rsid w:val="0065290F"/>
    <w:rsid w:val="006815F6"/>
    <w:rsid w:val="006A553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41A1"/>
    <w:rsid w:val="00B774DC"/>
    <w:rsid w:val="00BA694D"/>
    <w:rsid w:val="00C44F3B"/>
    <w:rsid w:val="00C969A6"/>
    <w:rsid w:val="00CA7D36"/>
    <w:rsid w:val="00D24208"/>
    <w:rsid w:val="00D37D64"/>
    <w:rsid w:val="00D60C38"/>
    <w:rsid w:val="00D66893"/>
    <w:rsid w:val="00D90ACB"/>
    <w:rsid w:val="00DC1500"/>
    <w:rsid w:val="00E13683"/>
    <w:rsid w:val="00E44371"/>
    <w:rsid w:val="00E949B0"/>
    <w:rsid w:val="00EC7D94"/>
    <w:rsid w:val="00EF09E2"/>
    <w:rsid w:val="00F00591"/>
    <w:rsid w:val="00F51688"/>
    <w:rsid w:val="00F53146"/>
    <w:rsid w:val="00F91018"/>
    <w:rsid w:val="00FA0F30"/>
    <w:rsid w:val="00FA51A4"/>
    <w:rsid w:val="00FC2D6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E456F"/>
  <w15:chartTrackingRefBased/>
  <w15:docId w15:val="{EB30971E-065A-44D3-8686-4CD8D73E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EEE54-928F-4528-8023-A0372DE2B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518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2021-06-01T11:24:00Z</cp:lastPrinted>
  <dcterms:created xsi:type="dcterms:W3CDTF">2024-11-26T13:17:00Z</dcterms:created>
  <dcterms:modified xsi:type="dcterms:W3CDTF">2024-11-26T13:17:00Z</dcterms:modified>
</cp:coreProperties>
</file>