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45A2E" w14:textId="77777777" w:rsidR="00934660" w:rsidRDefault="00934660" w:rsidP="00934660">
      <w:pPr>
        <w:pStyle w:val="Nagwek4"/>
        <w:rPr>
          <w:rFonts w:ascii="Verdana" w:hAnsi="Verdana"/>
          <w:b/>
          <w:i w:val="0"/>
          <w:sz w:val="18"/>
          <w:szCs w:val="18"/>
        </w:rPr>
      </w:pPr>
      <w:r>
        <w:rPr>
          <w:rFonts w:ascii="Verdana" w:hAnsi="Verdana"/>
          <w:b/>
          <w:i w:val="0"/>
          <w:sz w:val="18"/>
          <w:szCs w:val="18"/>
        </w:rPr>
        <w:t>Załącznik nr 3</w:t>
      </w:r>
    </w:p>
    <w:p w14:paraId="33247AD1" w14:textId="77777777" w:rsidR="00934660" w:rsidRDefault="004229CE" w:rsidP="00934660">
      <w:pPr>
        <w:pStyle w:val="Nagwek3"/>
        <w:rPr>
          <w:rFonts w:ascii="Verdana" w:hAnsi="Verdana"/>
          <w:color w:val="000000"/>
          <w:sz w:val="18"/>
          <w:szCs w:val="18"/>
        </w:rPr>
      </w:pPr>
      <w:r>
        <w:pict w14:anchorId="4F29B5D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11.05pt;width:121.65pt;height:9.15pt;z-index:1" stroked="f">
            <v:textbox style="mso-next-textbox:#_x0000_s1026" inset="0,0,0,0">
              <w:txbxContent>
                <w:p w14:paraId="69D430AB" w14:textId="77777777" w:rsidR="00934660" w:rsidRDefault="00934660" w:rsidP="0093466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988712E" w14:textId="77777777" w:rsidR="00934660" w:rsidRDefault="00934660" w:rsidP="00934660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26AAF9B" w14:textId="77777777" w:rsidR="00934660" w:rsidRDefault="00934660" w:rsidP="0093466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71DF8221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Akademia Górniczo-Hutnicza</w:t>
      </w:r>
    </w:p>
    <w:p w14:paraId="26902E5E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im. St. Staszica w Krakowie</w:t>
      </w:r>
    </w:p>
    <w:p w14:paraId="044F81BA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Al. Mickiewicza 30, </w:t>
      </w:r>
      <w:r>
        <w:rPr>
          <w:rFonts w:ascii="Verdana" w:hAnsi="Verdana"/>
          <w:sz w:val="18"/>
          <w:szCs w:val="18"/>
        </w:rPr>
        <w:br/>
        <w:t>30-059 Kraków</w:t>
      </w:r>
    </w:p>
    <w:p w14:paraId="79306B2C" w14:textId="77777777" w:rsidR="00934660" w:rsidRDefault="00934660" w:rsidP="00934660">
      <w:pPr>
        <w:spacing w:line="48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Wykonawca:</w:t>
      </w:r>
    </w:p>
    <w:p w14:paraId="518C7670" w14:textId="77777777"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14A87F7B" w14:textId="77777777"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</w:p>
    <w:p w14:paraId="1F2F4E87" w14:textId="77777777" w:rsidR="00934660" w:rsidRDefault="00934660" w:rsidP="0093466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74E45766" w14:textId="77777777"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6F9D365" w14:textId="77777777"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692FC6E5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68EE2D1C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144576EC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>
        <w:rPr>
          <w:rFonts w:ascii="Verdana" w:hAnsi="Verdana" w:cs="Calibri"/>
          <w:b/>
          <w:sz w:val="18"/>
        </w:rPr>
        <w:t>Pzp</w:t>
      </w:r>
      <w:proofErr w:type="spellEnd"/>
      <w:r>
        <w:rPr>
          <w:rFonts w:ascii="Verdana" w:hAnsi="Verdana" w:cs="Calibri"/>
          <w:b/>
          <w:sz w:val="18"/>
        </w:rPr>
        <w:t>)</w:t>
      </w:r>
    </w:p>
    <w:p w14:paraId="47EFF6DA" w14:textId="77777777" w:rsidR="00934660" w:rsidRDefault="00934660" w:rsidP="0093466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>
        <w:rPr>
          <w:rFonts w:ascii="Verdana" w:hAnsi="Verdana" w:cs="Arial"/>
          <w:b/>
          <w:sz w:val="18"/>
          <w:szCs w:val="18"/>
          <w:u w:val="single"/>
        </w:rPr>
        <w:br/>
      </w:r>
    </w:p>
    <w:p w14:paraId="5BDDEF19" w14:textId="3A9BF3A6" w:rsidR="00934660" w:rsidRDefault="00934660" w:rsidP="0093466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>
        <w:rPr>
          <w:rFonts w:ascii="Verdana" w:hAnsi="Verdana" w:cs="Arial"/>
          <w:sz w:val="18"/>
          <w:szCs w:val="18"/>
        </w:rPr>
        <w:br/>
      </w:r>
      <w:r w:rsidR="00E1636F" w:rsidRPr="00E1636F">
        <w:rPr>
          <w:rFonts w:ascii="Verdana" w:hAnsi="Verdana" w:cs="Arial"/>
          <w:b/>
          <w:sz w:val="18"/>
          <w:szCs w:val="18"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  <w:r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>
        <w:rPr>
          <w:rFonts w:ascii="Verdana" w:hAnsi="Verdana" w:cs="Arial"/>
          <w:i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oświadczam, co następuje:</w:t>
      </w:r>
    </w:p>
    <w:p w14:paraId="6C2A6D1E" w14:textId="77777777"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32A90C57" w14:textId="77777777" w:rsidR="00934660" w:rsidRDefault="00934660" w:rsidP="0093466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A4B2393" w14:textId="77777777" w:rsidR="00934660" w:rsidRDefault="00934660" w:rsidP="0093466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</w:t>
      </w:r>
      <w:bookmarkStart w:id="0" w:name="_GoBack"/>
      <w:bookmarkEnd w:id="0"/>
      <w:r>
        <w:rPr>
          <w:rFonts w:ascii="Verdana" w:hAnsi="Verdana" w:cs="Arial"/>
          <w:b/>
          <w:sz w:val="18"/>
          <w:szCs w:val="18"/>
        </w:rPr>
        <w:t xml:space="preserve">unków zamówienia pkt 8.2. </w:t>
      </w:r>
      <w:proofErr w:type="spellStart"/>
      <w:r>
        <w:rPr>
          <w:rFonts w:ascii="Verdana" w:hAnsi="Verdana" w:cs="Arial"/>
          <w:b/>
          <w:sz w:val="18"/>
          <w:szCs w:val="18"/>
        </w:rPr>
        <w:t>ppkt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4FA07A32" w14:textId="77777777" w:rsidR="00934660" w:rsidRDefault="00934660" w:rsidP="00934660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5A7CA80E" w14:textId="77777777"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7B47FD65" w14:textId="77777777" w:rsidR="00934660" w:rsidRDefault="00934660" w:rsidP="00934660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13D10381" w14:textId="77777777" w:rsidR="00934660" w:rsidRDefault="00934660" w:rsidP="00934660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480306C" w14:textId="77777777" w:rsidR="00934660" w:rsidRDefault="00934660" w:rsidP="00934660">
      <w:pPr>
        <w:rPr>
          <w:rFonts w:ascii="Verdana" w:hAnsi="Verdana" w:cs="Arial"/>
          <w:sz w:val="18"/>
          <w:szCs w:val="18"/>
        </w:rPr>
      </w:pPr>
    </w:p>
    <w:p w14:paraId="54CE80CA" w14:textId="77777777" w:rsidR="00934660" w:rsidRDefault="00934660" w:rsidP="00934660">
      <w:pPr>
        <w:spacing w:line="25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12FB242" w14:textId="77777777" w:rsidR="00934660" w:rsidRDefault="00934660" w:rsidP="00934660">
      <w:pPr>
        <w:rPr>
          <w:rFonts w:ascii="Verdana" w:hAnsi="Verdana"/>
          <w:sz w:val="18"/>
          <w:szCs w:val="18"/>
        </w:rPr>
      </w:pPr>
    </w:p>
    <w:p w14:paraId="6DD63E87" w14:textId="77777777" w:rsidR="008429FF" w:rsidRPr="00434290" w:rsidRDefault="008429FF" w:rsidP="005103B9">
      <w:pPr>
        <w:spacing w:before="120" w:line="276" w:lineRule="auto"/>
        <w:jc w:val="both"/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98385" w14:textId="77777777" w:rsidR="004229CE" w:rsidRDefault="004229CE" w:rsidP="0038231F">
      <w:r>
        <w:separator/>
      </w:r>
    </w:p>
  </w:endnote>
  <w:endnote w:type="continuationSeparator" w:id="0">
    <w:p w14:paraId="1BF33508" w14:textId="77777777" w:rsidR="004229CE" w:rsidRDefault="004229CE" w:rsidP="003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EAB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FE68B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5D83E1" w14:textId="77777777" w:rsidR="004229CE" w:rsidRDefault="004229CE" w:rsidP="0038231F">
      <w:r>
        <w:separator/>
      </w:r>
    </w:p>
  </w:footnote>
  <w:footnote w:type="continuationSeparator" w:id="0">
    <w:p w14:paraId="6751127D" w14:textId="77777777" w:rsidR="004229CE" w:rsidRDefault="004229CE" w:rsidP="00382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0B2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9C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5DA4"/>
    <w:rsid w:val="00746532"/>
    <w:rsid w:val="00751358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34660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079AB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271F2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636F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0B2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5F97B"/>
  <w15:docId w15:val="{8398D32D-5765-42EF-9066-E5B94E06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660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3466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/>
      <w:ind w:left="851" w:hanging="295"/>
      <w:jc w:val="both"/>
    </w:pPr>
    <w:rPr>
      <w:sz w:val="24"/>
    </w:rPr>
  </w:style>
  <w:style w:type="character" w:customStyle="1" w:styleId="Nagwek3Znak">
    <w:name w:val="Nagłówek 3 Znak"/>
    <w:link w:val="Nagwek3"/>
    <w:semiHidden/>
    <w:rsid w:val="00934660"/>
    <w:rPr>
      <w:rFonts w:ascii="Times New Roman" w:eastAsia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1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F4865-4E5F-482E-B86A-20049AEE4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2023-09-27T11:39:00Z</dcterms:created>
  <dcterms:modified xsi:type="dcterms:W3CDTF">2024-11-15T12:03:00Z</dcterms:modified>
</cp:coreProperties>
</file>