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A439B" w14:textId="4D91692E" w:rsidR="00FB7F50" w:rsidRPr="001153FB" w:rsidRDefault="00D13899" w:rsidP="001153F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153FB">
        <w:rPr>
          <w:rFonts w:ascii="Verdana" w:hAnsi="Verdana"/>
          <w:sz w:val="18"/>
          <w:szCs w:val="18"/>
        </w:rPr>
        <w:t>Kraków</w:t>
      </w:r>
      <w:r w:rsidR="00FB7F50" w:rsidRPr="001153FB">
        <w:rPr>
          <w:rFonts w:ascii="Verdana" w:hAnsi="Verdana"/>
          <w:sz w:val="18"/>
          <w:szCs w:val="18"/>
        </w:rPr>
        <w:t xml:space="preserve"> dnia: </w:t>
      </w:r>
      <w:r w:rsidRPr="001153FB">
        <w:rPr>
          <w:rFonts w:ascii="Verdana" w:hAnsi="Verdana"/>
          <w:sz w:val="18"/>
          <w:szCs w:val="18"/>
        </w:rPr>
        <w:t>2024-12-02</w:t>
      </w:r>
    </w:p>
    <w:p w14:paraId="00505AF8" w14:textId="77777777" w:rsidR="00D13899" w:rsidRPr="001153FB" w:rsidRDefault="00D138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153F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BE7E6A" w14:textId="77777777" w:rsidR="00D13899" w:rsidRPr="001153FB" w:rsidRDefault="00D138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153F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046355" w14:textId="77777777" w:rsidR="00FB7F50" w:rsidRPr="001153FB" w:rsidRDefault="00D138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153F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6365ED" w14:textId="77777777" w:rsidR="00FB7F50" w:rsidRPr="001153FB" w:rsidRDefault="00D13899" w:rsidP="00FB7F50">
      <w:pPr>
        <w:rPr>
          <w:rFonts w:ascii="Verdana" w:hAnsi="Verdana"/>
          <w:sz w:val="18"/>
          <w:szCs w:val="18"/>
        </w:rPr>
      </w:pPr>
      <w:r w:rsidRPr="001153FB">
        <w:rPr>
          <w:rFonts w:ascii="Verdana" w:hAnsi="Verdana"/>
          <w:sz w:val="18"/>
          <w:szCs w:val="18"/>
        </w:rPr>
        <w:t>Al. Mickiewicza</w:t>
      </w:r>
      <w:r w:rsidR="00FB7F50" w:rsidRPr="001153FB">
        <w:rPr>
          <w:rFonts w:ascii="Verdana" w:hAnsi="Verdana"/>
          <w:sz w:val="18"/>
          <w:szCs w:val="18"/>
        </w:rPr>
        <w:t xml:space="preserve"> </w:t>
      </w:r>
      <w:r w:rsidRPr="001153FB">
        <w:rPr>
          <w:rFonts w:ascii="Verdana" w:hAnsi="Verdana"/>
          <w:sz w:val="18"/>
          <w:szCs w:val="18"/>
        </w:rPr>
        <w:t>30</w:t>
      </w:r>
    </w:p>
    <w:p w14:paraId="2F4A4230" w14:textId="77777777" w:rsidR="00FB7F50" w:rsidRPr="001153FB" w:rsidRDefault="00D13899" w:rsidP="00FB7F50">
      <w:pPr>
        <w:rPr>
          <w:rFonts w:ascii="Verdana" w:hAnsi="Verdana"/>
          <w:sz w:val="18"/>
          <w:szCs w:val="18"/>
        </w:rPr>
      </w:pPr>
      <w:r w:rsidRPr="001153FB">
        <w:rPr>
          <w:rFonts w:ascii="Verdana" w:hAnsi="Verdana"/>
          <w:sz w:val="18"/>
          <w:szCs w:val="18"/>
        </w:rPr>
        <w:t>30-059</w:t>
      </w:r>
      <w:r w:rsidR="00FB7F50" w:rsidRPr="001153FB">
        <w:rPr>
          <w:rFonts w:ascii="Verdana" w:hAnsi="Verdana"/>
          <w:sz w:val="18"/>
          <w:szCs w:val="18"/>
        </w:rPr>
        <w:t xml:space="preserve"> </w:t>
      </w:r>
      <w:r w:rsidRPr="001153FB">
        <w:rPr>
          <w:rFonts w:ascii="Verdana" w:hAnsi="Verdana"/>
          <w:sz w:val="18"/>
          <w:szCs w:val="18"/>
        </w:rPr>
        <w:t>Kraków</w:t>
      </w:r>
    </w:p>
    <w:p w14:paraId="4EDA067A" w14:textId="77777777" w:rsidR="008642B3" w:rsidRPr="001153F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153FB">
        <w:rPr>
          <w:rFonts w:ascii="Verdana" w:hAnsi="Verdana"/>
          <w:sz w:val="18"/>
          <w:szCs w:val="18"/>
        </w:rPr>
        <w:t>OGŁOSZENIE</w:t>
      </w:r>
    </w:p>
    <w:p w14:paraId="1D374466" w14:textId="77777777" w:rsidR="008642B3" w:rsidRPr="001153F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153FB">
        <w:rPr>
          <w:rFonts w:ascii="Verdana" w:hAnsi="Verdana"/>
          <w:b/>
          <w:sz w:val="18"/>
          <w:szCs w:val="18"/>
        </w:rPr>
        <w:t xml:space="preserve">o </w:t>
      </w:r>
      <w:r w:rsidR="0054734E" w:rsidRPr="001153F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13899" w:rsidRPr="001153FB" w14:paraId="16DFA492" w14:textId="77777777" w:rsidTr="00303991">
        <w:trPr>
          <w:trHeight w:val="638"/>
        </w:trPr>
        <w:tc>
          <w:tcPr>
            <w:tcW w:w="959" w:type="dxa"/>
            <w:shd w:val="clear" w:color="auto" w:fill="auto"/>
          </w:tcPr>
          <w:p w14:paraId="6C47BADE" w14:textId="77777777" w:rsidR="00D13899" w:rsidRPr="001153FB" w:rsidRDefault="00D13899" w:rsidP="003039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153F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D8D13C" w14:textId="77777777" w:rsidR="00D13899" w:rsidRPr="001153FB" w:rsidRDefault="00D13899" w:rsidP="003039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153F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153F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153F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153FB">
              <w:rPr>
                <w:rFonts w:ascii="Verdana" w:hAnsi="Verdana"/>
                <w:sz w:val="18"/>
                <w:szCs w:val="18"/>
              </w:rPr>
              <w:t>pn.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153FB">
              <w:rPr>
                <w:rFonts w:ascii="Verdana" w:hAnsi="Verdana"/>
                <w:b/>
                <w:bCs/>
                <w:sz w:val="18"/>
                <w:szCs w:val="18"/>
              </w:rPr>
              <w:t>dostawa foteli dla Miasteczka Studenckiego AGH - DE-dzp.272-651/24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 xml:space="preserve"> DE-dzp.272-651/24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CB92A3E" w14:textId="77777777" w:rsidR="008642B3" w:rsidRPr="001153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153FB">
        <w:rPr>
          <w:rFonts w:ascii="Verdana" w:hAnsi="Verdana"/>
          <w:sz w:val="18"/>
          <w:szCs w:val="18"/>
        </w:rPr>
        <w:t xml:space="preserve">Zamawiający, </w:t>
      </w:r>
      <w:r w:rsidR="00CC324B" w:rsidRPr="001153F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153F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153FB">
        <w:rPr>
          <w:rFonts w:ascii="Verdana" w:hAnsi="Verdana"/>
          <w:sz w:val="18"/>
          <w:szCs w:val="18"/>
        </w:rPr>
        <w:t xml:space="preserve">ust. 1 pkt. 1 i </w:t>
      </w:r>
      <w:r w:rsidRPr="001153FB">
        <w:rPr>
          <w:rFonts w:ascii="Verdana" w:hAnsi="Verdana"/>
          <w:sz w:val="18"/>
          <w:szCs w:val="18"/>
        </w:rPr>
        <w:t xml:space="preserve">ust. </w:t>
      </w:r>
      <w:r w:rsidR="00A17CDB" w:rsidRPr="001153FB">
        <w:rPr>
          <w:rFonts w:ascii="Verdana" w:hAnsi="Verdana"/>
          <w:sz w:val="18"/>
          <w:szCs w:val="18"/>
        </w:rPr>
        <w:t>2</w:t>
      </w:r>
      <w:r w:rsidRPr="001153F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153FB">
        <w:rPr>
          <w:rFonts w:ascii="Verdana" w:hAnsi="Verdana"/>
          <w:sz w:val="18"/>
          <w:szCs w:val="18"/>
        </w:rPr>
        <w:t xml:space="preserve"> </w:t>
      </w:r>
      <w:r w:rsidR="00CC1A8E" w:rsidRPr="001153F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153FB">
        <w:rPr>
          <w:rFonts w:ascii="Verdana" w:hAnsi="Verdana"/>
          <w:sz w:val="18"/>
          <w:szCs w:val="18"/>
        </w:rPr>
        <w:t>t.j</w:t>
      </w:r>
      <w:proofErr w:type="spellEnd"/>
      <w:r w:rsidR="00CC1A8E" w:rsidRPr="001153FB">
        <w:rPr>
          <w:rFonts w:ascii="Verdana" w:hAnsi="Verdana"/>
          <w:sz w:val="18"/>
          <w:szCs w:val="18"/>
        </w:rPr>
        <w:t xml:space="preserve">. ze zm.) </w:t>
      </w:r>
      <w:r w:rsidRPr="001153F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153FB">
        <w:rPr>
          <w:rFonts w:ascii="Verdana" w:hAnsi="Verdana"/>
          <w:sz w:val="18"/>
          <w:szCs w:val="18"/>
        </w:rPr>
        <w:t>Pzp</w:t>
      </w:r>
      <w:proofErr w:type="spellEnd"/>
      <w:r w:rsidRPr="001153FB">
        <w:rPr>
          <w:rFonts w:ascii="Verdana" w:hAnsi="Verdana"/>
          <w:sz w:val="18"/>
          <w:szCs w:val="18"/>
        </w:rPr>
        <w:t>”</w:t>
      </w:r>
      <w:r w:rsidR="00D26ED6" w:rsidRPr="001153FB">
        <w:rPr>
          <w:rFonts w:ascii="Verdana" w:hAnsi="Verdana"/>
          <w:sz w:val="18"/>
          <w:szCs w:val="18"/>
        </w:rPr>
        <w:t xml:space="preserve">, </w:t>
      </w:r>
      <w:r w:rsidRPr="001153FB">
        <w:rPr>
          <w:rFonts w:ascii="Verdana" w:hAnsi="Verdana"/>
          <w:sz w:val="18"/>
          <w:szCs w:val="18"/>
        </w:rPr>
        <w:t>informuje</w:t>
      </w:r>
      <w:r w:rsidR="00D26ED6" w:rsidRPr="001153F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153FB">
        <w:rPr>
          <w:rFonts w:ascii="Verdana" w:hAnsi="Verdana"/>
          <w:sz w:val="18"/>
          <w:szCs w:val="18"/>
        </w:rPr>
        <w:t>najkorzystniejsz</w:t>
      </w:r>
      <w:r w:rsidR="00D26ED6" w:rsidRPr="001153FB">
        <w:rPr>
          <w:rFonts w:ascii="Verdana" w:hAnsi="Verdana"/>
          <w:sz w:val="18"/>
          <w:szCs w:val="18"/>
        </w:rPr>
        <w:t xml:space="preserve">a wybrana została </w:t>
      </w:r>
      <w:r w:rsidR="00756CDA" w:rsidRPr="001153FB">
        <w:rPr>
          <w:rFonts w:ascii="Verdana" w:hAnsi="Verdana"/>
          <w:sz w:val="18"/>
          <w:szCs w:val="18"/>
        </w:rPr>
        <w:t>ofer</w:t>
      </w:r>
      <w:r w:rsidR="00D26ED6" w:rsidRPr="001153FB">
        <w:rPr>
          <w:rFonts w:ascii="Verdana" w:hAnsi="Verdana"/>
          <w:sz w:val="18"/>
          <w:szCs w:val="18"/>
        </w:rPr>
        <w:t>t</w:t>
      </w:r>
      <w:r w:rsidR="009F0E5C" w:rsidRPr="001153FB">
        <w:rPr>
          <w:rFonts w:ascii="Verdana" w:hAnsi="Verdana"/>
          <w:sz w:val="18"/>
          <w:szCs w:val="18"/>
        </w:rPr>
        <w:t>a</w:t>
      </w:r>
      <w:r w:rsidR="00D26ED6" w:rsidRPr="001153F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3899" w:rsidRPr="001153FB" w14:paraId="0187A4F1" w14:textId="77777777" w:rsidTr="00303991">
        <w:trPr>
          <w:cantSplit/>
        </w:trPr>
        <w:tc>
          <w:tcPr>
            <w:tcW w:w="10150" w:type="dxa"/>
          </w:tcPr>
          <w:p w14:paraId="06963EA8" w14:textId="6C99F266" w:rsidR="00D13899" w:rsidRPr="001153FB" w:rsidRDefault="00D13899" w:rsidP="0030399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153FB">
              <w:rPr>
                <w:rFonts w:ascii="Verdana" w:hAnsi="Verdana"/>
                <w:b/>
                <w:sz w:val="18"/>
                <w:szCs w:val="18"/>
              </w:rPr>
              <w:t>Toro Spółka z</w:t>
            </w:r>
            <w:r w:rsidR="003E60F8" w:rsidRPr="001153F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>o</w:t>
            </w:r>
            <w:r w:rsidR="003E60F8" w:rsidRPr="001153FB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>o</w:t>
            </w:r>
            <w:r w:rsidR="003E60F8" w:rsidRPr="001153FB"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14:paraId="4CEE5400" w14:textId="77777777" w:rsidR="00D13899" w:rsidRPr="001153FB" w:rsidRDefault="00D13899" w:rsidP="003039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153FB">
              <w:rPr>
                <w:rFonts w:ascii="Verdana" w:hAnsi="Verdana"/>
                <w:bCs/>
                <w:sz w:val="18"/>
                <w:szCs w:val="18"/>
              </w:rPr>
              <w:t xml:space="preserve">Breń 64a </w:t>
            </w:r>
          </w:p>
          <w:p w14:paraId="6E195AD7" w14:textId="02007614" w:rsidR="00D13899" w:rsidRPr="001153FB" w:rsidRDefault="00D13899" w:rsidP="0030399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153FB">
              <w:rPr>
                <w:rFonts w:ascii="Verdana" w:hAnsi="Verdana"/>
                <w:bCs/>
                <w:sz w:val="18"/>
                <w:szCs w:val="18"/>
              </w:rPr>
              <w:t xml:space="preserve">33-140 </w:t>
            </w:r>
            <w:r w:rsidR="003E60F8" w:rsidRPr="001153FB">
              <w:rPr>
                <w:rFonts w:ascii="Verdana" w:hAnsi="Verdana"/>
                <w:bCs/>
                <w:sz w:val="18"/>
                <w:szCs w:val="18"/>
              </w:rPr>
              <w:t>L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 xml:space="preserve">isia </w:t>
            </w:r>
            <w:r w:rsidR="003E60F8" w:rsidRPr="001153FB">
              <w:rPr>
                <w:rFonts w:ascii="Verdana" w:hAnsi="Verdana"/>
                <w:bCs/>
                <w:sz w:val="18"/>
                <w:szCs w:val="18"/>
              </w:rPr>
              <w:t>G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óra</w:t>
            </w:r>
          </w:p>
          <w:p w14:paraId="364A406E" w14:textId="77777777" w:rsidR="00D13899" w:rsidRPr="001153FB" w:rsidRDefault="00D13899" w:rsidP="0030399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153F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153FB">
              <w:rPr>
                <w:rFonts w:ascii="Verdana" w:hAnsi="Verdana"/>
                <w:b/>
                <w:sz w:val="18"/>
                <w:szCs w:val="18"/>
              </w:rPr>
              <w:t>25 141.20 zł</w:t>
            </w:r>
            <w:r w:rsidRPr="001153F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9969965" w14:textId="77777777" w:rsidR="00D13899" w:rsidRPr="001153FB" w:rsidRDefault="00D13899" w:rsidP="0030399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153F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153F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153F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153F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BCF5E95" w14:textId="77777777" w:rsidR="003A0AFC" w:rsidRPr="001153F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153F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160A71A4" w14:textId="77777777" w:rsidR="00E85D70" w:rsidRPr="001153F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851"/>
        <w:gridCol w:w="1134"/>
        <w:gridCol w:w="992"/>
      </w:tblGrid>
      <w:tr w:rsidR="001153FB" w:rsidRPr="001153FB" w14:paraId="1015018E" w14:textId="77777777" w:rsidTr="00303991">
        <w:trPr>
          <w:trHeight w:val="510"/>
        </w:trPr>
        <w:tc>
          <w:tcPr>
            <w:tcW w:w="993" w:type="dxa"/>
            <w:vAlign w:val="center"/>
          </w:tcPr>
          <w:p w14:paraId="5078F9AC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153F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C0F2B80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7D04BC8A" w14:textId="77777777" w:rsidR="001153FB" w:rsidRPr="001153FB" w:rsidRDefault="001153FB" w:rsidP="0030399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9C201AE" w14:textId="77777777" w:rsidR="001153FB" w:rsidRPr="001153FB" w:rsidRDefault="001153FB" w:rsidP="0030399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2C73A50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153FB" w:rsidRPr="001153FB" w14:paraId="07B5E37F" w14:textId="77777777" w:rsidTr="00303991">
        <w:tc>
          <w:tcPr>
            <w:tcW w:w="993" w:type="dxa"/>
            <w:vAlign w:val="center"/>
          </w:tcPr>
          <w:p w14:paraId="10E96D0B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14:paraId="66090B45" w14:textId="77777777" w:rsidR="001153FB" w:rsidRPr="001153FB" w:rsidRDefault="001153FB" w:rsidP="0030399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/>
                <w:sz w:val="18"/>
                <w:szCs w:val="18"/>
              </w:rPr>
              <w:t>Toro Spółka z o. o.</w:t>
            </w:r>
          </w:p>
          <w:p w14:paraId="040252D3" w14:textId="77777777" w:rsidR="001153FB" w:rsidRPr="001153FB" w:rsidRDefault="001153FB" w:rsidP="0030399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14:paraId="68302CAF" w14:textId="77777777" w:rsidR="001153FB" w:rsidRPr="001153FB" w:rsidRDefault="001153FB" w:rsidP="0030399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851" w:type="dxa"/>
            <w:vAlign w:val="center"/>
          </w:tcPr>
          <w:p w14:paraId="1B2F3315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56,08</w:t>
            </w:r>
          </w:p>
        </w:tc>
        <w:tc>
          <w:tcPr>
            <w:tcW w:w="1134" w:type="dxa"/>
            <w:vAlign w:val="center"/>
          </w:tcPr>
          <w:p w14:paraId="7CC7699E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092BCD0F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7066794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2646DDC0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96,08</w:t>
            </w:r>
          </w:p>
        </w:tc>
      </w:tr>
      <w:tr w:rsidR="001153FB" w:rsidRPr="001153FB" w14:paraId="45EDA7A2" w14:textId="77777777" w:rsidTr="00303991">
        <w:tc>
          <w:tcPr>
            <w:tcW w:w="993" w:type="dxa"/>
            <w:vAlign w:val="center"/>
          </w:tcPr>
          <w:p w14:paraId="67E5435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615485DE" w14:textId="77777777" w:rsidR="001153FB" w:rsidRPr="001153FB" w:rsidRDefault="001153FB" w:rsidP="0030399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/>
                <w:sz w:val="18"/>
                <w:szCs w:val="18"/>
              </w:rPr>
              <w:t>EURO-MEBLE MAŁGORZATA MASŁOŃ</w:t>
            </w:r>
          </w:p>
          <w:p w14:paraId="02A070C4" w14:textId="77777777" w:rsidR="001153FB" w:rsidRPr="001153FB" w:rsidRDefault="001153FB" w:rsidP="0030399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 xml:space="preserve">KS. BP. HERBERTA BEDNORZA 2A-6 </w:t>
            </w:r>
          </w:p>
          <w:p w14:paraId="6012BDE2" w14:textId="77777777" w:rsidR="001153FB" w:rsidRPr="001153FB" w:rsidRDefault="001153FB" w:rsidP="0030399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40-384 KATOWICE</w:t>
            </w:r>
          </w:p>
        </w:tc>
        <w:tc>
          <w:tcPr>
            <w:tcW w:w="851" w:type="dxa"/>
            <w:vAlign w:val="center"/>
          </w:tcPr>
          <w:p w14:paraId="4A0B6729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50,28</w:t>
            </w:r>
          </w:p>
        </w:tc>
        <w:tc>
          <w:tcPr>
            <w:tcW w:w="1134" w:type="dxa"/>
            <w:vAlign w:val="center"/>
          </w:tcPr>
          <w:p w14:paraId="32817B7E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2C6B645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2EF4659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70E96C53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90,28</w:t>
            </w:r>
          </w:p>
        </w:tc>
      </w:tr>
      <w:tr w:rsidR="001153FB" w:rsidRPr="001153FB" w14:paraId="5E3335ED" w14:textId="77777777" w:rsidTr="00303991">
        <w:tc>
          <w:tcPr>
            <w:tcW w:w="993" w:type="dxa"/>
            <w:vAlign w:val="center"/>
          </w:tcPr>
          <w:p w14:paraId="4944D8E1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vAlign w:val="center"/>
          </w:tcPr>
          <w:p w14:paraId="71410035" w14:textId="77777777" w:rsidR="001153FB" w:rsidRPr="001153FB" w:rsidRDefault="001153FB" w:rsidP="0030399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/>
                <w:sz w:val="18"/>
                <w:szCs w:val="18"/>
              </w:rPr>
              <w:t>LUZ Małgorzata Jastrzębska</w:t>
            </w:r>
          </w:p>
          <w:p w14:paraId="65B1F49A" w14:textId="77777777" w:rsidR="001153FB" w:rsidRPr="001153FB" w:rsidRDefault="001153FB" w:rsidP="0030399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 xml:space="preserve">BIBICE ul. Parkowa 17 </w:t>
            </w:r>
          </w:p>
          <w:p w14:paraId="7701A1D1" w14:textId="77777777" w:rsidR="001153FB" w:rsidRPr="001153FB" w:rsidRDefault="001153FB" w:rsidP="0030399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851" w:type="dxa"/>
            <w:vAlign w:val="center"/>
          </w:tcPr>
          <w:p w14:paraId="14A9C205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F84ED4B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99027EB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00,00</w:t>
            </w:r>
          </w:p>
        </w:tc>
        <w:tc>
          <w:tcPr>
            <w:tcW w:w="992" w:type="dxa"/>
            <w:vAlign w:val="center"/>
          </w:tcPr>
          <w:p w14:paraId="6A583BC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55F97610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</w:tr>
      <w:tr w:rsidR="001153FB" w:rsidRPr="001153FB" w14:paraId="79DE4338" w14:textId="77777777" w:rsidTr="00303991">
        <w:tc>
          <w:tcPr>
            <w:tcW w:w="993" w:type="dxa"/>
            <w:vAlign w:val="center"/>
          </w:tcPr>
          <w:p w14:paraId="6DA8B770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vAlign w:val="center"/>
          </w:tcPr>
          <w:p w14:paraId="7C922491" w14:textId="77777777" w:rsidR="001153FB" w:rsidRPr="001153FB" w:rsidRDefault="001153FB" w:rsidP="0030399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/>
                <w:sz w:val="18"/>
                <w:szCs w:val="18"/>
              </w:rPr>
              <w:t>"Drzewiarz- Bis" Sp. z o. o.</w:t>
            </w:r>
          </w:p>
          <w:p w14:paraId="0D91C9A3" w14:textId="77777777" w:rsidR="001153FB" w:rsidRPr="001153FB" w:rsidRDefault="001153FB" w:rsidP="0030399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 xml:space="preserve">Kardynała </w:t>
            </w:r>
            <w:proofErr w:type="spellStart"/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Wyszńskiego</w:t>
            </w:r>
            <w:proofErr w:type="spellEnd"/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 xml:space="preserve"> 46/a</w:t>
            </w:r>
          </w:p>
          <w:p w14:paraId="2CF1288A" w14:textId="77777777" w:rsidR="001153FB" w:rsidRPr="001153FB" w:rsidRDefault="001153FB" w:rsidP="0030399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bCs/>
                <w:sz w:val="18"/>
                <w:szCs w:val="18"/>
              </w:rPr>
              <w:t>87-600 Lipno</w:t>
            </w:r>
          </w:p>
        </w:tc>
        <w:tc>
          <w:tcPr>
            <w:tcW w:w="851" w:type="dxa"/>
            <w:vAlign w:val="center"/>
          </w:tcPr>
          <w:p w14:paraId="3AAD040F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A8189B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153F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68C27C2" w14:textId="77777777" w:rsidR="001153FB" w:rsidRPr="001153FB" w:rsidRDefault="001153FB" w:rsidP="0030399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153F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41E7E6A5" w14:textId="77777777" w:rsidR="001153FB" w:rsidRDefault="001153FB" w:rsidP="001153FB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55ABED43" w14:textId="73825372" w:rsidR="00F960D7" w:rsidRPr="001153FB" w:rsidRDefault="001153FB" w:rsidP="001153FB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153FB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153FB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  <w:bookmarkEnd w:id="0"/>
    </w:p>
    <w:sectPr w:rsidR="00F960D7" w:rsidRPr="001153F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21796" w14:textId="77777777" w:rsidR="00073A95" w:rsidRDefault="00073A95">
      <w:r>
        <w:separator/>
      </w:r>
    </w:p>
  </w:endnote>
  <w:endnote w:type="continuationSeparator" w:id="0">
    <w:p w14:paraId="6DEE6A24" w14:textId="77777777" w:rsidR="00073A95" w:rsidRDefault="0007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80C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FD5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8C64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E95D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B3F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15A57D" w14:textId="77777777" w:rsidR="00073A95" w:rsidRDefault="00073A95">
      <w:r>
        <w:separator/>
      </w:r>
    </w:p>
  </w:footnote>
  <w:footnote w:type="continuationSeparator" w:id="0">
    <w:p w14:paraId="096C0336" w14:textId="77777777" w:rsidR="00073A95" w:rsidRDefault="00073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9C5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6B4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F9A9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A95"/>
    <w:rsid w:val="00005838"/>
    <w:rsid w:val="00022322"/>
    <w:rsid w:val="00042497"/>
    <w:rsid w:val="00073A95"/>
    <w:rsid w:val="000C1E6F"/>
    <w:rsid w:val="000E4E56"/>
    <w:rsid w:val="001153FB"/>
    <w:rsid w:val="001A1468"/>
    <w:rsid w:val="001B7815"/>
    <w:rsid w:val="001C31ED"/>
    <w:rsid w:val="002B1E4F"/>
    <w:rsid w:val="002B6761"/>
    <w:rsid w:val="003445A0"/>
    <w:rsid w:val="003A0AFC"/>
    <w:rsid w:val="003D611C"/>
    <w:rsid w:val="003E60F8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3899"/>
    <w:rsid w:val="00D26ED6"/>
    <w:rsid w:val="00D42C90"/>
    <w:rsid w:val="00D8427E"/>
    <w:rsid w:val="00DC5BF6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B5AB89"/>
  <w15:chartTrackingRefBased/>
  <w15:docId w15:val="{CA9BDC87-EB40-49BB-89E5-ECBCA79D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153F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2024-12-02T11:26:00Z</dcterms:created>
  <dcterms:modified xsi:type="dcterms:W3CDTF">2024-12-02T11:26:00Z</dcterms:modified>
</cp:coreProperties>
</file>