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EA2" w:rsidRPr="00C20EA2" w:rsidRDefault="00C20EA2" w:rsidP="00C20EA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C20EA2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EA2" w:rsidRPr="00C20EA2" w:rsidRDefault="00C20EA2" w:rsidP="00C20EA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EA2" w:rsidRPr="00377195" w:rsidRDefault="00C20EA2" w:rsidP="00C20EA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C20EA2" w:rsidRPr="00377195" w:rsidRDefault="00C20EA2" w:rsidP="00C20EA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C20EA2" w:rsidRPr="00C20EA2" w:rsidRDefault="00C20EA2" w:rsidP="00C20EA2">
      <w:pPr>
        <w:tabs>
          <w:tab w:val="left" w:pos="6525"/>
        </w:tabs>
        <w:suppressAutoHyphens/>
        <w:rPr>
          <w:rFonts w:ascii="Verdana" w:hAnsi="Verdana" w:cs="Verdana"/>
          <w:color w:val="00000A"/>
          <w:sz w:val="16"/>
          <w:szCs w:val="16"/>
        </w:rPr>
      </w:pPr>
    </w:p>
    <w:p w:rsidR="001A4603" w:rsidRDefault="001A4603" w:rsidP="00C20EA2">
      <w:pPr>
        <w:tabs>
          <w:tab w:val="left" w:pos="694"/>
          <w:tab w:val="right" w:pos="9000"/>
        </w:tabs>
      </w:pPr>
    </w:p>
    <w:p w:rsidR="001A4603" w:rsidRPr="00A844AF" w:rsidRDefault="001A4603" w:rsidP="001A460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C20EA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03" w:rsidRDefault="001A4603" w:rsidP="001A460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    <v:textbox inset="0,0,0,0">
                  <w:txbxContent>
                    <w:p w:rsidR="001A4603" w:rsidRDefault="001A4603" w:rsidP="001A460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6</w:t>
      </w:r>
    </w:p>
    <w:p w:rsidR="001A4603" w:rsidRDefault="001A4603" w:rsidP="001A4603">
      <w:pPr>
        <w:tabs>
          <w:tab w:val="right" w:pos="9000"/>
        </w:tabs>
        <w:rPr>
          <w:b/>
          <w:sz w:val="28"/>
          <w:szCs w:val="28"/>
        </w:rPr>
      </w:pP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1A4603" w:rsidRDefault="001A4603" w:rsidP="001A4603">
      <w:pPr>
        <w:tabs>
          <w:tab w:val="right" w:pos="9000"/>
        </w:tabs>
        <w:rPr>
          <w:b/>
          <w:sz w:val="32"/>
        </w:rPr>
      </w:pP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A4603" w:rsidRDefault="001A4603" w:rsidP="001A4603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8E1CD0">
        <w:rPr>
          <w:b/>
        </w:rPr>
        <w:t xml:space="preserve">: </w:t>
      </w:r>
      <w:r w:rsidR="00C20EA2" w:rsidRPr="00C20EA2">
        <w:rPr>
          <w:b/>
        </w:rPr>
        <w:t xml:space="preserve">Usługa przeprowadzenia szkolenia przygotowawczego i egzaminu z </w:t>
      </w:r>
      <w:proofErr w:type="spellStart"/>
      <w:r w:rsidR="00C20EA2" w:rsidRPr="00C20EA2">
        <w:rPr>
          <w:b/>
        </w:rPr>
        <w:t>AutoCada</w:t>
      </w:r>
      <w:proofErr w:type="spellEnd"/>
      <w:r w:rsidR="00C20EA2" w:rsidRPr="00C20EA2">
        <w:rPr>
          <w:b/>
        </w:rPr>
        <w:t xml:space="preserve"> na poziomie AutoCAD </w:t>
      </w:r>
      <w:proofErr w:type="spellStart"/>
      <w:r w:rsidR="00C20EA2" w:rsidRPr="00C20EA2">
        <w:rPr>
          <w:b/>
        </w:rPr>
        <w:t>Certified</w:t>
      </w:r>
      <w:proofErr w:type="spellEnd"/>
      <w:r w:rsidR="00C20EA2" w:rsidRPr="00C20EA2">
        <w:rPr>
          <w:b/>
        </w:rPr>
        <w:t xml:space="preserve"> User (ACU), w ramach projektu KOMPAS AGH - DE-dzp.272-608/24</w:t>
      </w:r>
      <w:r>
        <w:rPr>
          <w:b/>
        </w:rPr>
        <w:t>.</w:t>
      </w:r>
    </w:p>
    <w:p w:rsidR="00C20EA2" w:rsidRPr="00AA36AA" w:rsidRDefault="00C20EA2" w:rsidP="001A4603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Pr="00760791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</w:p>
          <w:p w:rsidR="00C20EA2" w:rsidRDefault="00C20EA2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1A4603" w:rsidRPr="00DF3D15" w:rsidTr="00C20EA2">
        <w:trPr>
          <w:trHeight w:val="708"/>
        </w:trPr>
        <w:tc>
          <w:tcPr>
            <w:tcW w:w="1701" w:type="dxa"/>
            <w:shd w:val="clear" w:color="auto" w:fill="auto"/>
          </w:tcPr>
          <w:p w:rsidR="001A4603" w:rsidRPr="002F6C4A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Pr="002F6C4A" w:rsidRDefault="001A4603" w:rsidP="00015861">
            <w:r w:rsidRPr="002F6C4A">
              <w:t>…………………..</w:t>
            </w:r>
          </w:p>
          <w:p w:rsidR="001A4603" w:rsidRPr="002F6C4A" w:rsidRDefault="001A4603" w:rsidP="00015861"/>
          <w:p w:rsidR="001A4603" w:rsidRPr="002F6C4A" w:rsidRDefault="001A4603" w:rsidP="00015861"/>
          <w:p w:rsidR="001A4603" w:rsidRPr="002F6C4A" w:rsidRDefault="001A4603" w:rsidP="00015861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1A4603" w:rsidRDefault="001A4603" w:rsidP="00015861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1A4603" w:rsidRDefault="001A4603" w:rsidP="00015861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FF5DCC">
              <w:rPr>
                <w:b/>
              </w:rPr>
              <w:t>1)</w:t>
            </w:r>
            <w:r>
              <w:t xml:space="preserve"> </w:t>
            </w:r>
            <w:r w:rsidR="00C20EA2" w:rsidRPr="00C20EA2">
              <w:t xml:space="preserve">posiada certyfikat AutoCad na poziomie </w:t>
            </w:r>
            <w:r w:rsidR="00C20EA2" w:rsidRPr="00CC78F1">
              <w:rPr>
                <w:highlight w:val="yellow"/>
              </w:rPr>
              <w:t>User</w:t>
            </w:r>
            <w:r w:rsidR="00CC78F1" w:rsidRPr="00CC78F1">
              <w:rPr>
                <w:highlight w:val="yellow"/>
              </w:rPr>
              <w:t>/</w:t>
            </w:r>
            <w:r w:rsidR="00C20EA2" w:rsidRPr="00CC78F1">
              <w:rPr>
                <w:highlight w:val="yellow"/>
              </w:rPr>
              <w:t>Professional</w:t>
            </w:r>
            <w:r w:rsidR="00CC78F1">
              <w:t xml:space="preserve"> </w:t>
            </w:r>
            <w:r w:rsidR="00CC78F1" w:rsidRPr="00CC78F1">
              <w:rPr>
                <w:sz w:val="16"/>
                <w:szCs w:val="16"/>
              </w:rPr>
              <w:t>(niewłaściwe skreślić)</w:t>
            </w:r>
            <w:r>
              <w:t xml:space="preserve">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 </w:t>
            </w:r>
          </w:p>
          <w:p w:rsidR="001A4603" w:rsidRDefault="0039563A" w:rsidP="00015861">
            <w:pPr>
              <w:tabs>
                <w:tab w:val="left" w:pos="0"/>
              </w:tabs>
              <w:jc w:val="both"/>
            </w:pPr>
            <w:r>
              <w:rPr>
                <w:b/>
              </w:rPr>
              <w:t>2</w:t>
            </w:r>
            <w:r w:rsidR="001A4603" w:rsidRPr="00FF5DCC">
              <w:rPr>
                <w:b/>
              </w:rPr>
              <w:t>)</w:t>
            </w:r>
            <w:r w:rsidR="001A4603" w:rsidRPr="00392A44">
              <w:t xml:space="preserve"> </w:t>
            </w:r>
            <w:r w:rsidR="001A4603" w:rsidRPr="004D5EA4">
              <w:t xml:space="preserve">w okresie ostatnich </w:t>
            </w:r>
            <w:r w:rsidR="00C20EA2">
              <w:t>5</w:t>
            </w:r>
            <w:r w:rsidR="001A4603" w:rsidRPr="004D5EA4">
              <w:t xml:space="preserve"> lat przed terminem składania ofert przeprowadziła, co najmniej </w:t>
            </w:r>
            <w:r w:rsidR="00C20EA2" w:rsidRPr="00CC78F1">
              <w:rPr>
                <w:highlight w:val="yellow"/>
              </w:rPr>
              <w:t>…………</w:t>
            </w:r>
            <w:r w:rsidR="001A4603" w:rsidRPr="004D5EA4">
              <w:t xml:space="preserve"> </w:t>
            </w:r>
            <w:r w:rsidR="00C20EA2" w:rsidRPr="00C20EA2">
              <w:t>szkoleń z programu AutoCAD dla grupy co najmniej 10-cio osobowej, każde z nich trwające minimum 10 godzin zegarowych</w:t>
            </w:r>
            <w:r w:rsidR="00C20EA2">
              <w:t>,</w:t>
            </w:r>
            <w:r w:rsidR="00C20EA2" w:rsidRPr="00C20EA2">
              <w:t xml:space="preserve"> </w:t>
            </w:r>
            <w:r w:rsidR="00C20EA2">
              <w:t>a</w:t>
            </w:r>
            <w:r w:rsidR="00C20EA2" w:rsidRPr="00C20EA2">
              <w:t xml:space="preserve"> </w:t>
            </w:r>
            <w:r w:rsidR="00C20EA2">
              <w:t>………..</w:t>
            </w:r>
            <w:r w:rsidR="00C20EA2" w:rsidRPr="00C20EA2">
              <w:t xml:space="preserve"> z nich były na poziomie zaawansowanym </w:t>
            </w:r>
            <w:r w:rsidR="001A4603" w:rsidRPr="00392A44">
              <w:t xml:space="preserve">- </w:t>
            </w:r>
            <w:r w:rsidR="001A4603" w:rsidRPr="00431178">
              <w:rPr>
                <w:highlight w:val="yellow"/>
              </w:rPr>
              <w:t>TAK/NIE*</w:t>
            </w:r>
            <w:r w:rsidR="001A4603">
              <w:rPr>
                <w:highlight w:val="yellow"/>
              </w:rPr>
              <w:t xml:space="preserve"> tj.: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a)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b)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c)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d)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e)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C20EA2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431178" w:rsidRDefault="001A4603" w:rsidP="00CC78F1">
            <w:pPr>
              <w:tabs>
                <w:tab w:val="left" w:pos="0"/>
              </w:tabs>
              <w:jc w:val="both"/>
            </w:pPr>
            <w:bookmarkStart w:id="0" w:name="_GoBack"/>
            <w:bookmarkEnd w:id="0"/>
          </w:p>
        </w:tc>
        <w:tc>
          <w:tcPr>
            <w:tcW w:w="2410" w:type="dxa"/>
          </w:tcPr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A4603" w:rsidRPr="0039563A" w:rsidRDefault="001A4603" w:rsidP="0039563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:rsidR="005D0867" w:rsidRPr="005D0867" w:rsidRDefault="005D0867" w:rsidP="005D0867">
      <w:pPr>
        <w:rPr>
          <w:b/>
          <w:color w:val="FF0000"/>
        </w:rPr>
      </w:pPr>
    </w:p>
    <w:p w:rsidR="001A4603" w:rsidRDefault="005D0867" w:rsidP="005D0867">
      <w:pPr>
        <w:rPr>
          <w:sz w:val="16"/>
          <w:szCs w:val="16"/>
        </w:rPr>
      </w:pPr>
      <w:r w:rsidRPr="005D0867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Pr="00AA36AA" w:rsidRDefault="001A4603" w:rsidP="001A4603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A4603" w:rsidRPr="00895426" w:rsidRDefault="001A4603" w:rsidP="001A4603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A4603" w:rsidRPr="00987E4B" w:rsidRDefault="001A4603" w:rsidP="001A4603"/>
    <w:p w:rsidR="001A4603" w:rsidRPr="00392A44" w:rsidRDefault="001A4603" w:rsidP="001A4603"/>
    <w:p w:rsidR="00F55B12" w:rsidRPr="001A4603" w:rsidRDefault="00F55B12" w:rsidP="001A4603"/>
    <w:sectPr w:rsidR="00F55B12" w:rsidRPr="001A4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4A8" w:rsidRDefault="00F824A8">
      <w:r>
        <w:separator/>
      </w:r>
    </w:p>
  </w:endnote>
  <w:endnote w:type="continuationSeparator" w:id="0">
    <w:p w:rsidR="00F824A8" w:rsidRDefault="00F82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4A8" w:rsidRDefault="00F824A8">
      <w:r>
        <w:separator/>
      </w:r>
    </w:p>
  </w:footnote>
  <w:footnote w:type="continuationSeparator" w:id="0">
    <w:p w:rsidR="00F824A8" w:rsidRDefault="00F824A8">
      <w:r>
        <w:continuationSeparator/>
      </w:r>
    </w:p>
  </w:footnote>
  <w:footnote w:id="1">
    <w:p w:rsidR="001A4603" w:rsidRPr="00E60B5C" w:rsidRDefault="001A4603" w:rsidP="001A460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97"/>
    <w:rsid w:val="001642D3"/>
    <w:rsid w:val="001A4603"/>
    <w:rsid w:val="002328A0"/>
    <w:rsid w:val="00242597"/>
    <w:rsid w:val="002A7F51"/>
    <w:rsid w:val="0039563A"/>
    <w:rsid w:val="00527F15"/>
    <w:rsid w:val="005D0867"/>
    <w:rsid w:val="008539D0"/>
    <w:rsid w:val="008E4A55"/>
    <w:rsid w:val="008E66F9"/>
    <w:rsid w:val="009E4F5D"/>
    <w:rsid w:val="00B33027"/>
    <w:rsid w:val="00C20EA2"/>
    <w:rsid w:val="00C303B2"/>
    <w:rsid w:val="00CC78F1"/>
    <w:rsid w:val="00F04CB8"/>
    <w:rsid w:val="00F21267"/>
    <w:rsid w:val="00F55B12"/>
    <w:rsid w:val="00F8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7F064"/>
  <w15:chartTrackingRefBased/>
  <w15:docId w15:val="{4D1943A2-D8D8-4835-B1A8-1A71079E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64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2D3"/>
  </w:style>
  <w:style w:type="paragraph" w:styleId="Tekstprzypisudolnego">
    <w:name w:val="footnote text"/>
    <w:basedOn w:val="Normalny"/>
    <w:link w:val="TekstprzypisudolnegoZnak"/>
    <w:semiHidden/>
    <w:rsid w:val="001A460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603"/>
  </w:style>
  <w:style w:type="character" w:styleId="Odwoanieprzypisudolnego">
    <w:name w:val="footnote reference"/>
    <w:semiHidden/>
    <w:rsid w:val="001A46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333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2023-06-23T10:59:00Z</cp:lastPrinted>
  <dcterms:created xsi:type="dcterms:W3CDTF">2024-11-27T11:22:00Z</dcterms:created>
  <dcterms:modified xsi:type="dcterms:W3CDTF">2024-11-27T11:22:00Z</dcterms:modified>
</cp:coreProperties>
</file>