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3C3779" w:rsidRPr="003C3779">
        <w:rPr>
          <w:b/>
        </w:rPr>
        <w:t xml:space="preserve">Usługa przeprowadzenia szkolenia przygotowawczego i egzaminu z </w:t>
      </w:r>
      <w:proofErr w:type="spellStart"/>
      <w:r w:rsidR="003C3779" w:rsidRPr="003C3779">
        <w:rPr>
          <w:b/>
        </w:rPr>
        <w:t>AutoCada</w:t>
      </w:r>
      <w:proofErr w:type="spellEnd"/>
      <w:r w:rsidR="003C3779" w:rsidRPr="003C3779">
        <w:rPr>
          <w:b/>
        </w:rPr>
        <w:t xml:space="preserve"> na poziomie AutoCAD </w:t>
      </w:r>
      <w:proofErr w:type="spellStart"/>
      <w:r w:rsidR="003C3779" w:rsidRPr="003C3779">
        <w:rPr>
          <w:b/>
        </w:rPr>
        <w:t>Certified</w:t>
      </w:r>
      <w:proofErr w:type="spellEnd"/>
      <w:r w:rsidR="003C3779" w:rsidRPr="003C3779">
        <w:rPr>
          <w:b/>
        </w:rPr>
        <w:t xml:space="preserve"> User (ACU), w ramach projektu KOMPAS AGH - DE-dzp.272-608/24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>
      <w:bookmarkStart w:id="0" w:name="_GoBack"/>
      <w:bookmarkEnd w:id="0"/>
    </w:p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2CC" w:rsidRDefault="00AF62CC">
      <w:r>
        <w:separator/>
      </w:r>
    </w:p>
  </w:endnote>
  <w:endnote w:type="continuationSeparator" w:id="0">
    <w:p w:rsidR="00AF62CC" w:rsidRDefault="00AF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2CC" w:rsidRDefault="00AF62CC">
      <w:r>
        <w:separator/>
      </w:r>
    </w:p>
  </w:footnote>
  <w:footnote w:type="continuationSeparator" w:id="0">
    <w:p w:rsidR="00AF62CC" w:rsidRDefault="00AF62CC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82E0F"/>
    <w:rsid w:val="000A1295"/>
    <w:rsid w:val="00210E8E"/>
    <w:rsid w:val="00276C10"/>
    <w:rsid w:val="003B5358"/>
    <w:rsid w:val="003C3779"/>
    <w:rsid w:val="00702A72"/>
    <w:rsid w:val="00AF62CC"/>
    <w:rsid w:val="00B16522"/>
    <w:rsid w:val="00C049BA"/>
    <w:rsid w:val="00C254C7"/>
    <w:rsid w:val="00C34B2E"/>
    <w:rsid w:val="00D11BC3"/>
    <w:rsid w:val="00DD5BF2"/>
    <w:rsid w:val="00E63C4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845F5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2024-11-25T10:37:00Z</dcterms:created>
  <dcterms:modified xsi:type="dcterms:W3CDTF">2024-11-25T10:37:00Z</dcterms:modified>
</cp:coreProperties>
</file>