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5704" w:rsidRPr="007F5704" w:rsidRDefault="007F5704" w:rsidP="007F5704">
      <w:pPr>
        <w:tabs>
          <w:tab w:val="center" w:pos="4536"/>
          <w:tab w:val="right" w:pos="9072"/>
        </w:tabs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Verdana" w:eastAsia="Times New Roman" w:hAnsi="Verdana" w:cs="Verdana"/>
          <w:i/>
          <w:sz w:val="16"/>
          <w:szCs w:val="16"/>
          <w:lang w:eastAsia="zh-CN"/>
        </w:rPr>
      </w:pPr>
      <w:r w:rsidRPr="007F5704">
        <w:rPr>
          <w:rFonts w:ascii="Arial" w:eastAsia="Times New Roman" w:hAnsi="Arial" w:cs="Arial"/>
          <w:noProof/>
          <w:sz w:val="24"/>
          <w:szCs w:val="20"/>
          <w:lang w:eastAsia="pl-PL"/>
        </w:rPr>
        <w:drawing>
          <wp:inline distT="0" distB="0" distL="0" distR="0" wp14:anchorId="109BD961" wp14:editId="45EF15C3">
            <wp:extent cx="3931920" cy="777109"/>
            <wp:effectExtent l="0" t="0" r="0" b="4445"/>
            <wp:docPr id="122373432" name="Obraz 1" descr="Obraz zawierający tekst, Czcionka, biały,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812735" name="Obraz 1" descr="Obraz zawierający tekst, Czcionka, biały, zrzut ekran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7543" cy="78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5704" w:rsidRPr="007F5704" w:rsidRDefault="007F5704" w:rsidP="007F5704">
      <w:pPr>
        <w:tabs>
          <w:tab w:val="center" w:pos="4536"/>
          <w:tab w:val="right" w:pos="9072"/>
        </w:tabs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Verdana" w:eastAsia="Times New Roman" w:hAnsi="Verdana" w:cs="Verdana"/>
          <w:i/>
          <w:sz w:val="14"/>
          <w:szCs w:val="16"/>
          <w:lang w:eastAsia="zh-CN"/>
        </w:rPr>
      </w:pPr>
      <w:r w:rsidRPr="007F5704">
        <w:rPr>
          <w:rFonts w:ascii="Arial" w:eastAsia="Times New Roman" w:hAnsi="Arial" w:cs="Arial"/>
          <w:noProof/>
          <w:sz w:val="24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0" wp14:anchorId="0022A42C" wp14:editId="4C00E6A7">
                <wp:simplePos x="0" y="0"/>
                <wp:positionH relativeFrom="margin">
                  <wp:align>right</wp:align>
                </wp:positionH>
                <wp:positionV relativeFrom="paragraph">
                  <wp:posOffset>274955</wp:posOffset>
                </wp:positionV>
                <wp:extent cx="1341120" cy="294005"/>
                <wp:effectExtent l="0" t="0" r="11430" b="10795"/>
                <wp:wrapTopAndBottom/>
                <wp:docPr id="1033137033" name="Dowolny kształt: kształt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1341120" cy="294005"/>
                        </a:xfrm>
                        <a:custGeom>
                          <a:avLst/>
                          <a:gdLst>
                            <a:gd name="T0" fmla="*/ 0 w 2030095"/>
                            <a:gd name="T1" fmla="*/ 0 h 554355"/>
                            <a:gd name="T2" fmla="*/ 2030095 w 2030095"/>
                            <a:gd name="T3" fmla="*/ 0 h 554355"/>
                            <a:gd name="T4" fmla="*/ 2030095 w 2030095"/>
                            <a:gd name="T5" fmla="*/ 554355 h 554355"/>
                            <a:gd name="T6" fmla="*/ 0 w 2030095"/>
                            <a:gd name="T7" fmla="*/ 554355 h 554355"/>
                            <a:gd name="T8" fmla="*/ 0 w 2030095"/>
                            <a:gd name="T9" fmla="*/ 0 h 554355"/>
                            <a:gd name="T10" fmla="*/ 69294 w 2030095"/>
                            <a:gd name="T11" fmla="*/ 69294 h 554355"/>
                            <a:gd name="T12" fmla="*/ 69294 w 2030095"/>
                            <a:gd name="T13" fmla="*/ 485061 h 554355"/>
                            <a:gd name="T14" fmla="*/ 1960801 w 2030095"/>
                            <a:gd name="T15" fmla="*/ 485061 h 554355"/>
                            <a:gd name="T16" fmla="*/ 1960801 w 2030095"/>
                            <a:gd name="T17" fmla="*/ 69294 h 554355"/>
                            <a:gd name="T18" fmla="*/ 69294 w 2030095"/>
                            <a:gd name="T19" fmla="*/ 69294 h 554355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  <a:gd name="T27" fmla="*/ 0 60000 65536"/>
                            <a:gd name="T28" fmla="*/ 0 60000 65536"/>
                            <a:gd name="T29" fmla="*/ 0 60000 65536"/>
                            <a:gd name="T30" fmla="*/ 0 w 2030095"/>
                            <a:gd name="T31" fmla="*/ 0 h 554355"/>
                            <a:gd name="T32" fmla="*/ 2030095 w 2030095"/>
                            <a:gd name="T33" fmla="*/ 554355 h 554355"/>
                          </a:gdLst>
                          <a:ahLst/>
                          <a:cxnLst>
                            <a:cxn ang="T20">
                              <a:pos x="T0" y="T1"/>
                            </a:cxn>
                            <a:cxn ang="T21">
                              <a:pos x="T2" y="T3"/>
                            </a:cxn>
                            <a:cxn ang="T22">
                              <a:pos x="T4" y="T5"/>
                            </a:cxn>
                            <a:cxn ang="T23">
                              <a:pos x="T6" y="T7"/>
                            </a:cxn>
                            <a:cxn ang="T24">
                              <a:pos x="T8" y="T9"/>
                            </a:cxn>
                            <a:cxn ang="T25">
                              <a:pos x="T10" y="T11"/>
                            </a:cxn>
                            <a:cxn ang="T26">
                              <a:pos x="T12" y="T13"/>
                            </a:cxn>
                            <a:cxn ang="T27">
                              <a:pos x="T14" y="T15"/>
                            </a:cxn>
                            <a:cxn ang="T28">
                              <a:pos x="T16" y="T17"/>
                            </a:cxn>
                            <a:cxn ang="T29">
                              <a:pos x="T18" y="T19"/>
                            </a:cxn>
                          </a:cxnLst>
                          <a:rect l="T30" t="T31" r="T32" b="T33"/>
                          <a:pathLst>
                            <a:path w="2030095" h="554355">
                              <a:moveTo>
                                <a:pt x="0" y="0"/>
                              </a:moveTo>
                              <a:lnTo>
                                <a:pt x="2030095" y="0"/>
                              </a:lnTo>
                              <a:lnTo>
                                <a:pt x="2030095" y="554355"/>
                              </a:lnTo>
                              <a:lnTo>
                                <a:pt x="0" y="55435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69294" y="69294"/>
                              </a:moveTo>
                              <a:lnTo>
                                <a:pt x="69294" y="485061"/>
                              </a:lnTo>
                              <a:lnTo>
                                <a:pt x="1960801" y="485061"/>
                              </a:lnTo>
                              <a:lnTo>
                                <a:pt x="1960801" y="69294"/>
                              </a:lnTo>
                              <a:lnTo>
                                <a:pt x="69294" y="69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25400" algn="ctr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5704" w:rsidRPr="00377195" w:rsidRDefault="007F5704" w:rsidP="007F5704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KOMPAS AGH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22A42C" id="Dowolny kształt: kształt 1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" o:allowoverlap="f" adj="-11796480,,5400" path="m,l2030095,r,554355l,554355,,xm69294,69294r,415767l1960801,485061r,-415767l69294,69294xe" strokecolor="red" strokeweight="2pt">
                <v:stroke joinstyle="miter"/>
                <v:formulas/>
                <v:path arrowok="t" o:connecttype="custom" o:connectlocs="0,0;1341120,0;1341120,294005;0,294005;0,0;45777,36750;45777,257255;1295343,257255;1295343,36750;45777,36750" o:connectangles="0,0,0,0,0,0,0,0,0,0" textboxrect="0,0,2030095,554355"/>
                <o:lock v:ext="edit" aspectratio="t"/>
                <v:textbox>
                  <w:txbxContent>
                    <w:p w:rsidR="007F5704" w:rsidRPr="00377195" w:rsidRDefault="007F5704" w:rsidP="007F5704">
                      <w:pPr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KOMPAS AGH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7F5704">
        <w:rPr>
          <w:rFonts w:ascii="Verdana" w:eastAsia="Times New Roman" w:hAnsi="Verdana" w:cs="Verdana"/>
          <w:i/>
          <w:sz w:val="16"/>
          <w:szCs w:val="16"/>
          <w:lang w:eastAsia="zh-CN"/>
        </w:rPr>
        <w:t xml:space="preserve">Załącznik nr </w:t>
      </w:r>
      <w:r w:rsidRPr="007F5704">
        <w:rPr>
          <w:rFonts w:ascii="Verdana" w:eastAsia="Times New Roman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7F5704" w:rsidRPr="007F5704" w:rsidRDefault="007F5704" w:rsidP="007F5704">
      <w:pPr>
        <w:tabs>
          <w:tab w:val="left" w:pos="6525"/>
        </w:tabs>
        <w:suppressAutoHyphens/>
        <w:spacing w:after="0" w:line="240" w:lineRule="auto"/>
        <w:rPr>
          <w:rFonts w:ascii="Verdana" w:eastAsia="Times New Roman" w:hAnsi="Verdana" w:cs="Verdana"/>
          <w:color w:val="00000A"/>
          <w:sz w:val="16"/>
          <w:szCs w:val="16"/>
          <w:lang w:eastAsia="pl-PL"/>
        </w:rPr>
      </w:pPr>
    </w:p>
    <w:p w:rsidR="007F5704" w:rsidRDefault="007F5704" w:rsidP="007F5704">
      <w:pPr>
        <w:keepNext/>
        <w:spacing w:after="0" w:line="360" w:lineRule="auto"/>
        <w:ind w:left="567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9D0A16" w:rsidRPr="009475A8" w:rsidRDefault="009D0A16" w:rsidP="009D0A1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D0A16" w:rsidRPr="009475A8" w:rsidRDefault="009D0A16" w:rsidP="009D0A16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D0A16" w:rsidRPr="009475A8" w:rsidRDefault="009D0A16" w:rsidP="009D0A16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D0A16" w:rsidRPr="009475A8" w:rsidRDefault="009D0A16" w:rsidP="009D0A16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D0A16" w:rsidRPr="009475A8" w:rsidRDefault="009D0A16" w:rsidP="009D0A16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D0A16" w:rsidRPr="009475A8" w:rsidRDefault="009D0A16" w:rsidP="009D0A16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D0A16" w:rsidRPr="009475A8" w:rsidRDefault="009D0A16" w:rsidP="009D0A16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D0A16" w:rsidRPr="009475A8" w:rsidRDefault="009D0A16" w:rsidP="009D0A16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D0A16" w:rsidRPr="009475A8" w:rsidRDefault="009D0A16" w:rsidP="009D0A16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D0A16" w:rsidRPr="009475A8" w:rsidRDefault="009D0A16" w:rsidP="009D0A16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D0A16" w:rsidRPr="009475A8" w:rsidRDefault="009D0A16" w:rsidP="009D0A16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D0A16" w:rsidRPr="009475A8" w:rsidRDefault="009D0A16" w:rsidP="009D0A16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D0A16" w:rsidRPr="009475A8" w:rsidRDefault="009D0A16" w:rsidP="009D0A16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D0A16" w:rsidRPr="00725B4A" w:rsidRDefault="009D0A16" w:rsidP="009D0A16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:rsidR="009D0A16" w:rsidRPr="00725B4A" w:rsidRDefault="009D0A16" w:rsidP="009D0A16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25B4A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725B4A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725B4A">
        <w:rPr>
          <w:rFonts w:eastAsia="Times New Roman" w:cs="Calibri"/>
          <w:b/>
          <w:sz w:val="20"/>
          <w:szCs w:val="20"/>
          <w:lang w:eastAsia="pl-PL"/>
        </w:rPr>
        <w:t>)</w:t>
      </w:r>
    </w:p>
    <w:p w:rsidR="009D0A16" w:rsidRPr="00D52EEE" w:rsidRDefault="009D0A16" w:rsidP="009D0A16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D0A16" w:rsidRPr="00D52EEE" w:rsidRDefault="009D0A16" w:rsidP="009D0A1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D0A16" w:rsidRPr="00D52EEE" w:rsidRDefault="009D0A16" w:rsidP="009D0A16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7F5704" w:rsidRPr="007F570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Usługa przeprowadzenia szkolenia przygotowawczego i egzaminu z </w:t>
      </w:r>
      <w:proofErr w:type="spellStart"/>
      <w:r w:rsidR="007F5704" w:rsidRPr="007F5704">
        <w:rPr>
          <w:rFonts w:ascii="Arial" w:eastAsia="Times New Roman" w:hAnsi="Arial" w:cs="Arial"/>
          <w:b/>
          <w:sz w:val="20"/>
          <w:szCs w:val="20"/>
          <w:lang w:eastAsia="pl-PL"/>
        </w:rPr>
        <w:t>AutoCada</w:t>
      </w:r>
      <w:proofErr w:type="spellEnd"/>
      <w:r w:rsidR="007F5704" w:rsidRPr="007F570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na poziomie AutoCAD </w:t>
      </w:r>
      <w:proofErr w:type="spellStart"/>
      <w:r w:rsidR="007F5704" w:rsidRPr="007F5704">
        <w:rPr>
          <w:rFonts w:ascii="Arial" w:eastAsia="Times New Roman" w:hAnsi="Arial" w:cs="Arial"/>
          <w:b/>
          <w:sz w:val="20"/>
          <w:szCs w:val="20"/>
          <w:lang w:eastAsia="pl-PL"/>
        </w:rPr>
        <w:t>Certified</w:t>
      </w:r>
      <w:proofErr w:type="spellEnd"/>
      <w:r w:rsidR="007F5704" w:rsidRPr="007F570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User (ACU), w ramach projektu KOMPAS AGH - DE-dzp.272-608/24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:rsidR="009D0A16" w:rsidRPr="00D52EEE" w:rsidRDefault="009D0A16" w:rsidP="009D0A16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:rsidR="009D0A16" w:rsidRPr="00D52EEE" w:rsidRDefault="009D0A16" w:rsidP="009D0A16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D0A16" w:rsidRDefault="009D0A16" w:rsidP="009D0A16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:rsidR="009D0A16" w:rsidRPr="00B931A1" w:rsidRDefault="009D0A16" w:rsidP="009D0A16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1D0CA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1D0CA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1D0CA2">
        <w:rPr>
          <w:rFonts w:ascii="Arial" w:hAnsi="Arial" w:cs="Arial"/>
          <w:sz w:val="20"/>
          <w:szCs w:val="20"/>
        </w:rPr>
        <w:t xml:space="preserve"> art. 109 ust. 1 pkt 1, pkt 4, pkt 5, pkt 6, pkt 7, pkt 8, pkt 9 i pkt 10 ustawy </w:t>
      </w:r>
      <w:proofErr w:type="spellStart"/>
      <w:r w:rsidRPr="001D0CA2">
        <w:rPr>
          <w:rFonts w:ascii="Arial" w:hAnsi="Arial" w:cs="Arial"/>
          <w:sz w:val="20"/>
          <w:szCs w:val="20"/>
        </w:rPr>
        <w:t>Pzp</w:t>
      </w:r>
      <w:proofErr w:type="spellEnd"/>
    </w:p>
    <w:p w:rsidR="00F473E1" w:rsidRDefault="009D0A16" w:rsidP="009D0A16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lastRenderedPageBreak/>
        <w:t xml:space="preserve">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Pr="00F473E1">
        <w:rPr>
          <w:rFonts w:ascii="Arial" w:eastAsia="Times New Roman" w:hAnsi="Arial" w:cs="Arial"/>
          <w:sz w:val="20"/>
          <w:szCs w:val="20"/>
          <w:lang w:eastAsia="pl-PL"/>
        </w:rPr>
        <w:t>)</w:t>
      </w:r>
    </w:p>
    <w:p w:rsidR="009D0A16" w:rsidRPr="00D52EEE" w:rsidRDefault="009D0A16" w:rsidP="009D0A16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:rsidR="009D0A16" w:rsidRPr="00D52EEE" w:rsidRDefault="009D0A16" w:rsidP="009D0A1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D0A16" w:rsidRPr="001E425C" w:rsidRDefault="009D0A16" w:rsidP="009D0A16">
      <w:pPr>
        <w:pStyle w:val="Akapitzlist"/>
        <w:numPr>
          <w:ilvl w:val="0"/>
          <w:numId w:val="12"/>
        </w:numPr>
        <w:jc w:val="both"/>
        <w:rPr>
          <w:rFonts w:ascii="Arial" w:hAnsi="Arial" w:cs="Arial"/>
          <w:sz w:val="20"/>
          <w:szCs w:val="20"/>
          <w:lang w:val="x-none"/>
        </w:rPr>
      </w:pPr>
      <w:r w:rsidRPr="001E425C">
        <w:rPr>
          <w:rFonts w:ascii="Arial" w:hAnsi="Arial" w:cs="Arial"/>
          <w:sz w:val="20"/>
          <w:szCs w:val="20"/>
          <w:lang w:val="x-none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9D0A16" w:rsidRPr="00D52EEE" w:rsidRDefault="009D0A16" w:rsidP="009D0A1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D0A16" w:rsidRPr="00D52EEE" w:rsidRDefault="009D0A16" w:rsidP="009D0A16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:rsidR="009D0A16" w:rsidRPr="00D52EEE" w:rsidRDefault="009D0A16" w:rsidP="009D0A16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D0A16" w:rsidRPr="00D52EEE" w:rsidRDefault="009D0A16" w:rsidP="009D0A16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D0A16" w:rsidRPr="00FD003F" w:rsidRDefault="009D0A16" w:rsidP="009D0A16">
      <w:pPr>
        <w:jc w:val="right"/>
        <w:rPr>
          <w:rFonts w:ascii="Arial" w:hAnsi="Arial" w:cs="Arial"/>
          <w:sz w:val="20"/>
          <w:szCs w:val="20"/>
        </w:rPr>
      </w:pPr>
    </w:p>
    <w:p w:rsidR="009D0A16" w:rsidRPr="00FD003F" w:rsidRDefault="009D0A16" w:rsidP="009D0A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Arial" w:hAnsi="Arial" w:cs="Arial"/>
          <w:sz w:val="20"/>
          <w:szCs w:val="20"/>
          <w:lang w:eastAsia="zh-CN"/>
        </w:rPr>
      </w:pP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Oferta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powinna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>być sporządzona</w:t>
      </w:r>
      <w:r w:rsidRPr="00FD003F">
        <w:rPr>
          <w:rFonts w:ascii="Arial" w:hAnsi="Arial" w:cs="Arial"/>
          <w:sz w:val="20"/>
          <w:szCs w:val="20"/>
          <w:highlight w:val="yellow"/>
          <w:lang w:eastAsia="zh-CN"/>
        </w:rPr>
        <w:t xml:space="preserve"> </w:t>
      </w:r>
      <w:r w:rsidRPr="00FD003F">
        <w:rPr>
          <w:rFonts w:ascii="Arial" w:hAnsi="Arial" w:cs="Arial"/>
          <w:b/>
          <w:sz w:val="20"/>
          <w:szCs w:val="20"/>
          <w:highlight w:val="yellow"/>
          <w:lang w:eastAsia="zh-CN"/>
        </w:rPr>
        <w:t xml:space="preserve">w języku polskim, z zachowaniem postaci elektronicznej i </w:t>
      </w:r>
      <w:r w:rsidRPr="00C00215">
        <w:rPr>
          <w:rFonts w:ascii="Arial" w:hAnsi="Arial" w:cs="Arial"/>
          <w:b/>
          <w:sz w:val="20"/>
          <w:szCs w:val="20"/>
          <w:highlight w:val="yellow"/>
          <w:lang w:eastAsia="zh-CN"/>
        </w:rPr>
        <w:t>podpisana kwalifikowanym podpisem elektronicznym lub podpisem zaufanym lub podpisem osobistym.</w:t>
      </w:r>
    </w:p>
    <w:p w:rsidR="009D0A16" w:rsidRPr="009475A8" w:rsidRDefault="009D0A16" w:rsidP="009D0A16"/>
    <w:p w:rsidR="009D0A16" w:rsidRPr="009475A8" w:rsidRDefault="009D0A16" w:rsidP="009D0A16"/>
    <w:p w:rsidR="009D0A16" w:rsidRPr="009475A8" w:rsidRDefault="009D0A16" w:rsidP="009D0A16"/>
    <w:p w:rsidR="009D0A16" w:rsidRPr="009475A8" w:rsidRDefault="009D0A16" w:rsidP="009D0A16"/>
    <w:p w:rsidR="005103B9" w:rsidRPr="009475A8" w:rsidRDefault="005103B9" w:rsidP="009475A8"/>
    <w:sectPr w:rsidR="005103B9" w:rsidRPr="009475A8" w:rsidSect="009475A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75CC" w:rsidRDefault="00EF75CC" w:rsidP="0038231F">
      <w:pPr>
        <w:spacing w:after="0" w:line="240" w:lineRule="auto"/>
      </w:pPr>
      <w:r>
        <w:separator/>
      </w:r>
    </w:p>
  </w:endnote>
  <w:endnote w:type="continuationSeparator" w:id="0">
    <w:p w:rsidR="00EF75CC" w:rsidRDefault="00EF75C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12D" w:rsidRDefault="006E41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12D" w:rsidRDefault="006E41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75CC" w:rsidRDefault="00EF75CC" w:rsidP="0038231F">
      <w:pPr>
        <w:spacing w:after="0" w:line="240" w:lineRule="auto"/>
      </w:pPr>
      <w:r>
        <w:separator/>
      </w:r>
    </w:p>
  </w:footnote>
  <w:footnote w:type="continuationSeparator" w:id="0">
    <w:p w:rsidR="00EF75CC" w:rsidRDefault="00EF75C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12D" w:rsidRDefault="006E41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12D" w:rsidRDefault="006E41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12D" w:rsidRDefault="006E41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7E04FB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1EC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267AD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0F08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2164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E412D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5704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D0A1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7479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41EC"/>
    <w:rsid w:val="00EB7CDE"/>
    <w:rsid w:val="00EE1FBF"/>
    <w:rsid w:val="00EF74CA"/>
    <w:rsid w:val="00EF75CC"/>
    <w:rsid w:val="00F04280"/>
    <w:rsid w:val="00F365F2"/>
    <w:rsid w:val="00F43919"/>
    <w:rsid w:val="00F473E1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9D7720"/>
  <w15:chartTrackingRefBased/>
  <w15:docId w15:val="{0D971094-B981-4B61-9059-F2E0E65EB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D0A16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72F7E-A671-4B46-BE81-AE27DA68C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372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2022-07-07T07:07:00Z</cp:lastPrinted>
  <dcterms:created xsi:type="dcterms:W3CDTF">2024-11-19T09:53:00Z</dcterms:created>
  <dcterms:modified xsi:type="dcterms:W3CDTF">2024-11-19T09:53:00Z</dcterms:modified>
</cp:coreProperties>
</file>