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1672FA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b w:val="0"/>
          <w:sz w:val="20"/>
          <w:szCs w:val="20"/>
        </w:rPr>
        <w:tab/>
      </w:r>
      <w:r w:rsidRPr="001672FA">
        <w:rPr>
          <w:rFonts w:ascii="Verdana" w:hAnsi="Verdana"/>
          <w:sz w:val="20"/>
          <w:szCs w:val="20"/>
        </w:rPr>
        <w:t xml:space="preserve">Załącznik nr </w:t>
      </w:r>
      <w:r w:rsidR="00012286" w:rsidRPr="001672FA">
        <w:rPr>
          <w:rFonts w:ascii="Verdana" w:hAnsi="Verdana"/>
          <w:sz w:val="20"/>
          <w:szCs w:val="20"/>
        </w:rPr>
        <w:t>1</w:t>
      </w:r>
    </w:p>
    <w:p w14:paraId="1F003E37" w14:textId="77777777" w:rsidR="008D2AB8" w:rsidRPr="001672F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75F8DEF" w14:textId="15CAFCDC" w:rsidR="008D2AB8" w:rsidRPr="001672F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FORMULARZ OFERTY</w:t>
      </w:r>
    </w:p>
    <w:p w14:paraId="4672DB1D" w14:textId="77777777" w:rsidR="00FC7F27" w:rsidRPr="001672FA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3DE53A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bCs/>
          <w:sz w:val="20"/>
          <w:szCs w:val="20"/>
        </w:rPr>
        <w:t>NAZWA WYKONAWCY</w:t>
      </w:r>
      <w:r w:rsidRPr="001672FA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1672FA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bCs/>
          <w:sz w:val="20"/>
          <w:szCs w:val="20"/>
        </w:rPr>
        <w:t>RODZAJ WYKONAWCY</w:t>
      </w:r>
      <w:r w:rsidRPr="001672FA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WOJEWÓDZTWO …………………………….....</w:t>
      </w:r>
    </w:p>
    <w:p w14:paraId="754AE8A9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>TEL.</w:t>
      </w:r>
      <w:r w:rsidRPr="001672FA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 xml:space="preserve">FAX </w:t>
      </w:r>
      <w:r w:rsidRPr="001672FA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1672F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1672FA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1672F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7D4EE60" w14:textId="60884ADE" w:rsidR="008D2AB8" w:rsidRPr="001672FA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1672FA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492832" w14:textId="77777777" w:rsidR="008D2AB8" w:rsidRPr="001672FA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Do: Nazwa i siedziba Zamawiającego:</w:t>
      </w:r>
    </w:p>
    <w:p w14:paraId="7197EEB0" w14:textId="77777777" w:rsidR="00562324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Akademia Górniczo - Hutnicza</w:t>
      </w:r>
    </w:p>
    <w:p w14:paraId="6CACBEAF" w14:textId="77777777" w:rsidR="00562324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im. Stanisława Staszica w Krakowie</w:t>
      </w:r>
    </w:p>
    <w:p w14:paraId="3A1C3D61" w14:textId="77777777" w:rsidR="008D2AB8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Dział Zamówień Publicznych</w:t>
      </w:r>
      <w:r w:rsidR="008D2AB8" w:rsidRPr="001672FA">
        <w:rPr>
          <w:rFonts w:ascii="Verdana" w:hAnsi="Verdana"/>
          <w:b/>
          <w:sz w:val="20"/>
          <w:szCs w:val="20"/>
        </w:rPr>
        <w:t xml:space="preserve">  </w:t>
      </w:r>
    </w:p>
    <w:p w14:paraId="686B8B2D" w14:textId="77777777" w:rsidR="008D2AB8" w:rsidRPr="001672FA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Al. Mickiewicza</w:t>
      </w:r>
      <w:r w:rsidR="008D2AB8" w:rsidRPr="001672FA">
        <w:rPr>
          <w:rFonts w:ascii="Verdana" w:hAnsi="Verdana"/>
          <w:b/>
          <w:sz w:val="20"/>
          <w:szCs w:val="20"/>
        </w:rPr>
        <w:t xml:space="preserve"> </w:t>
      </w:r>
      <w:r w:rsidRPr="001672FA">
        <w:rPr>
          <w:rFonts w:ascii="Verdana" w:hAnsi="Verdana"/>
          <w:b/>
          <w:sz w:val="20"/>
          <w:szCs w:val="20"/>
        </w:rPr>
        <w:t>30</w:t>
      </w:r>
      <w:r w:rsidR="008D2AB8" w:rsidRPr="001672FA">
        <w:rPr>
          <w:rFonts w:ascii="Verdana" w:hAnsi="Verdana"/>
          <w:b/>
          <w:sz w:val="20"/>
          <w:szCs w:val="20"/>
        </w:rPr>
        <w:t xml:space="preserve"> </w:t>
      </w:r>
    </w:p>
    <w:p w14:paraId="00C72E7E" w14:textId="77777777" w:rsidR="008D2AB8" w:rsidRPr="001672FA" w:rsidRDefault="00562324" w:rsidP="008D2AB8">
      <w:pPr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30-059</w:t>
      </w:r>
      <w:r w:rsidR="008D2AB8" w:rsidRPr="001672FA">
        <w:rPr>
          <w:rFonts w:ascii="Verdana" w:hAnsi="Verdana"/>
          <w:b/>
          <w:sz w:val="20"/>
          <w:szCs w:val="20"/>
        </w:rPr>
        <w:t xml:space="preserve"> </w:t>
      </w:r>
      <w:r w:rsidRPr="001672FA">
        <w:rPr>
          <w:rFonts w:ascii="Verdana" w:hAnsi="Verdana"/>
          <w:b/>
          <w:sz w:val="20"/>
          <w:szCs w:val="20"/>
        </w:rPr>
        <w:t>Kraków</w:t>
      </w:r>
      <w:r w:rsidR="008D2AB8" w:rsidRPr="001672FA">
        <w:rPr>
          <w:rFonts w:ascii="Verdana" w:hAnsi="Verdana"/>
          <w:b/>
          <w:sz w:val="20"/>
          <w:szCs w:val="20"/>
        </w:rPr>
        <w:t xml:space="preserve">,  </w:t>
      </w:r>
    </w:p>
    <w:p w14:paraId="744F55E3" w14:textId="77777777" w:rsidR="008D2AB8" w:rsidRPr="001672FA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14:paraId="229ED590" w14:textId="6B4F51EC" w:rsidR="005D2404" w:rsidRPr="001672FA" w:rsidRDefault="008D2AB8" w:rsidP="00EE4EDE">
      <w:pPr>
        <w:jc w:val="both"/>
        <w:rPr>
          <w:rFonts w:ascii="Verdana" w:hAnsi="Verdana"/>
          <w:b/>
          <w:bCs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1672FA">
        <w:rPr>
          <w:rFonts w:ascii="Verdana" w:hAnsi="Verdana"/>
          <w:b/>
          <w:bCs/>
          <w:sz w:val="20"/>
          <w:szCs w:val="20"/>
        </w:rPr>
        <w:t xml:space="preserve"> </w:t>
      </w:r>
      <w:bookmarkEnd w:id="0"/>
      <w:r w:rsidR="00607F22" w:rsidRPr="001672FA">
        <w:rPr>
          <w:rFonts w:ascii="Verdana" w:hAnsi="Verdana"/>
          <w:b/>
          <w:bCs/>
          <w:sz w:val="20"/>
          <w:szCs w:val="20"/>
        </w:rPr>
        <w:t>realizacja nagrań wideo na potrzeby kanału Bunkier Nauki na YouTube – DE-dzp.272-686/24</w:t>
      </w:r>
      <w:r w:rsidR="00DE5003" w:rsidRPr="001672FA">
        <w:rPr>
          <w:rFonts w:ascii="Verdana" w:hAnsi="Verdana"/>
          <w:b/>
          <w:bCs/>
          <w:sz w:val="20"/>
          <w:szCs w:val="20"/>
        </w:rPr>
        <w:t xml:space="preserve">, </w:t>
      </w:r>
      <w:r w:rsidRPr="001672FA">
        <w:rPr>
          <w:rFonts w:ascii="Verdana" w:hAnsi="Verdana"/>
          <w:sz w:val="20"/>
          <w:szCs w:val="20"/>
        </w:rPr>
        <w:t>oferuję r</w:t>
      </w:r>
      <w:r w:rsidR="0073659D" w:rsidRPr="001672FA">
        <w:rPr>
          <w:rFonts w:ascii="Verdana" w:hAnsi="Verdana"/>
          <w:sz w:val="20"/>
          <w:szCs w:val="20"/>
        </w:rPr>
        <w:t xml:space="preserve">ealizację przedmiotu zamówienia, </w:t>
      </w:r>
      <w:r w:rsidRPr="001672FA">
        <w:rPr>
          <w:rFonts w:ascii="Verdana" w:hAnsi="Verdana"/>
          <w:sz w:val="20"/>
          <w:szCs w:val="20"/>
        </w:rPr>
        <w:t>zgodnie z</w:t>
      </w:r>
      <w:r w:rsidR="006D107A" w:rsidRPr="001672FA">
        <w:rPr>
          <w:rFonts w:ascii="Verdana" w:hAnsi="Verdana"/>
          <w:sz w:val="20"/>
          <w:szCs w:val="20"/>
        </w:rPr>
        <w:t xml:space="preserve"> </w:t>
      </w:r>
      <w:r w:rsidRPr="001672FA">
        <w:rPr>
          <w:rFonts w:ascii="Verdana" w:hAnsi="Verdana"/>
          <w:sz w:val="20"/>
          <w:szCs w:val="20"/>
        </w:rPr>
        <w:t>zasadami określonymi w specyfikacji warunków zamówienia.</w:t>
      </w:r>
    </w:p>
    <w:p w14:paraId="4273AA23" w14:textId="77777777" w:rsidR="00486653" w:rsidRPr="001672FA" w:rsidRDefault="00486653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6869B22A" w14:textId="44D7C7A8" w:rsidR="00D03055" w:rsidRPr="001672FA" w:rsidRDefault="00AA0898" w:rsidP="00D03055">
      <w:pPr>
        <w:widowControl w:val="0"/>
        <w:ind w:right="1"/>
        <w:jc w:val="both"/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72FA">
        <w:rPr>
          <w:rFonts w:ascii="Verdana" w:hAnsi="Verdana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</w:t>
      </w:r>
      <w:r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ena brutto*za całość przedmiotu zamówienia </w:t>
      </w:r>
      <w:r w:rsidR="00BA3A79"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tj. 26 odcinków i 2</w:t>
      </w:r>
      <w:r w:rsidR="001672FA"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="00BA3A79"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dni zdjęciowych </w:t>
      </w:r>
      <w:r w:rsidR="00DE5003"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wynosi </w:t>
      </w:r>
      <w:r w:rsidR="002B7930"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672FA">
        <w:rPr>
          <w:rFonts w:ascii="Verdana" w:hAnsi="Verdana"/>
          <w:b/>
          <w:b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………………….. PLN</w:t>
      </w:r>
    </w:p>
    <w:p w14:paraId="41651DAD" w14:textId="4C3A1C5A" w:rsidR="00AA0898" w:rsidRPr="001672FA" w:rsidRDefault="00AA0898" w:rsidP="00D03055">
      <w:pPr>
        <w:widowControl w:val="0"/>
        <w:ind w:right="1"/>
        <w:jc w:val="both"/>
        <w:rPr>
          <w:rFonts w:ascii="Verdana" w:hAnsi="Verdan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672FA">
        <w:rPr>
          <w:rFonts w:ascii="Verdana" w:hAnsi="Verdana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37461EE8" w14:textId="10EB797A" w:rsidR="00AA0898" w:rsidRPr="001672FA" w:rsidRDefault="00DE5003" w:rsidP="00AA0898">
      <w:pPr>
        <w:keepNext/>
        <w:jc w:val="both"/>
        <w:outlineLvl w:val="1"/>
        <w:rPr>
          <w:rFonts w:ascii="Verdana" w:hAnsi="Verdana"/>
          <w:b/>
          <w:i/>
          <w:iCs/>
          <w:sz w:val="20"/>
          <w:szCs w:val="20"/>
        </w:rPr>
      </w:pPr>
      <w:r w:rsidRPr="001672FA">
        <w:rPr>
          <w:rFonts w:ascii="Verdana" w:hAnsi="Verdana"/>
          <w:b/>
          <w:iCs/>
          <w:sz w:val="20"/>
          <w:szCs w:val="20"/>
          <w:lang w:eastAsia="x-none"/>
        </w:rPr>
        <w:t>C</w:t>
      </w:r>
      <w:proofErr w:type="spellStart"/>
      <w:r w:rsidRPr="001672FA">
        <w:rPr>
          <w:rFonts w:ascii="Verdana" w:hAnsi="Verdana"/>
          <w:b/>
          <w:iCs/>
          <w:sz w:val="20"/>
          <w:szCs w:val="20"/>
          <w:lang w:val="x-none" w:eastAsia="x-none"/>
        </w:rPr>
        <w:t>en</w:t>
      </w:r>
      <w:r w:rsidRPr="001672FA">
        <w:rPr>
          <w:rFonts w:ascii="Verdana" w:hAnsi="Verdana"/>
          <w:b/>
          <w:iCs/>
          <w:sz w:val="20"/>
          <w:szCs w:val="20"/>
          <w:lang w:eastAsia="x-none"/>
        </w:rPr>
        <w:t>a</w:t>
      </w:r>
      <w:proofErr w:type="spellEnd"/>
      <w:r w:rsidRPr="001672FA">
        <w:rPr>
          <w:rFonts w:ascii="Verdana" w:hAnsi="Verdana"/>
          <w:b/>
          <w:iCs/>
          <w:sz w:val="20"/>
          <w:szCs w:val="20"/>
          <w:lang w:val="x-none" w:eastAsia="x-none"/>
        </w:rPr>
        <w:t xml:space="preserve"> brutto za</w:t>
      </w:r>
      <w:r w:rsidRPr="001672FA">
        <w:rPr>
          <w:rFonts w:ascii="Verdana" w:hAnsi="Verdana"/>
          <w:b/>
          <w:iCs/>
          <w:sz w:val="20"/>
          <w:szCs w:val="20"/>
          <w:lang w:eastAsia="x-none"/>
        </w:rPr>
        <w:t xml:space="preserve"> 1 odcinek ………………. zł  </w:t>
      </w:r>
    </w:p>
    <w:p w14:paraId="43204DD6" w14:textId="25BDF742" w:rsidR="003A226C" w:rsidRPr="001672FA" w:rsidRDefault="00DE5003" w:rsidP="00BE0FB6">
      <w:pPr>
        <w:keepNext/>
        <w:jc w:val="both"/>
        <w:outlineLvl w:val="1"/>
        <w:rPr>
          <w:rFonts w:ascii="Verdana" w:hAnsi="Verdana"/>
          <w:b/>
          <w:i/>
          <w:iCs/>
          <w:sz w:val="20"/>
          <w:szCs w:val="20"/>
        </w:rPr>
      </w:pPr>
      <w:r w:rsidRPr="001672FA">
        <w:rPr>
          <w:rFonts w:ascii="Verdana" w:hAnsi="Verdana"/>
          <w:b/>
          <w:iCs/>
          <w:sz w:val="20"/>
          <w:szCs w:val="20"/>
          <w:lang w:eastAsia="x-none"/>
        </w:rPr>
        <w:t>Cena brutto za 1 dzień zdjęciowy ………….. zł</w:t>
      </w:r>
    </w:p>
    <w:p w14:paraId="7A6C7936" w14:textId="77777777" w:rsidR="00DE5003" w:rsidRPr="001672FA" w:rsidRDefault="00DE5003" w:rsidP="00486653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386A3FE5" w14:textId="03C367A9" w:rsidR="00486653" w:rsidRPr="001672FA" w:rsidRDefault="00486653" w:rsidP="00486653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>Termin realizacji umowy:</w:t>
      </w:r>
      <w:r w:rsidR="00527D9A" w:rsidRPr="001672FA">
        <w:rPr>
          <w:rFonts w:ascii="Verdana" w:hAnsi="Verdana"/>
          <w:b/>
          <w:sz w:val="20"/>
          <w:szCs w:val="20"/>
        </w:rPr>
        <w:t xml:space="preserve"> </w:t>
      </w:r>
      <w:r w:rsidR="00DE5003" w:rsidRPr="001672FA">
        <w:rPr>
          <w:rFonts w:ascii="Verdana" w:hAnsi="Verdana"/>
          <w:b/>
          <w:sz w:val="20"/>
          <w:szCs w:val="20"/>
        </w:rPr>
        <w:t>1</w:t>
      </w:r>
      <w:r w:rsidR="004A5DFC" w:rsidRPr="001672FA">
        <w:rPr>
          <w:rFonts w:ascii="Verdana" w:hAnsi="Verdana"/>
          <w:b/>
          <w:sz w:val="20"/>
          <w:szCs w:val="20"/>
        </w:rPr>
        <w:t>2</w:t>
      </w:r>
      <w:r w:rsidR="002B7930" w:rsidRPr="001672FA">
        <w:rPr>
          <w:rFonts w:ascii="Verdana" w:hAnsi="Verdana"/>
          <w:b/>
          <w:sz w:val="20"/>
          <w:szCs w:val="20"/>
        </w:rPr>
        <w:t xml:space="preserve"> miesi</w:t>
      </w:r>
      <w:r w:rsidR="00527D9A" w:rsidRPr="001672FA">
        <w:rPr>
          <w:rFonts w:ascii="Verdana" w:hAnsi="Verdana"/>
          <w:b/>
          <w:sz w:val="20"/>
          <w:szCs w:val="20"/>
        </w:rPr>
        <w:t>ę</w:t>
      </w:r>
      <w:r w:rsidR="002B7930" w:rsidRPr="001672FA">
        <w:rPr>
          <w:rFonts w:ascii="Verdana" w:hAnsi="Verdana"/>
          <w:b/>
          <w:sz w:val="20"/>
          <w:szCs w:val="20"/>
        </w:rPr>
        <w:t xml:space="preserve">cy </w:t>
      </w:r>
      <w:r w:rsidR="002100ED" w:rsidRPr="001672FA">
        <w:rPr>
          <w:rFonts w:ascii="Verdana" w:hAnsi="Verdana"/>
          <w:b/>
          <w:sz w:val="20"/>
          <w:szCs w:val="20"/>
        </w:rPr>
        <w:t>od daty podpisania umowy</w:t>
      </w:r>
      <w:r w:rsidR="00527D9A" w:rsidRPr="001672FA">
        <w:rPr>
          <w:rFonts w:ascii="Verdana" w:hAnsi="Verdana"/>
          <w:b/>
          <w:sz w:val="20"/>
          <w:szCs w:val="20"/>
        </w:rPr>
        <w:t xml:space="preserve"> </w:t>
      </w:r>
    </w:p>
    <w:p w14:paraId="290DDE79" w14:textId="77777777" w:rsidR="008D2AB8" w:rsidRPr="001672FA" w:rsidRDefault="008D2AB8" w:rsidP="00BE0FB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 xml:space="preserve">Termin płatności: </w:t>
      </w:r>
      <w:r w:rsidR="002A48B7" w:rsidRPr="001672FA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1672FA" w:rsidRDefault="008D2AB8" w:rsidP="008D2AB8">
      <w:pPr>
        <w:jc w:val="right"/>
        <w:rPr>
          <w:rFonts w:ascii="Verdana" w:hAnsi="Verdana"/>
          <w:sz w:val="20"/>
          <w:szCs w:val="20"/>
        </w:rPr>
      </w:pPr>
    </w:p>
    <w:p w14:paraId="3008F5E4" w14:textId="4AA5008B" w:rsidR="00EC28E2" w:rsidRPr="001672FA" w:rsidRDefault="00AA0898" w:rsidP="00881FA8">
      <w:pPr>
        <w:rPr>
          <w:rFonts w:ascii="Verdana" w:hAnsi="Verdana"/>
          <w:b/>
          <w:color w:val="FF0000"/>
          <w:sz w:val="20"/>
          <w:szCs w:val="20"/>
          <w:u w:val="single"/>
        </w:rPr>
      </w:pPr>
      <w:r w:rsidRPr="001672FA">
        <w:rPr>
          <w:rFonts w:ascii="Verdana" w:hAnsi="Verdana"/>
          <w:b/>
          <w:color w:val="FF0000"/>
          <w:sz w:val="20"/>
          <w:szCs w:val="20"/>
          <w:u w:val="single"/>
        </w:rPr>
        <w:t>Kryterium</w:t>
      </w:r>
      <w:r w:rsidR="00EC28E2" w:rsidRPr="001672FA">
        <w:rPr>
          <w:rFonts w:ascii="Verdana" w:hAnsi="Verdana"/>
          <w:b/>
          <w:color w:val="FF0000"/>
          <w:sz w:val="20"/>
          <w:szCs w:val="20"/>
          <w:u w:val="single"/>
        </w:rPr>
        <w:t xml:space="preserve"> oceny ofert</w:t>
      </w:r>
      <w:r w:rsidRPr="001672FA">
        <w:rPr>
          <w:rFonts w:ascii="Verdana" w:hAnsi="Verdana"/>
          <w:b/>
          <w:color w:val="FF0000"/>
          <w:sz w:val="20"/>
          <w:szCs w:val="20"/>
          <w:u w:val="single"/>
        </w:rPr>
        <w:t xml:space="preserve">: </w:t>
      </w:r>
      <w:r w:rsidR="00DE5003" w:rsidRPr="001672FA">
        <w:rPr>
          <w:rFonts w:ascii="Verdana" w:hAnsi="Verdana"/>
          <w:b/>
          <w:color w:val="FF0000"/>
          <w:sz w:val="20"/>
          <w:szCs w:val="20"/>
          <w:u w:val="single"/>
        </w:rPr>
        <w:t>Doświadczenie osób wyznaczonych do realizacji zamówienia</w:t>
      </w:r>
    </w:p>
    <w:p w14:paraId="5C4731E5" w14:textId="77777777" w:rsidR="00451E7E" w:rsidRPr="001672FA" w:rsidRDefault="00451E7E" w:rsidP="00C07546">
      <w:pPr>
        <w:jc w:val="both"/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103"/>
      </w:tblGrid>
      <w:tr w:rsidR="00451E7E" w:rsidRPr="001672FA" w14:paraId="35C5A560" w14:textId="77777777" w:rsidTr="00451E7E">
        <w:tc>
          <w:tcPr>
            <w:tcW w:w="3823" w:type="dxa"/>
          </w:tcPr>
          <w:p w14:paraId="3FFC163E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  <w:tc>
          <w:tcPr>
            <w:tcW w:w="5103" w:type="dxa"/>
          </w:tcPr>
          <w:p w14:paraId="44EE0CDC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451E7E" w:rsidRPr="001672FA" w14:paraId="190F28A4" w14:textId="77777777" w:rsidTr="00451E7E">
        <w:tc>
          <w:tcPr>
            <w:tcW w:w="3823" w:type="dxa"/>
          </w:tcPr>
          <w:p w14:paraId="37B30319" w14:textId="77777777" w:rsid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   </w:t>
            </w:r>
          </w:p>
          <w:p w14:paraId="48928230" w14:textId="1DC8B420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    …………………………… </w:t>
            </w:r>
          </w:p>
          <w:p w14:paraId="00723843" w14:textId="77777777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499F2C49" w14:textId="77777777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7A661476" w14:textId="38E523E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Operator kamery</w:t>
            </w:r>
          </w:p>
        </w:tc>
        <w:tc>
          <w:tcPr>
            <w:tcW w:w="5103" w:type="dxa"/>
          </w:tcPr>
          <w:p w14:paraId="3E5D016E" w14:textId="78F68A8C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zrealizował </w:t>
            </w:r>
            <w:r w:rsidRPr="001672FA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1672FA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="001672FA" w:rsidRPr="001672FA">
              <w:rPr>
                <w:rFonts w:ascii="Verdana" w:hAnsi="Verdana"/>
                <w:iCs/>
                <w:sz w:val="20"/>
                <w:szCs w:val="20"/>
              </w:rPr>
              <w:t xml:space="preserve">nagrań wywiadów w formie wideo oraz </w:t>
            </w:r>
            <w:proofErr w:type="spellStart"/>
            <w:r w:rsidR="001672FA" w:rsidRPr="001672FA">
              <w:rPr>
                <w:rFonts w:ascii="Verdana" w:hAnsi="Verdana"/>
                <w:iCs/>
                <w:sz w:val="20"/>
                <w:szCs w:val="20"/>
              </w:rPr>
              <w:t>podcastowej</w:t>
            </w:r>
            <w:proofErr w:type="spellEnd"/>
            <w:r w:rsidRPr="001672FA">
              <w:rPr>
                <w:rFonts w:ascii="Verdana" w:hAnsi="Verdana"/>
                <w:iCs/>
                <w:sz w:val="20"/>
                <w:szCs w:val="20"/>
              </w:rPr>
              <w:t>:</w:t>
            </w:r>
          </w:p>
          <w:p w14:paraId="190FF8BA" w14:textId="46339AA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14C5A8F3" w14:textId="149300F9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7DEF40A6" w14:textId="11B2E061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5E90205B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1672FA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  <w:p w14:paraId="392BE2BC" w14:textId="3CA11B7C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451E7E" w:rsidRPr="001672FA" w14:paraId="16297B0B" w14:textId="77777777" w:rsidTr="00451E7E">
        <w:tc>
          <w:tcPr>
            <w:tcW w:w="3823" w:type="dxa"/>
          </w:tcPr>
          <w:p w14:paraId="3E0AA245" w14:textId="77777777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0525380B" w14:textId="0CFF6D23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…………………………… </w:t>
            </w:r>
          </w:p>
          <w:p w14:paraId="7FE3C0FA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5F6F45DB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7596E83A" w14:textId="44FAFB74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Dźwiękowiec</w:t>
            </w:r>
          </w:p>
        </w:tc>
        <w:tc>
          <w:tcPr>
            <w:tcW w:w="5103" w:type="dxa"/>
          </w:tcPr>
          <w:p w14:paraId="26F7DAC6" w14:textId="405D0FB5" w:rsidR="00451E7E" w:rsidRPr="001672FA" w:rsidRDefault="00451E7E" w:rsidP="00451E7E">
            <w:pPr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1672FA">
              <w:rPr>
                <w:rFonts w:ascii="Verdana" w:hAnsi="Verdana"/>
                <w:iCs/>
                <w:sz w:val="20"/>
                <w:szCs w:val="20"/>
              </w:rPr>
              <w:lastRenderedPageBreak/>
              <w:t xml:space="preserve">zrealizował </w:t>
            </w:r>
            <w:r w:rsidRPr="001672FA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1672FA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podcastów:</w:t>
            </w:r>
          </w:p>
          <w:p w14:paraId="0D90A3EB" w14:textId="77777777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00ED1484" w14:textId="2C71B510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2238AA87" w14:textId="4948D8D1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…………………………………………………………………………</w:t>
            </w:r>
          </w:p>
          <w:p w14:paraId="72F2B4B7" w14:textId="3596A130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640BB43F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1672FA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  <w:p w14:paraId="3957F24E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451E7E" w:rsidRPr="001672FA" w14:paraId="2933FDE9" w14:textId="77777777" w:rsidTr="00451E7E">
        <w:tc>
          <w:tcPr>
            <w:tcW w:w="3823" w:type="dxa"/>
          </w:tcPr>
          <w:p w14:paraId="1A508345" w14:textId="77777777" w:rsidR="001672FA" w:rsidRDefault="001672FA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4AD7D952" w14:textId="7E4E3B93" w:rsidR="00451E7E" w:rsidRPr="001672FA" w:rsidRDefault="00451E7E" w:rsidP="00451E7E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…………………………… </w:t>
            </w:r>
          </w:p>
          <w:p w14:paraId="55B8F4CE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339470C2" w14:textId="77777777" w:rsidR="00451E7E" w:rsidRPr="001672FA" w:rsidRDefault="00451E7E" w:rsidP="00451E7E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50621DAD" w14:textId="224AB059" w:rsidR="00451E7E" w:rsidRPr="001672FA" w:rsidRDefault="00451E7E" w:rsidP="00C07546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Osoba odpowiedzialna za montaż</w:t>
            </w:r>
            <w:r w:rsidR="001672FA">
              <w:t xml:space="preserve"> </w:t>
            </w:r>
          </w:p>
        </w:tc>
        <w:tc>
          <w:tcPr>
            <w:tcW w:w="5103" w:type="dxa"/>
          </w:tcPr>
          <w:p w14:paraId="71D311A2" w14:textId="07BEA983" w:rsidR="00451E7E" w:rsidRPr="001672FA" w:rsidRDefault="00451E7E" w:rsidP="00451E7E">
            <w:pPr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zrealizował </w:t>
            </w:r>
            <w:r w:rsidRPr="001672FA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1672FA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formatów </w:t>
            </w:r>
            <w:r w:rsidR="001672FA" w:rsidRPr="001672FA">
              <w:rPr>
                <w:rFonts w:ascii="Verdana" w:hAnsi="Verdana"/>
                <w:iCs/>
                <w:sz w:val="20"/>
                <w:szCs w:val="20"/>
              </w:rPr>
              <w:t xml:space="preserve">na kanały </w:t>
            </w:r>
            <w:proofErr w:type="spellStart"/>
            <w:r w:rsidR="001672FA" w:rsidRPr="001672FA">
              <w:rPr>
                <w:rFonts w:ascii="Verdana" w:hAnsi="Verdana"/>
                <w:iCs/>
                <w:sz w:val="20"/>
                <w:szCs w:val="20"/>
              </w:rPr>
              <w:t>social</w:t>
            </w:r>
            <w:proofErr w:type="spellEnd"/>
            <w:r w:rsidR="001672FA" w:rsidRPr="001672FA">
              <w:rPr>
                <w:rFonts w:ascii="Verdana" w:hAnsi="Verdana"/>
                <w:iCs/>
                <w:sz w:val="20"/>
                <w:szCs w:val="20"/>
              </w:rPr>
              <w:t xml:space="preserve"> media (</w:t>
            </w:r>
            <w:proofErr w:type="spellStart"/>
            <w:r w:rsidR="001672FA" w:rsidRPr="001672FA">
              <w:rPr>
                <w:rFonts w:ascii="Verdana" w:hAnsi="Verdana"/>
                <w:iCs/>
                <w:sz w:val="20"/>
                <w:szCs w:val="20"/>
              </w:rPr>
              <w:t>Reels</w:t>
            </w:r>
            <w:proofErr w:type="spellEnd"/>
            <w:r w:rsidR="001672FA" w:rsidRPr="001672FA">
              <w:rPr>
                <w:rFonts w:ascii="Verdana" w:hAnsi="Verdana"/>
                <w:iCs/>
                <w:sz w:val="20"/>
                <w:szCs w:val="20"/>
              </w:rPr>
              <w:t>)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>:</w:t>
            </w:r>
          </w:p>
          <w:p w14:paraId="0A3B8A6E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293A56D5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3E21FE0C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391BF5F1" w14:textId="77777777" w:rsidR="00451E7E" w:rsidRPr="001672FA" w:rsidRDefault="00451E7E" w:rsidP="00451E7E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1672FA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  <w:p w14:paraId="5F195707" w14:textId="77777777" w:rsidR="00451E7E" w:rsidRPr="001672FA" w:rsidRDefault="00451E7E" w:rsidP="00C07546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1672FA" w:rsidRPr="001672FA" w14:paraId="745D6A16" w14:textId="77777777" w:rsidTr="00451E7E">
        <w:tc>
          <w:tcPr>
            <w:tcW w:w="3823" w:type="dxa"/>
          </w:tcPr>
          <w:p w14:paraId="15E65545" w14:textId="77777777" w:rsidR="001672FA" w:rsidRDefault="001672FA" w:rsidP="001672FA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32303B8D" w14:textId="39B9545D" w:rsidR="001672FA" w:rsidRPr="001672FA" w:rsidRDefault="001672FA" w:rsidP="001672FA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…………………………… </w:t>
            </w:r>
          </w:p>
          <w:p w14:paraId="7F69609E" w14:textId="77777777" w:rsidR="001672FA" w:rsidRPr="001672FA" w:rsidRDefault="001672FA" w:rsidP="001672FA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1672FA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1672FA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08AC89C8" w14:textId="77777777" w:rsidR="001672FA" w:rsidRPr="001672FA" w:rsidRDefault="001672FA" w:rsidP="001672FA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4DFC0BCD" w14:textId="206C4B04" w:rsidR="001672FA" w:rsidRPr="001672FA" w:rsidRDefault="001672FA" w:rsidP="001672FA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O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perator kamer i dźwiękow</w:t>
            </w:r>
            <w:r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ie</w:t>
            </w:r>
            <w:r w:rsidRPr="001672FA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c</w:t>
            </w:r>
          </w:p>
        </w:tc>
        <w:tc>
          <w:tcPr>
            <w:tcW w:w="5103" w:type="dxa"/>
          </w:tcPr>
          <w:p w14:paraId="7470C01F" w14:textId="3879CDC6" w:rsidR="001672FA" w:rsidRPr="001672FA" w:rsidRDefault="001672FA" w:rsidP="001672FA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iCs/>
                <w:sz w:val="20"/>
                <w:szCs w:val="20"/>
              </w:rPr>
              <w:t>zrealizował</w:t>
            </w:r>
            <w:bookmarkStart w:id="1" w:name="_GoBack"/>
            <w:bookmarkEnd w:id="1"/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1672FA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1672FA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1672FA">
              <w:rPr>
                <w:rFonts w:ascii="Verdana" w:hAnsi="Verdana"/>
                <w:iCs/>
                <w:sz w:val="20"/>
                <w:szCs w:val="20"/>
              </w:rPr>
              <w:t xml:space="preserve"> materiałów popularnonaukowych trwających ponad 30 min </w:t>
            </w: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24875DAC" w14:textId="77777777" w:rsidR="001672FA" w:rsidRPr="001672FA" w:rsidRDefault="001672FA" w:rsidP="001672FA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7821656D" w14:textId="77777777" w:rsidR="001672FA" w:rsidRPr="001672FA" w:rsidRDefault="001672FA" w:rsidP="001672FA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343CED8D" w14:textId="77777777" w:rsidR="001672FA" w:rsidRPr="001672FA" w:rsidRDefault="001672FA" w:rsidP="001672FA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1672FA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  <w:p w14:paraId="595D88FE" w14:textId="77777777" w:rsidR="001672FA" w:rsidRPr="001672FA" w:rsidRDefault="001672FA" w:rsidP="00451E7E">
            <w:pPr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</w:tr>
    </w:tbl>
    <w:p w14:paraId="0E997197" w14:textId="77777777" w:rsidR="00451E7E" w:rsidRPr="001672FA" w:rsidRDefault="00451E7E" w:rsidP="00C07546">
      <w:pPr>
        <w:jc w:val="both"/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</w:p>
    <w:p w14:paraId="4EBB65F2" w14:textId="030A6AF6" w:rsidR="007C0FFB" w:rsidRPr="001672FA" w:rsidRDefault="007C0FFB" w:rsidP="00C07546">
      <w:pPr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</w:p>
    <w:p w14:paraId="19DE66C3" w14:textId="4FB13598" w:rsidR="00FE545C" w:rsidRPr="001672FA" w:rsidRDefault="00FE545C" w:rsidP="00FE545C">
      <w:pPr>
        <w:rPr>
          <w:rFonts w:ascii="Verdana" w:hAnsi="Verdana"/>
          <w:b/>
          <w:sz w:val="20"/>
          <w:szCs w:val="20"/>
          <w:u w:val="single"/>
        </w:rPr>
      </w:pPr>
      <w:r w:rsidRPr="001672F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418FC7E" w14:textId="5D06C2EB" w:rsidR="00FE545C" w:rsidRPr="001672FA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1672FA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1672FA">
        <w:rPr>
          <w:rFonts w:ascii="Verdana" w:hAnsi="Verdana"/>
          <w:color w:val="000000"/>
          <w:sz w:val="20"/>
          <w:szCs w:val="20"/>
          <w:lang w:eastAsia="ar-SA"/>
        </w:rPr>
        <w:t>wskazany w SWZ.</w:t>
      </w:r>
    </w:p>
    <w:p w14:paraId="4D9B2359" w14:textId="30E2CA81" w:rsidR="00FE545C" w:rsidRPr="001672FA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1672F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1672FA">
        <w:rPr>
          <w:rFonts w:ascii="Verdana" w:hAnsi="Verdana"/>
          <w:color w:val="000000"/>
          <w:sz w:val="20"/>
          <w:szCs w:val="20"/>
          <w:lang w:eastAsia="ar-SA"/>
        </w:rPr>
        <w:t>, akceptujemy je</w:t>
      </w:r>
      <w:r w:rsidRPr="001672FA">
        <w:rPr>
          <w:rFonts w:ascii="Verdana" w:hAnsi="Verdana"/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1672FA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1672FA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493393" w:rsidRPr="001672FA">
        <w:rPr>
          <w:rFonts w:ascii="Verdana" w:hAnsi="Verdana"/>
          <w:sz w:val="20"/>
          <w:szCs w:val="20"/>
          <w:vertAlign w:val="superscript"/>
        </w:rPr>
        <w:t>1</w:t>
      </w:r>
      <w:r w:rsidRPr="001672FA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1672FA">
        <w:rPr>
          <w:rFonts w:ascii="Verdana" w:hAnsi="Verdana"/>
          <w:sz w:val="20"/>
          <w:szCs w:val="20"/>
          <w:vertAlign w:val="superscript"/>
        </w:rPr>
        <w:t>2</w:t>
      </w:r>
      <w:r w:rsidRPr="001672FA">
        <w:rPr>
          <w:rFonts w:ascii="Verdana" w:hAnsi="Verdana"/>
          <w:sz w:val="20"/>
          <w:szCs w:val="20"/>
        </w:rPr>
        <w:t xml:space="preserve"> </w:t>
      </w:r>
    </w:p>
    <w:p w14:paraId="6AA17D0F" w14:textId="5D7C9288" w:rsidR="00FE545C" w:rsidRPr="001672FA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672FA">
        <w:rPr>
          <w:rFonts w:ascii="Verdana" w:hAnsi="Verdana"/>
          <w:i/>
          <w:sz w:val="20"/>
          <w:szCs w:val="20"/>
          <w:vertAlign w:val="superscript"/>
        </w:rPr>
        <w:t>1</w:t>
      </w:r>
      <w:r w:rsidR="00FE545C" w:rsidRPr="001672FA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1672FA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1672FA">
        <w:rPr>
          <w:rFonts w:ascii="Verdana" w:hAnsi="Verdana"/>
          <w:i/>
          <w:sz w:val="20"/>
          <w:szCs w:val="20"/>
          <w:vertAlign w:val="superscript"/>
        </w:rPr>
        <w:t>2</w:t>
      </w:r>
      <w:r w:rsidR="00FE545C" w:rsidRPr="001672FA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2B590A" w14:textId="77777777" w:rsidR="001A646B" w:rsidRPr="001672FA" w:rsidRDefault="001A646B" w:rsidP="001A646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559"/>
        <w:gridCol w:w="5387"/>
        <w:gridCol w:w="3260"/>
      </w:tblGrid>
      <w:tr w:rsidR="001A646B" w:rsidRPr="001672FA" w14:paraId="494D7C1B" w14:textId="77777777" w:rsidTr="001A646B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3DE48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31732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44DA4FE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F7739" w14:textId="77777777" w:rsidR="001A646B" w:rsidRPr="001672FA" w:rsidRDefault="001A646B" w:rsidP="00325B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Nazwa podwykonawcy</w:t>
            </w:r>
            <w:r w:rsidRPr="001672FA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1A646B" w:rsidRPr="001672FA" w14:paraId="4C36F676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ECB4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8783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A896D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1A646B" w:rsidRPr="001672FA" w14:paraId="6E81A52C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9DADD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E53DB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F743" w14:textId="77777777" w:rsidR="001A646B" w:rsidRPr="001672FA" w:rsidRDefault="001A646B" w:rsidP="00325B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EAA6F09" w14:textId="1B4CA5CC" w:rsidR="001A646B" w:rsidRPr="001672FA" w:rsidRDefault="001A646B" w:rsidP="001A646B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1672FA">
        <w:rPr>
          <w:rFonts w:ascii="Verdana" w:hAnsi="Verdana"/>
          <w:b/>
          <w:sz w:val="20"/>
          <w:szCs w:val="20"/>
        </w:rPr>
        <w:t xml:space="preserve">Oświadczenie, w przypadku </w:t>
      </w:r>
      <w:r w:rsidRPr="001672FA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1A646B" w:rsidRPr="001672FA" w14:paraId="180768EE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729564" w14:textId="77777777" w:rsidR="001A646B" w:rsidRPr="001672FA" w:rsidRDefault="001A646B" w:rsidP="00325B0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A178A" w14:textId="77777777" w:rsidR="001A646B" w:rsidRPr="001672FA" w:rsidRDefault="001A646B" w:rsidP="00325B0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5C680" w14:textId="77777777" w:rsidR="001A646B" w:rsidRPr="001672FA" w:rsidRDefault="001A646B" w:rsidP="00325B03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1A646B" w:rsidRPr="001672FA" w14:paraId="1DB85DF2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12569" w14:textId="77777777" w:rsidR="001A646B" w:rsidRPr="001672FA" w:rsidRDefault="001A646B" w:rsidP="00325B0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51AC4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127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1A646B" w:rsidRPr="001672FA" w14:paraId="0CA17076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F8D00D" w14:textId="77777777" w:rsidR="001A646B" w:rsidRPr="001672FA" w:rsidRDefault="001A646B" w:rsidP="00325B03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1672F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5252F9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E28A" w14:textId="77777777" w:rsidR="001A646B" w:rsidRPr="001672FA" w:rsidRDefault="001A646B" w:rsidP="00325B03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D1AE694" w14:textId="77777777" w:rsidR="00FE545C" w:rsidRPr="001672FA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C0C8CEA" w14:textId="71AC6D5D" w:rsidR="00FE545C" w:rsidRPr="001672FA" w:rsidRDefault="00FE545C" w:rsidP="00BA79C6">
      <w:pPr>
        <w:pStyle w:val="Nagwek1"/>
        <w:rPr>
          <w:rFonts w:ascii="Verdana" w:hAnsi="Verdana" w:cs="Times New Roman"/>
          <w:sz w:val="20"/>
          <w:szCs w:val="20"/>
        </w:rPr>
      </w:pPr>
      <w:r w:rsidRPr="001672FA">
        <w:rPr>
          <w:rFonts w:ascii="Verdana" w:hAnsi="Verdana" w:cs="Times New Roman"/>
          <w:sz w:val="20"/>
          <w:szCs w:val="20"/>
        </w:rPr>
        <w:lastRenderedPageBreak/>
        <w:tab/>
        <w:t>Imię i Nazwisko</w:t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  <w:r w:rsidRPr="001672FA">
        <w:rPr>
          <w:rFonts w:ascii="Verdana" w:hAnsi="Verdana" w:cs="Times New Roman"/>
          <w:sz w:val="20"/>
          <w:szCs w:val="20"/>
        </w:rPr>
        <w:tab/>
      </w:r>
    </w:p>
    <w:p w14:paraId="1886BBFC" w14:textId="668FAC8D" w:rsidR="00FE545C" w:rsidRPr="001672F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672FA">
        <w:rPr>
          <w:rFonts w:ascii="Verdana" w:hAnsi="Verdana"/>
          <w:sz w:val="20"/>
          <w:szCs w:val="20"/>
        </w:rPr>
        <w:tab/>
      </w:r>
      <w:r w:rsidRPr="001672FA">
        <w:rPr>
          <w:rFonts w:ascii="Verdana" w:hAnsi="Verdana"/>
          <w:sz w:val="20"/>
          <w:szCs w:val="20"/>
        </w:rPr>
        <w:tab/>
        <w:t xml:space="preserve"> </w:t>
      </w:r>
    </w:p>
    <w:p w14:paraId="03E67743" w14:textId="77777777" w:rsidR="00FE545C" w:rsidRPr="001672F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3B79E81B" w14:textId="30DB8C91" w:rsidR="00FE545C" w:rsidRPr="001672FA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1672FA">
        <w:rPr>
          <w:rFonts w:ascii="Verdana" w:hAnsi="Verdana"/>
          <w:sz w:val="20"/>
          <w:szCs w:val="20"/>
        </w:rPr>
        <w:tab/>
      </w:r>
      <w:r w:rsidRPr="001672FA">
        <w:rPr>
          <w:rFonts w:ascii="Verdana" w:hAnsi="Verdana"/>
          <w:sz w:val="20"/>
          <w:szCs w:val="20"/>
        </w:rPr>
        <w:tab/>
        <w:t xml:space="preserve"> </w:t>
      </w:r>
    </w:p>
    <w:p w14:paraId="4ECA3870" w14:textId="77777777" w:rsidR="00FE545C" w:rsidRPr="001672FA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1672FA">
        <w:rPr>
          <w:rFonts w:ascii="Verdana" w:hAnsi="Verdana"/>
          <w:sz w:val="20"/>
          <w:szCs w:val="20"/>
        </w:rPr>
        <w:t>ych</w:t>
      </w:r>
      <w:proofErr w:type="spellEnd"/>
      <w:r w:rsidRPr="001672FA">
        <w:rPr>
          <w:rFonts w:ascii="Verdana" w:hAnsi="Verdana"/>
          <w:sz w:val="20"/>
          <w:szCs w:val="20"/>
        </w:rPr>
        <w:t>) dokumentu(ów)</w:t>
      </w:r>
    </w:p>
    <w:p w14:paraId="3EE3F85B" w14:textId="77777777" w:rsidR="00FE545C" w:rsidRPr="001672FA" w:rsidRDefault="00FE545C" w:rsidP="00FE545C">
      <w:pPr>
        <w:jc w:val="both"/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1672FA" w:rsidRDefault="00FE545C" w:rsidP="00FE545C">
      <w:pPr>
        <w:jc w:val="both"/>
        <w:rPr>
          <w:rFonts w:ascii="Verdana" w:hAnsi="Verdana"/>
          <w:sz w:val="20"/>
          <w:szCs w:val="20"/>
        </w:rPr>
      </w:pPr>
    </w:p>
    <w:p w14:paraId="15BF298C" w14:textId="330C1C44" w:rsidR="009D651F" w:rsidRPr="001672FA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5526E874" w14:textId="41B612CE" w:rsidR="00B86B7D" w:rsidRPr="001672FA" w:rsidRDefault="009D651F" w:rsidP="00451E7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,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1672FA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podpisem osobistym</w:t>
      </w:r>
      <w:r w:rsidRPr="001672FA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3E25789C" w14:textId="3E90CE2A" w:rsidR="00B86B7D" w:rsidRPr="001672FA" w:rsidRDefault="00B86B7D" w:rsidP="00FC7F27">
      <w:pPr>
        <w:rPr>
          <w:rFonts w:ascii="Verdana" w:hAnsi="Verdana"/>
          <w:sz w:val="20"/>
          <w:szCs w:val="20"/>
        </w:rPr>
      </w:pPr>
    </w:p>
    <w:p w14:paraId="1A268467" w14:textId="77777777" w:rsidR="00B86B7D" w:rsidRPr="001672FA" w:rsidRDefault="00B86B7D" w:rsidP="00FC7F27">
      <w:pPr>
        <w:rPr>
          <w:rFonts w:ascii="Verdana" w:hAnsi="Verdana"/>
          <w:sz w:val="20"/>
          <w:szCs w:val="20"/>
        </w:rPr>
      </w:pPr>
    </w:p>
    <w:p w14:paraId="482619D8" w14:textId="37FE3D6D" w:rsidR="00FC7F27" w:rsidRPr="001672FA" w:rsidRDefault="00FC7F27" w:rsidP="00FC7F27">
      <w:pPr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*niepotrzebne skreślić</w:t>
      </w:r>
    </w:p>
    <w:p w14:paraId="0148D54C" w14:textId="6833BD03" w:rsidR="00FC7F27" w:rsidRPr="001672FA" w:rsidRDefault="00FC7F27" w:rsidP="00FC7F27">
      <w:pPr>
        <w:rPr>
          <w:rFonts w:ascii="Verdana" w:hAnsi="Verdana"/>
          <w:sz w:val="20"/>
          <w:szCs w:val="20"/>
        </w:rPr>
      </w:pPr>
      <w:r w:rsidRPr="001672FA">
        <w:rPr>
          <w:rFonts w:ascii="Verdana" w:hAnsi="Verdana"/>
          <w:sz w:val="20"/>
          <w:szCs w:val="20"/>
        </w:rPr>
        <w:t>**jeżeli dotyczy</w:t>
      </w:r>
    </w:p>
    <w:sectPr w:rsidR="00FC7F27" w:rsidRPr="001672FA" w:rsidSect="00DE5003">
      <w:headerReference w:type="default" r:id="rId8"/>
      <w:footerReference w:type="default" r:id="rId9"/>
      <w:pgSz w:w="11906" w:h="16838"/>
      <w:pgMar w:top="284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9D7DD" w14:textId="77777777" w:rsidR="003D7490" w:rsidRDefault="003D7490">
      <w:r>
        <w:separator/>
      </w:r>
    </w:p>
  </w:endnote>
  <w:endnote w:type="continuationSeparator" w:id="0">
    <w:p w14:paraId="071A4725" w14:textId="77777777" w:rsidR="003D7490" w:rsidRDefault="003D7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89AFD" w14:textId="77777777" w:rsidR="003D7490" w:rsidRDefault="003D7490">
      <w:r>
        <w:separator/>
      </w:r>
    </w:p>
  </w:footnote>
  <w:footnote w:type="continuationSeparator" w:id="0">
    <w:p w14:paraId="5D0C2C02" w14:textId="77777777" w:rsidR="003D7490" w:rsidRDefault="003D7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5E72CD7F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09AD"/>
    <w:rsid w:val="00012286"/>
    <w:rsid w:val="00015301"/>
    <w:rsid w:val="000241D6"/>
    <w:rsid w:val="00037083"/>
    <w:rsid w:val="00071CCC"/>
    <w:rsid w:val="00085967"/>
    <w:rsid w:val="00094F94"/>
    <w:rsid w:val="00097960"/>
    <w:rsid w:val="000B731D"/>
    <w:rsid w:val="000C1BB5"/>
    <w:rsid w:val="000D6134"/>
    <w:rsid w:val="000E09C7"/>
    <w:rsid w:val="000E1ECC"/>
    <w:rsid w:val="000F6589"/>
    <w:rsid w:val="00106636"/>
    <w:rsid w:val="00116EC6"/>
    <w:rsid w:val="0012603C"/>
    <w:rsid w:val="0013406B"/>
    <w:rsid w:val="00143F97"/>
    <w:rsid w:val="001651F2"/>
    <w:rsid w:val="00165A31"/>
    <w:rsid w:val="001672FA"/>
    <w:rsid w:val="001801DD"/>
    <w:rsid w:val="001A646B"/>
    <w:rsid w:val="001D4612"/>
    <w:rsid w:val="00207E98"/>
    <w:rsid w:val="002100ED"/>
    <w:rsid w:val="00230826"/>
    <w:rsid w:val="002331CB"/>
    <w:rsid w:val="002433D5"/>
    <w:rsid w:val="0024630B"/>
    <w:rsid w:val="00266FA8"/>
    <w:rsid w:val="002723B0"/>
    <w:rsid w:val="002A48B7"/>
    <w:rsid w:val="002B7930"/>
    <w:rsid w:val="002F4EBB"/>
    <w:rsid w:val="003049BF"/>
    <w:rsid w:val="00315A4A"/>
    <w:rsid w:val="00317C81"/>
    <w:rsid w:val="00331D65"/>
    <w:rsid w:val="00332F01"/>
    <w:rsid w:val="00363710"/>
    <w:rsid w:val="00371FF4"/>
    <w:rsid w:val="0037234E"/>
    <w:rsid w:val="0037554D"/>
    <w:rsid w:val="003A226C"/>
    <w:rsid w:val="003D7490"/>
    <w:rsid w:val="003E3026"/>
    <w:rsid w:val="00422811"/>
    <w:rsid w:val="004244A9"/>
    <w:rsid w:val="00433715"/>
    <w:rsid w:val="0044055D"/>
    <w:rsid w:val="00451E7E"/>
    <w:rsid w:val="00474E31"/>
    <w:rsid w:val="00486653"/>
    <w:rsid w:val="00493393"/>
    <w:rsid w:val="004A5DFC"/>
    <w:rsid w:val="004B7300"/>
    <w:rsid w:val="004C2090"/>
    <w:rsid w:val="004C6753"/>
    <w:rsid w:val="004E40D9"/>
    <w:rsid w:val="004F2474"/>
    <w:rsid w:val="004F4A90"/>
    <w:rsid w:val="00527D9A"/>
    <w:rsid w:val="00543BD2"/>
    <w:rsid w:val="00562324"/>
    <w:rsid w:val="0057219C"/>
    <w:rsid w:val="0057759F"/>
    <w:rsid w:val="00595C87"/>
    <w:rsid w:val="005D2404"/>
    <w:rsid w:val="005D2C65"/>
    <w:rsid w:val="005E6D94"/>
    <w:rsid w:val="005F002D"/>
    <w:rsid w:val="00607F22"/>
    <w:rsid w:val="0063384F"/>
    <w:rsid w:val="00643C6F"/>
    <w:rsid w:val="00646202"/>
    <w:rsid w:val="00652706"/>
    <w:rsid w:val="0065290F"/>
    <w:rsid w:val="006570B4"/>
    <w:rsid w:val="00662C06"/>
    <w:rsid w:val="006815F6"/>
    <w:rsid w:val="006846B1"/>
    <w:rsid w:val="006A2F1B"/>
    <w:rsid w:val="006A6BB2"/>
    <w:rsid w:val="006B21D9"/>
    <w:rsid w:val="006D107A"/>
    <w:rsid w:val="006D5809"/>
    <w:rsid w:val="006D62B0"/>
    <w:rsid w:val="006E41F3"/>
    <w:rsid w:val="006F088B"/>
    <w:rsid w:val="007326AB"/>
    <w:rsid w:val="0073659D"/>
    <w:rsid w:val="007538B8"/>
    <w:rsid w:val="007725AA"/>
    <w:rsid w:val="007748F0"/>
    <w:rsid w:val="00791F63"/>
    <w:rsid w:val="007A4321"/>
    <w:rsid w:val="007C0FFB"/>
    <w:rsid w:val="007C304C"/>
    <w:rsid w:val="007C7422"/>
    <w:rsid w:val="007D2FD0"/>
    <w:rsid w:val="007E0E8D"/>
    <w:rsid w:val="00833933"/>
    <w:rsid w:val="008423B0"/>
    <w:rsid w:val="00853083"/>
    <w:rsid w:val="008665A3"/>
    <w:rsid w:val="00873C62"/>
    <w:rsid w:val="00881FA8"/>
    <w:rsid w:val="008B2F0C"/>
    <w:rsid w:val="008B4928"/>
    <w:rsid w:val="008C4BAD"/>
    <w:rsid w:val="008C6A42"/>
    <w:rsid w:val="008D2AB8"/>
    <w:rsid w:val="008D57BA"/>
    <w:rsid w:val="008F1C66"/>
    <w:rsid w:val="00960965"/>
    <w:rsid w:val="00962D25"/>
    <w:rsid w:val="00966299"/>
    <w:rsid w:val="00970FE4"/>
    <w:rsid w:val="009D651F"/>
    <w:rsid w:val="009E0900"/>
    <w:rsid w:val="00A0022B"/>
    <w:rsid w:val="00A20C1D"/>
    <w:rsid w:val="00A346FE"/>
    <w:rsid w:val="00A47B4D"/>
    <w:rsid w:val="00A83018"/>
    <w:rsid w:val="00A83571"/>
    <w:rsid w:val="00AA0898"/>
    <w:rsid w:val="00AA2081"/>
    <w:rsid w:val="00AA33D0"/>
    <w:rsid w:val="00AB7D71"/>
    <w:rsid w:val="00B04FA9"/>
    <w:rsid w:val="00B620F9"/>
    <w:rsid w:val="00B774DC"/>
    <w:rsid w:val="00B86B7D"/>
    <w:rsid w:val="00BA3A79"/>
    <w:rsid w:val="00BA79C6"/>
    <w:rsid w:val="00BE00EB"/>
    <w:rsid w:val="00BE0FB6"/>
    <w:rsid w:val="00BE2CF7"/>
    <w:rsid w:val="00BF6F0A"/>
    <w:rsid w:val="00C07546"/>
    <w:rsid w:val="00C1016D"/>
    <w:rsid w:val="00C81224"/>
    <w:rsid w:val="00C969A6"/>
    <w:rsid w:val="00CA7587"/>
    <w:rsid w:val="00CA7D36"/>
    <w:rsid w:val="00D03055"/>
    <w:rsid w:val="00D12C5C"/>
    <w:rsid w:val="00D223B9"/>
    <w:rsid w:val="00D24208"/>
    <w:rsid w:val="00D30D5A"/>
    <w:rsid w:val="00D537A2"/>
    <w:rsid w:val="00D572B5"/>
    <w:rsid w:val="00D60C38"/>
    <w:rsid w:val="00D66893"/>
    <w:rsid w:val="00D90ACB"/>
    <w:rsid w:val="00DB088E"/>
    <w:rsid w:val="00DC1500"/>
    <w:rsid w:val="00DE5003"/>
    <w:rsid w:val="00DF0B24"/>
    <w:rsid w:val="00E41344"/>
    <w:rsid w:val="00E44371"/>
    <w:rsid w:val="00E85B62"/>
    <w:rsid w:val="00E87E9F"/>
    <w:rsid w:val="00E949B0"/>
    <w:rsid w:val="00EB3E67"/>
    <w:rsid w:val="00EC28E2"/>
    <w:rsid w:val="00EE3FB1"/>
    <w:rsid w:val="00EE4EDE"/>
    <w:rsid w:val="00EE650F"/>
    <w:rsid w:val="00F00591"/>
    <w:rsid w:val="00F077DC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65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3328A-E3DA-4353-8C8B-09EF65A76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783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5</cp:revision>
  <cp:lastPrinted>2024-11-25T07:56:00Z</cp:lastPrinted>
  <dcterms:created xsi:type="dcterms:W3CDTF">2023-11-17T11:39:00Z</dcterms:created>
  <dcterms:modified xsi:type="dcterms:W3CDTF">2024-11-25T07:56:00Z</dcterms:modified>
</cp:coreProperties>
</file>