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567D87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567D87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211F6370" w14:textId="77777777" w:rsidR="00500576" w:rsidRPr="00567D87" w:rsidRDefault="00500576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F9CE58E" w:rsidR="005A4CE4" w:rsidRPr="00567D87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567D87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567D87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567D87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567D87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567D87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567D87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567D87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567D87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76E5429A" w14:textId="77777777" w:rsidR="005A4CE4" w:rsidRPr="00567D87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543902E8" w14:textId="77777777" w:rsidR="005A4CE4" w:rsidRPr="00567D87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567D87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04F6F911" w:rsidR="005A4CE4" w:rsidRPr="00567D87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567D87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</w:t>
      </w:r>
    </w:p>
    <w:p w14:paraId="452D8AFB" w14:textId="77777777" w:rsidR="005A4CE4" w:rsidRPr="00567D87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567D87">
        <w:rPr>
          <w:rFonts w:ascii="Verdana" w:eastAsia="Times New Roman" w:hAnsi="Verdana" w:cs="Arial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567D87">
        <w:rPr>
          <w:rFonts w:ascii="Verdana" w:eastAsia="Times New Roman" w:hAnsi="Verdana" w:cs="Arial"/>
          <w:i/>
          <w:sz w:val="20"/>
          <w:szCs w:val="20"/>
          <w:lang w:eastAsia="pl-PL"/>
        </w:rPr>
        <w:t>CEiDG</w:t>
      </w:r>
      <w:proofErr w:type="spellEnd"/>
      <w:r w:rsidRPr="00567D87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7F399DD1" w14:textId="77777777" w:rsidR="005A4CE4" w:rsidRPr="00567D87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567D87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6BCF2623" w:rsidR="005A4CE4" w:rsidRPr="00567D87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567D87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</w:t>
      </w:r>
    </w:p>
    <w:p w14:paraId="1B1B99BD" w14:textId="77777777" w:rsidR="005A4CE4" w:rsidRPr="00567D87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567D87">
        <w:rPr>
          <w:rFonts w:ascii="Verdana" w:eastAsia="Times New Roman" w:hAnsi="Verdana" w:cs="Arial"/>
          <w:i/>
          <w:sz w:val="20"/>
          <w:szCs w:val="20"/>
          <w:lang w:eastAsia="pl-PL"/>
        </w:rPr>
        <w:t>(imię, nazwisko, stanowisko/podstawa do reprezentacji)</w:t>
      </w:r>
    </w:p>
    <w:p w14:paraId="33CE531A" w14:textId="77777777" w:rsidR="00567D87" w:rsidRDefault="00567D87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11BDA778" w:rsidR="005A4CE4" w:rsidRPr="00567D87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567D87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567D87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567D87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567D87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567D87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567D87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567D87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7F579274" w14:textId="77777777" w:rsidR="005A4CE4" w:rsidRPr="00567D87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567D87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567D87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3C8E3DD9" w:rsidR="005A4CE4" w:rsidRPr="00567D87" w:rsidRDefault="005A4CE4" w:rsidP="008B63B4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567D87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567D87">
        <w:rPr>
          <w:rFonts w:ascii="Verdana" w:eastAsia="Times New Roman" w:hAnsi="Verdana"/>
          <w:sz w:val="20"/>
          <w:szCs w:val="20"/>
          <w:lang w:eastAsia="pl-PL"/>
        </w:rPr>
        <w:br/>
        <w:t xml:space="preserve">pn. </w:t>
      </w:r>
      <w:r w:rsidR="00567D87" w:rsidRPr="00567D87">
        <w:rPr>
          <w:rFonts w:ascii="Verdana" w:hAnsi="Verdana"/>
          <w:b/>
          <w:sz w:val="20"/>
          <w:szCs w:val="20"/>
        </w:rPr>
        <w:t>realizacja nagrań wideo na potrzeby kanału Bunkier Nauki na YouTube -</w:t>
      </w:r>
      <w:r w:rsidR="00672376">
        <w:rPr>
          <w:rFonts w:ascii="Verdana" w:hAnsi="Verdana"/>
          <w:b/>
          <w:sz w:val="20"/>
          <w:szCs w:val="20"/>
        </w:rPr>
        <w:t>DE</w:t>
      </w:r>
      <w:r w:rsidR="00567D87" w:rsidRPr="00567D87">
        <w:rPr>
          <w:rFonts w:ascii="Verdana" w:hAnsi="Verdana"/>
          <w:b/>
          <w:sz w:val="20"/>
          <w:szCs w:val="20"/>
        </w:rPr>
        <w:t>-</w:t>
      </w:r>
      <w:r w:rsidR="00672376">
        <w:rPr>
          <w:rFonts w:ascii="Verdana" w:hAnsi="Verdana"/>
          <w:b/>
          <w:sz w:val="20"/>
          <w:szCs w:val="20"/>
        </w:rPr>
        <w:t>d</w:t>
      </w:r>
      <w:bookmarkStart w:id="0" w:name="_GoBack"/>
      <w:bookmarkEnd w:id="0"/>
      <w:r w:rsidR="00567D87" w:rsidRPr="00567D87">
        <w:rPr>
          <w:rFonts w:ascii="Verdana" w:hAnsi="Verdana"/>
          <w:b/>
          <w:sz w:val="20"/>
          <w:szCs w:val="20"/>
        </w:rPr>
        <w:t>zp.272-686/24</w:t>
      </w:r>
      <w:r w:rsidRPr="00567D87">
        <w:rPr>
          <w:rFonts w:ascii="Verdana" w:eastAsia="Times New Roman" w:hAnsi="Verdana"/>
          <w:sz w:val="20"/>
          <w:szCs w:val="20"/>
          <w:lang w:eastAsia="pl-PL"/>
        </w:rPr>
        <w:t xml:space="preserve"> prowadzonego przez </w:t>
      </w:r>
      <w:r w:rsidRPr="00567D87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567D87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567D87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2ACFD1C7" w14:textId="77777777" w:rsidR="002770AD" w:rsidRPr="00567D87" w:rsidRDefault="002770AD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ABCA6E3" w14:textId="77777777" w:rsidR="00A821AF" w:rsidRPr="00567D87" w:rsidRDefault="00A821AF" w:rsidP="00A821AF">
      <w:pPr>
        <w:shd w:val="clear" w:color="auto" w:fill="BFBFBF"/>
        <w:spacing w:after="0" w:line="240" w:lineRule="auto"/>
        <w:rPr>
          <w:rFonts w:ascii="Verdana" w:eastAsia="Times New Roman" w:hAnsi="Verdana" w:cstheme="minorHAnsi"/>
          <w:b/>
          <w:sz w:val="20"/>
          <w:szCs w:val="20"/>
          <w:lang w:eastAsia="pl-PL"/>
        </w:rPr>
      </w:pPr>
      <w:r w:rsidRPr="00567D87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OŚWIADCZENIA DOTYCZĄCE WYKONAWCY:</w:t>
      </w:r>
    </w:p>
    <w:p w14:paraId="025B1634" w14:textId="77777777" w:rsidR="00A821AF" w:rsidRPr="00567D87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7B6F8428" w14:textId="1001713E" w:rsidR="00A821AF" w:rsidRPr="00567D87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 xml:space="preserve">Oświadczam, że nie podlegam wykluczeniu z postępowania na podstawie art. </w:t>
      </w:r>
      <w:r w:rsidRPr="00567D87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>109 ust. 1</w:t>
      </w:r>
      <w:r w:rsidR="008B63B4" w:rsidRPr="00567D87">
        <w:rPr>
          <w:rFonts w:ascii="Verdana" w:hAnsi="Verdana" w:cstheme="minorHAnsi"/>
          <w:bCs/>
          <w:iCs/>
          <w:color w:val="000000"/>
          <w:sz w:val="20"/>
          <w:szCs w:val="20"/>
          <w:lang w:eastAsia="x-none"/>
        </w:rPr>
        <w:t xml:space="preserve"> </w:t>
      </w:r>
      <w:r w:rsidRPr="00567D87">
        <w:rPr>
          <w:rFonts w:ascii="Verdana" w:hAnsi="Verdana" w:cstheme="minorHAnsi"/>
          <w:bCs/>
          <w:iCs/>
          <w:color w:val="000000"/>
          <w:sz w:val="20"/>
          <w:szCs w:val="20"/>
          <w:lang w:val="x-none" w:eastAsia="x-none"/>
        </w:rPr>
        <w:t xml:space="preserve">pkt 4, pkt 5, pkt 6, pkt 7, pkt 8, pkt 9 i pkt 10 </w:t>
      </w:r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 xml:space="preserve">ustawy </w:t>
      </w:r>
      <w:proofErr w:type="spellStart"/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14:paraId="002DE661" w14:textId="77777777" w:rsidR="00A821AF" w:rsidRPr="00567D87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567D87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1"/>
      </w:r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ustawy </w:t>
      </w:r>
      <w:proofErr w:type="spellStart"/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>Pzp</w:t>
      </w:r>
      <w:proofErr w:type="spellEnd"/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podjąłem następujące środki naprawcze</w:t>
      </w:r>
      <w:r w:rsidRPr="00567D87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footnoteReference w:id="2"/>
      </w:r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>:</w:t>
      </w:r>
      <w:r w:rsidRPr="00567D87">
        <w:rPr>
          <w:rFonts w:ascii="Verdana" w:eastAsia="Times New Roman" w:hAnsi="Verdana" w:cstheme="minorHAnsi"/>
          <w:sz w:val="20"/>
          <w:szCs w:val="20"/>
          <w:vertAlign w:val="superscript"/>
          <w:lang w:eastAsia="pl-PL"/>
        </w:rPr>
        <w:t xml:space="preserve"> </w:t>
      </w:r>
    </w:p>
    <w:p w14:paraId="7BEBB462" w14:textId="04DAD815" w:rsidR="00A821AF" w:rsidRPr="00567D87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</w:t>
      </w:r>
    </w:p>
    <w:p w14:paraId="1C7406B2" w14:textId="77777777" w:rsidR="00A821AF" w:rsidRPr="00567D87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2A319C87" w14:textId="77777777" w:rsidR="00A821AF" w:rsidRPr="00567D87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Pr="00567D87" w:rsidRDefault="00A821AF" w:rsidP="00A821AF">
      <w:pPr>
        <w:widowControl w:val="0"/>
        <w:spacing w:before="240" w:after="240" w:line="240" w:lineRule="auto"/>
        <w:jc w:val="center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67D87">
        <w:rPr>
          <w:rFonts w:ascii="Verdana" w:eastAsia="Times New Roman" w:hAnsi="Verdana" w:cstheme="minorHAnsi"/>
          <w:b/>
          <w:sz w:val="20"/>
          <w:szCs w:val="20"/>
          <w:lang w:eastAsia="pl-PL"/>
        </w:rPr>
        <w:t>OŚWIADCZENIE DOTYCZĄCE PODANYCH INFORMACJI:</w:t>
      </w:r>
    </w:p>
    <w:p w14:paraId="02592627" w14:textId="5AA04185" w:rsidR="00A821AF" w:rsidRPr="00567D87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  <w:r w:rsidRPr="00567D87">
        <w:rPr>
          <w:rFonts w:ascii="Verdana" w:eastAsia="Times New Roman" w:hAnsi="Verdana" w:cstheme="minorHAnsi"/>
          <w:sz w:val="20"/>
          <w:szCs w:val="20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3119493C" w14:textId="77777777" w:rsidR="00A821AF" w:rsidRPr="00567D87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567D87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567D87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EC9415F" w14:textId="77777777" w:rsidR="00A821AF" w:rsidRPr="00567D87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  <w:r w:rsidRPr="00567D87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393EA74B" w14:textId="77777777" w:rsidR="005103B9" w:rsidRPr="00567D87" w:rsidRDefault="005103B9" w:rsidP="00A821AF">
      <w:pPr>
        <w:shd w:val="clear" w:color="auto" w:fill="BFBFBF"/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567D87" w:rsidSect="0050057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860D84" w14:textId="77777777" w:rsidR="0009013B" w:rsidRDefault="0009013B" w:rsidP="0038231F">
      <w:pPr>
        <w:spacing w:after="0" w:line="240" w:lineRule="auto"/>
      </w:pPr>
      <w:r>
        <w:separator/>
      </w:r>
    </w:p>
  </w:endnote>
  <w:endnote w:type="continuationSeparator" w:id="0">
    <w:p w14:paraId="12078EFA" w14:textId="77777777" w:rsidR="0009013B" w:rsidRDefault="0009013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A9C652" w14:textId="77777777" w:rsidR="0009013B" w:rsidRDefault="0009013B" w:rsidP="0038231F">
      <w:pPr>
        <w:spacing w:after="0" w:line="240" w:lineRule="auto"/>
      </w:pPr>
      <w:r>
        <w:separator/>
      </w:r>
    </w:p>
  </w:footnote>
  <w:footnote w:type="continuationSeparator" w:id="0">
    <w:p w14:paraId="2588CF69" w14:textId="77777777" w:rsidR="0009013B" w:rsidRDefault="0009013B" w:rsidP="0038231F">
      <w:pPr>
        <w:spacing w:after="0" w:line="240" w:lineRule="auto"/>
      </w:pPr>
      <w:r>
        <w:continuationSeparator/>
      </w:r>
    </w:p>
  </w:footnote>
  <w:footnote w:id="1">
    <w:p w14:paraId="69DDBFB6" w14:textId="199A8A85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C41BC1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8B63B4">
      <w:tc>
        <w:tcPr>
          <w:tcW w:w="2303" w:type="dxa"/>
        </w:tcPr>
        <w:p w14:paraId="48DDF0B7" w14:textId="4C333115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5688695" w14:textId="4E89571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069CE614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3C56412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100AC"/>
    <w:rsid w:val="00023477"/>
    <w:rsid w:val="000247FF"/>
    <w:rsid w:val="00025C8D"/>
    <w:rsid w:val="000303EE"/>
    <w:rsid w:val="00055DDA"/>
    <w:rsid w:val="00073C3D"/>
    <w:rsid w:val="000805B5"/>
    <w:rsid w:val="000809B6"/>
    <w:rsid w:val="00083F86"/>
    <w:rsid w:val="0009013B"/>
    <w:rsid w:val="00091A4B"/>
    <w:rsid w:val="000B1025"/>
    <w:rsid w:val="000B54D1"/>
    <w:rsid w:val="000C021E"/>
    <w:rsid w:val="000C18AF"/>
    <w:rsid w:val="000D6F17"/>
    <w:rsid w:val="000D73C4"/>
    <w:rsid w:val="000E2F3D"/>
    <w:rsid w:val="000E4D37"/>
    <w:rsid w:val="00100A9F"/>
    <w:rsid w:val="00101176"/>
    <w:rsid w:val="00116800"/>
    <w:rsid w:val="00127C31"/>
    <w:rsid w:val="00180065"/>
    <w:rsid w:val="001902D2"/>
    <w:rsid w:val="001C6945"/>
    <w:rsid w:val="001C6CB2"/>
    <w:rsid w:val="001E4E82"/>
    <w:rsid w:val="001F027E"/>
    <w:rsid w:val="001F097F"/>
    <w:rsid w:val="00203A40"/>
    <w:rsid w:val="002168A8"/>
    <w:rsid w:val="00222DB7"/>
    <w:rsid w:val="002426FF"/>
    <w:rsid w:val="00255142"/>
    <w:rsid w:val="00256CEC"/>
    <w:rsid w:val="00260115"/>
    <w:rsid w:val="00262D61"/>
    <w:rsid w:val="002635B8"/>
    <w:rsid w:val="00275AC6"/>
    <w:rsid w:val="002770AD"/>
    <w:rsid w:val="00284368"/>
    <w:rsid w:val="00290B01"/>
    <w:rsid w:val="00292198"/>
    <w:rsid w:val="002B2AD9"/>
    <w:rsid w:val="002B72E3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4607F"/>
    <w:rsid w:val="00350CD9"/>
    <w:rsid w:val="00351F8A"/>
    <w:rsid w:val="00364235"/>
    <w:rsid w:val="00373A10"/>
    <w:rsid w:val="00377798"/>
    <w:rsid w:val="0038231F"/>
    <w:rsid w:val="00385ACC"/>
    <w:rsid w:val="0038767B"/>
    <w:rsid w:val="003B2070"/>
    <w:rsid w:val="003B214C"/>
    <w:rsid w:val="003B7238"/>
    <w:rsid w:val="003C0AEA"/>
    <w:rsid w:val="003C3B64"/>
    <w:rsid w:val="003D5A0C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0576"/>
    <w:rsid w:val="00504FCF"/>
    <w:rsid w:val="005103B9"/>
    <w:rsid w:val="00520174"/>
    <w:rsid w:val="00550049"/>
    <w:rsid w:val="005641F0"/>
    <w:rsid w:val="00567CDB"/>
    <w:rsid w:val="00567D87"/>
    <w:rsid w:val="00586F1F"/>
    <w:rsid w:val="005A4CE4"/>
    <w:rsid w:val="005A6711"/>
    <w:rsid w:val="005C39CA"/>
    <w:rsid w:val="005C4F85"/>
    <w:rsid w:val="005E176A"/>
    <w:rsid w:val="00634311"/>
    <w:rsid w:val="00641874"/>
    <w:rsid w:val="00647667"/>
    <w:rsid w:val="006676AE"/>
    <w:rsid w:val="00672376"/>
    <w:rsid w:val="00695807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66279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B63B4"/>
    <w:rsid w:val="008C0C2B"/>
    <w:rsid w:val="008C5709"/>
    <w:rsid w:val="008C6DF8"/>
    <w:rsid w:val="008D0487"/>
    <w:rsid w:val="008D5EBC"/>
    <w:rsid w:val="008F3B4E"/>
    <w:rsid w:val="00911977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C2A6F"/>
    <w:rsid w:val="00AE51E4"/>
    <w:rsid w:val="00AE6FF2"/>
    <w:rsid w:val="00B0088C"/>
    <w:rsid w:val="00B15219"/>
    <w:rsid w:val="00B15FD3"/>
    <w:rsid w:val="00B34079"/>
    <w:rsid w:val="00B8005E"/>
    <w:rsid w:val="00B90E42"/>
    <w:rsid w:val="00B93BF9"/>
    <w:rsid w:val="00BB03EB"/>
    <w:rsid w:val="00BB0C3C"/>
    <w:rsid w:val="00BE00EB"/>
    <w:rsid w:val="00C014B5"/>
    <w:rsid w:val="00C113BF"/>
    <w:rsid w:val="00C25002"/>
    <w:rsid w:val="00C4103F"/>
    <w:rsid w:val="00C41BC1"/>
    <w:rsid w:val="00C50D9C"/>
    <w:rsid w:val="00C57DEB"/>
    <w:rsid w:val="00C62D4C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A3027"/>
    <w:rsid w:val="00FA38AC"/>
    <w:rsid w:val="00FB6F81"/>
    <w:rsid w:val="00FB7753"/>
    <w:rsid w:val="00FC0317"/>
    <w:rsid w:val="00FC7B1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666D49-EF02-4E37-8ECF-A0B831EF7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2024-11-25T08:09:00Z</cp:lastPrinted>
  <dcterms:created xsi:type="dcterms:W3CDTF">2024-11-25T08:09:00Z</dcterms:created>
  <dcterms:modified xsi:type="dcterms:W3CDTF">2024-11-25T08:09:00Z</dcterms:modified>
</cp:coreProperties>
</file>