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72286C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2286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172430" w:rsidRPr="0072286C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72286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72286C" w:rsidTr="00D62E6E">
        <w:tc>
          <w:tcPr>
            <w:tcW w:w="2800" w:type="dxa"/>
            <w:shd w:val="clear" w:color="auto" w:fill="auto"/>
          </w:tcPr>
          <w:p w:rsidR="00D62E6E" w:rsidRPr="0072286C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2286C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72286C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72286C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72286C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2286C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72286C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286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72286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72286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72286C" w:rsidTr="00D62E6E">
        <w:tc>
          <w:tcPr>
            <w:tcW w:w="2800" w:type="dxa"/>
            <w:shd w:val="clear" w:color="auto" w:fill="auto"/>
          </w:tcPr>
          <w:p w:rsidR="00D62E6E" w:rsidRPr="0072286C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2286C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72286C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72286C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2286C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72286C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72286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72286C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72286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72286C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72430" w:rsidRPr="0072286C" w:rsidTr="000902A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72430" w:rsidRPr="0072286C" w:rsidRDefault="00172430" w:rsidP="000902A7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2286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172430" w:rsidRPr="0072286C" w:rsidRDefault="00172430" w:rsidP="000902A7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2286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72286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2023r. poz. 1605)</w:t>
            </w:r>
            <w:r w:rsidRPr="0072286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172430" w:rsidRPr="0072286C" w:rsidRDefault="00172430" w:rsidP="000902A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2286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172430" w:rsidRPr="0072286C" w:rsidRDefault="00172430" w:rsidP="000902A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72286C" w:rsidRDefault="00172430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2286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72286C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72286C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72286C" w:rsidTr="00D62E6E">
        <w:tc>
          <w:tcPr>
            <w:tcW w:w="2269" w:type="dxa"/>
            <w:shd w:val="clear" w:color="auto" w:fill="auto"/>
          </w:tcPr>
          <w:p w:rsidR="00D62E6E" w:rsidRPr="0072286C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2286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72286C" w:rsidRDefault="0017243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2286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komputerów przenośnych z monitorami (2 zestawy) dla Wydziału Inżynierii Mechanicznej Politechniki Częstochowskiej</w:t>
            </w:r>
            <w:r w:rsidR="00D62E6E" w:rsidRPr="0072286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72430" w:rsidRPr="0072286C" w:rsidTr="000902A7">
        <w:tc>
          <w:tcPr>
            <w:tcW w:w="2269" w:type="dxa"/>
            <w:shd w:val="clear" w:color="auto" w:fill="auto"/>
          </w:tcPr>
          <w:p w:rsidR="00172430" w:rsidRPr="0072286C" w:rsidRDefault="00172430" w:rsidP="000902A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2286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72430" w:rsidRPr="0072286C" w:rsidRDefault="00172430" w:rsidP="000902A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2286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RK-NZ.261.92.2024.MM</w:t>
            </w:r>
            <w:bookmarkStart w:id="0" w:name="_GoBack"/>
            <w:bookmarkEnd w:id="0"/>
          </w:p>
        </w:tc>
      </w:tr>
    </w:tbl>
    <w:p w:rsidR="00BC121E" w:rsidRPr="0072286C" w:rsidRDefault="00172430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2286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72286C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72286C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72286C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72286C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72286C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72286C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72286C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72286C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72286C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72286C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72286C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72286C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72286C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72286C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2286C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72286C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72286C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72286C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72286C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72286C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72286C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2286C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72286C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2286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2286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2286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2286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2286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2286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72286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2286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2286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2286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2286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72286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2286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2286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2286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2286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72286C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72286C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72286C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72286C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72286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72286C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72286C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72286C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72286C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72286C" w:rsidTr="00620E37">
        <w:tc>
          <w:tcPr>
            <w:tcW w:w="2660" w:type="dxa"/>
            <w:shd w:val="clear" w:color="auto" w:fill="auto"/>
          </w:tcPr>
          <w:p w:rsidR="00BC121E" w:rsidRPr="0072286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72286C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72286C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72286C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72286C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72286C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72286C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72286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72286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2286C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72286C" w:rsidRDefault="00844A96" w:rsidP="0017243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72286C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172430" w:rsidRPr="0072286C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72286C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72286C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8D9" w:rsidRDefault="00F308D9">
      <w:r>
        <w:separator/>
      </w:r>
    </w:p>
  </w:endnote>
  <w:endnote w:type="continuationSeparator" w:id="0">
    <w:p w:rsidR="00F308D9" w:rsidRDefault="00F3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286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286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430" w:rsidRDefault="001724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8D9" w:rsidRDefault="00F308D9">
      <w:r>
        <w:separator/>
      </w:r>
    </w:p>
  </w:footnote>
  <w:footnote w:type="continuationSeparator" w:id="0">
    <w:p w:rsidR="00F308D9" w:rsidRDefault="00F3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430" w:rsidRDefault="001724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430" w:rsidRDefault="001724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430" w:rsidRDefault="001724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08D9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72430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2286C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43F1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308D9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97929BC-2824-4DBA-8DED-37B3E8047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7228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2286C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1255C9-75F8-4E0A-BF6E-D7051F333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219</Words>
  <Characters>1756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2024-11-29T11:56:00Z</cp:lastPrinted>
  <dcterms:created xsi:type="dcterms:W3CDTF">2024-11-29T11:56:00Z</dcterms:created>
  <dcterms:modified xsi:type="dcterms:W3CDTF">2024-11-29T11:56:00Z</dcterms:modified>
</cp:coreProperties>
</file>