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9523E2" w:rsidRDefault="009523E2" w:rsidP="008D2AB8">
      <w:pPr>
        <w:tabs>
          <w:tab w:val="left" w:pos="694"/>
          <w:tab w:val="right" w:pos="9000"/>
        </w:tabs>
        <w:jc w:val="center"/>
        <w:rPr>
          <w:b/>
          <w:color w:val="FF0000"/>
          <w:sz w:val="28"/>
          <w:szCs w:val="30"/>
        </w:rPr>
      </w:pPr>
      <w:r w:rsidRPr="009523E2">
        <w:rPr>
          <w:b/>
          <w:color w:val="FF0000"/>
          <w:sz w:val="28"/>
          <w:szCs w:val="30"/>
        </w:rPr>
        <w:t xml:space="preserve">NOWY </w:t>
      </w:r>
      <w:r w:rsidR="008D2AB8" w:rsidRPr="009523E2">
        <w:rPr>
          <w:b/>
          <w:color w:val="FF0000"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D01A24" w:rsidP="00D01A24">
      <w:pPr>
        <w:tabs>
          <w:tab w:val="right" w:pos="9000"/>
        </w:tabs>
        <w:rPr>
          <w:sz w:val="22"/>
        </w:rPr>
      </w:pPr>
      <w:r>
        <w:rPr>
          <w:sz w:val="22"/>
        </w:rPr>
        <w:t xml:space="preserve">FORMA PROWADZONEJ DZIAŁALNOŚCI: </w:t>
      </w:r>
      <w:r>
        <w:rPr>
          <w:sz w:val="22"/>
          <w:szCs w:val="22"/>
        </w:rPr>
        <w:t xml:space="preserve">(mikroprzedsiębiorstwo, małe przedsiębiorstwo, średnie przedsiębiorstwo, jednoosobowa działalność gospodarcza, osoba fizyczna nieprowadząca działalności gospodarczej, inny rodzaj): …………………………………….. </w:t>
      </w:r>
      <w:r w:rsidR="008D2AB8"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B86F26" w:rsidRPr="00B86F26" w:rsidRDefault="00B86F26" w:rsidP="008D2AB8">
      <w:pPr>
        <w:ind w:right="-110"/>
        <w:rPr>
          <w:b/>
        </w:rPr>
      </w:pPr>
      <w:r w:rsidRPr="00B86F26">
        <w:rPr>
          <w:b/>
        </w:rPr>
        <w:t>Akademia Górniczo - Hutnicza</w:t>
      </w:r>
    </w:p>
    <w:p w:rsidR="00B86F26" w:rsidRPr="00B86F26" w:rsidRDefault="00B86F26" w:rsidP="008D2AB8">
      <w:pPr>
        <w:ind w:right="-110"/>
        <w:rPr>
          <w:b/>
        </w:rPr>
      </w:pPr>
      <w:r w:rsidRPr="00B86F26">
        <w:rPr>
          <w:b/>
        </w:rPr>
        <w:t>im. Stanisława Staszica w Krakowie</w:t>
      </w:r>
    </w:p>
    <w:p w:rsidR="008D2AB8" w:rsidRDefault="00B86F26" w:rsidP="008D2AB8">
      <w:pPr>
        <w:ind w:right="-110"/>
        <w:rPr>
          <w:b/>
        </w:rPr>
      </w:pPr>
      <w:r w:rsidRPr="00B86F26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B86F26" w:rsidP="008D2AB8">
      <w:pPr>
        <w:ind w:right="-110"/>
        <w:rPr>
          <w:b/>
        </w:rPr>
      </w:pPr>
      <w:r w:rsidRPr="00B86F26">
        <w:rPr>
          <w:b/>
        </w:rPr>
        <w:t>Al. Mickiewicza</w:t>
      </w:r>
      <w:r w:rsidR="008D2AB8">
        <w:rPr>
          <w:b/>
        </w:rPr>
        <w:t xml:space="preserve"> </w:t>
      </w:r>
      <w:r w:rsidRPr="00B86F26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B86F26" w:rsidP="008D2AB8">
      <w:pPr>
        <w:rPr>
          <w:b/>
        </w:rPr>
      </w:pPr>
      <w:r w:rsidRPr="00B86F26">
        <w:rPr>
          <w:b/>
        </w:rPr>
        <w:t>30-059</w:t>
      </w:r>
      <w:r w:rsidR="008D2AB8">
        <w:rPr>
          <w:b/>
        </w:rPr>
        <w:t xml:space="preserve"> </w:t>
      </w:r>
      <w:r w:rsidRPr="00B86F26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86F26" w:rsidRPr="00B86F26">
        <w:rPr>
          <w:b/>
        </w:rPr>
        <w:t>Dostawa 1 szt. laptopa dla laboratorium - DE-dzp.272-684/24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D01A24" w:rsidRDefault="00D01A24" w:rsidP="00D01A24">
      <w:pPr>
        <w:pStyle w:val="Tekstpodstawowy"/>
      </w:pPr>
      <w:r>
        <w:t>Powyższa cena zawiera podatek VAT w wysokości 23 % tj.…………………….PLN</w:t>
      </w:r>
    </w:p>
    <w:p w:rsidR="00D01A24" w:rsidRDefault="00D01A24" w:rsidP="00D01A24">
      <w:pPr>
        <w:pStyle w:val="Tekstpodstawowy"/>
        <w:rPr>
          <w:b w:val="0"/>
        </w:rPr>
      </w:pPr>
      <w:r>
        <w:t xml:space="preserve">producent/model zaoferowanego komputera przenośnego </w:t>
      </w:r>
      <w:r>
        <w:rPr>
          <w:b w:val="0"/>
        </w:rPr>
        <w:t>………………………..</w:t>
      </w:r>
    </w:p>
    <w:p w:rsidR="00D01A24" w:rsidRDefault="00D01A24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producenta wynosi:</w:t>
      </w:r>
      <w:r w:rsidRPr="00FB1B4F">
        <w:t xml:space="preserve"> ……</w:t>
      </w:r>
      <w:r>
        <w:t xml:space="preserve"> miesięcy</w:t>
      </w:r>
      <w:r>
        <w:rPr>
          <w:b/>
        </w:rPr>
        <w:t xml:space="preserve"> 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D01A24">
        <w:t xml:space="preserve"> dni od daty podpisania umowy </w:t>
      </w:r>
      <w:r w:rsidRPr="0022732C">
        <w:rPr>
          <w:i/>
          <w:highlight w:val="yellow"/>
        </w:rPr>
        <w:t>(kryterium oceny ofert)</w:t>
      </w:r>
    </w:p>
    <w:p w:rsidR="008D2AB8" w:rsidRDefault="00D01A24" w:rsidP="008D2AB8">
      <w:pPr>
        <w:widowControl w:val="0"/>
        <w:spacing w:line="360" w:lineRule="auto"/>
        <w:ind w:right="1"/>
        <w:jc w:val="both"/>
        <w:rPr>
          <w:b/>
        </w:rPr>
      </w:pPr>
      <w:r w:rsidRPr="009966E0">
        <w:rPr>
          <w:b/>
        </w:rPr>
        <w:t>Rozmiar dysku SSD</w:t>
      </w:r>
      <w:r>
        <w:t xml:space="preserve"> ………TB  </w:t>
      </w:r>
      <w:r w:rsidR="008D2AB8">
        <w:t>(</w:t>
      </w:r>
      <w:r w:rsidR="008D2AB8" w:rsidRPr="0022732C">
        <w:rPr>
          <w:i/>
          <w:highlight w:val="yellow"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9966E0" w:rsidRDefault="009966E0" w:rsidP="009966E0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9966E0" w:rsidRDefault="009966E0" w:rsidP="009966E0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9966E0" w:rsidRDefault="009966E0" w:rsidP="009966E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9966E0" w:rsidRDefault="009966E0" w:rsidP="009966E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</w:t>
      </w:r>
      <w:bookmarkStart w:id="0" w:name="_GoBack"/>
      <w:bookmarkEnd w:id="0"/>
      <w:r>
        <w:rPr>
          <w:color w:val="000000"/>
          <w:sz w:val="22"/>
          <w:szCs w:val="22"/>
          <w:lang w:eastAsia="ar-SA"/>
        </w:rPr>
        <w:t>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6F2267" w:rsidRPr="006F2267" w:rsidRDefault="006F2267" w:rsidP="009966E0">
      <w:pPr>
        <w:numPr>
          <w:ilvl w:val="0"/>
          <w:numId w:val="1"/>
        </w:numPr>
        <w:jc w:val="both"/>
        <w:rPr>
          <w:b/>
          <w:sz w:val="22"/>
          <w:szCs w:val="22"/>
        </w:rPr>
      </w:pPr>
      <w:r w:rsidRPr="006F2267">
        <w:rPr>
          <w:b/>
          <w:sz w:val="22"/>
          <w:szCs w:val="22"/>
        </w:rPr>
        <w:t>Oświadczam, że oferowany przez nas laptop posiada:</w:t>
      </w:r>
    </w:p>
    <w:p w:rsidR="006F2267" w:rsidRPr="006F2267" w:rsidRDefault="006F2267" w:rsidP="006F2267">
      <w:pPr>
        <w:ind w:left="360"/>
        <w:jc w:val="both"/>
        <w:rPr>
          <w:b/>
          <w:sz w:val="22"/>
          <w:szCs w:val="22"/>
        </w:rPr>
      </w:pPr>
      <w:r w:rsidRPr="006F2267">
        <w:rPr>
          <w:b/>
          <w:sz w:val="22"/>
          <w:szCs w:val="22"/>
        </w:rPr>
        <w:t>- oznakowanie CE</w:t>
      </w:r>
    </w:p>
    <w:p w:rsidR="006F2267" w:rsidRPr="009523E2" w:rsidRDefault="006F2267" w:rsidP="006F2267">
      <w:pPr>
        <w:ind w:left="360"/>
        <w:jc w:val="both"/>
        <w:rPr>
          <w:b/>
          <w:strike/>
          <w:sz w:val="22"/>
          <w:szCs w:val="22"/>
        </w:rPr>
      </w:pPr>
      <w:r w:rsidRPr="009523E2">
        <w:rPr>
          <w:b/>
          <w:strike/>
          <w:sz w:val="22"/>
          <w:szCs w:val="22"/>
          <w:highlight w:val="lightGray"/>
        </w:rPr>
        <w:t>- certyfikat ENERGY STAR</w:t>
      </w:r>
      <w:r w:rsidRPr="009523E2">
        <w:rPr>
          <w:rFonts w:ascii="Verdana" w:hAnsi="Verdana" w:cs="Helvetica"/>
          <w:b/>
          <w:strike/>
          <w:spacing w:val="-6"/>
          <w:sz w:val="20"/>
          <w:highlight w:val="lightGray"/>
        </w:rPr>
        <w:t>®</w:t>
      </w:r>
      <w:hyperlink r:id="rId8" w:anchor="footnote-10" w:history="1">
        <w:r w:rsidRPr="009523E2">
          <w:rPr>
            <w:rStyle w:val="Hipercze"/>
            <w:rFonts w:ascii="Verdana" w:hAnsi="Verdana" w:cs="Helvetica"/>
            <w:b/>
            <w:strike/>
            <w:spacing w:val="-6"/>
            <w:sz w:val="20"/>
            <w:highlight w:val="lightGray"/>
            <w:vertAlign w:val="superscript"/>
          </w:rPr>
          <w:t>10</w:t>
        </w:r>
      </w:hyperlink>
      <w:r w:rsidRPr="009523E2">
        <w:rPr>
          <w:rFonts w:ascii="Verdana" w:hAnsi="Verdana" w:cs="Helvetica"/>
          <w:b/>
          <w:strike/>
          <w:spacing w:val="-6"/>
          <w:sz w:val="20"/>
          <w:highlight w:val="lightGray"/>
          <w:vertAlign w:val="superscript"/>
        </w:rPr>
        <w:t xml:space="preserve">  </w:t>
      </w:r>
      <w:r w:rsidRPr="009523E2">
        <w:rPr>
          <w:b/>
          <w:strike/>
          <w:sz w:val="22"/>
          <w:szCs w:val="22"/>
          <w:highlight w:val="lightGray"/>
        </w:rPr>
        <w:t>lub równoważny …………………… (w przypadku certyfikatu równoważnego należy wpisać nazwę tego certyfikatu)</w:t>
      </w:r>
    </w:p>
    <w:p w:rsidR="009966E0" w:rsidRDefault="009966E0" w:rsidP="009966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9966E0" w:rsidRDefault="009966E0" w:rsidP="009966E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966E0" w:rsidRDefault="009966E0" w:rsidP="009966E0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966E0" w:rsidRDefault="009966E0" w:rsidP="009966E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966E0" w:rsidTr="009966E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66E0" w:rsidRDefault="009966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966E0" w:rsidRDefault="009966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9966E0" w:rsidRDefault="009966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966E0" w:rsidRDefault="009966E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9966E0" w:rsidTr="009966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6E0" w:rsidRDefault="009966E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6E0" w:rsidRDefault="009966E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6E0" w:rsidRDefault="009966E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9966E0" w:rsidTr="009966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6E0" w:rsidRDefault="009966E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6E0" w:rsidRDefault="009966E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966E0" w:rsidRDefault="009966E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9966E0" w:rsidRDefault="009966E0" w:rsidP="009966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9966E0" w:rsidRDefault="009966E0" w:rsidP="009966E0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>
        <w:rPr>
          <w:b/>
          <w:bCs/>
          <w:kern w:val="32"/>
          <w:sz w:val="22"/>
          <w:szCs w:val="22"/>
        </w:rPr>
        <w:tab/>
        <w:t>Imię i Nazwisko</w:t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  <w:r>
        <w:rPr>
          <w:b/>
          <w:bCs/>
          <w:kern w:val="32"/>
          <w:sz w:val="22"/>
          <w:szCs w:val="22"/>
        </w:rPr>
        <w:tab/>
      </w:r>
    </w:p>
    <w:p w:rsidR="009966E0" w:rsidRDefault="009966E0" w:rsidP="009966E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9966E0" w:rsidRDefault="009966E0" w:rsidP="009966E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9966E0" w:rsidRDefault="009966E0" w:rsidP="009966E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9966E0" w:rsidRDefault="009966E0" w:rsidP="009966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9966E0" w:rsidRDefault="009966E0" w:rsidP="009966E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9966E0" w:rsidRDefault="009966E0" w:rsidP="009966E0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9966E0" w:rsidRDefault="009966E0" w:rsidP="009966E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9966E0" w:rsidRDefault="009966E0" w:rsidP="009966E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9966E0" w:rsidRDefault="009966E0" w:rsidP="009966E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9966E0" w:rsidRDefault="009966E0" w:rsidP="009966E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9966E0" w:rsidRDefault="009966E0" w:rsidP="009966E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9966E0" w:rsidRDefault="009966E0" w:rsidP="009966E0">
      <w:pPr>
        <w:jc w:val="both"/>
        <w:rPr>
          <w:sz w:val="22"/>
          <w:szCs w:val="22"/>
        </w:rPr>
      </w:pPr>
    </w:p>
    <w:p w:rsidR="009966E0" w:rsidRDefault="009966E0" w:rsidP="009966E0">
      <w:pPr>
        <w:jc w:val="right"/>
        <w:rPr>
          <w:sz w:val="22"/>
          <w:szCs w:val="22"/>
        </w:rPr>
      </w:pPr>
    </w:p>
    <w:p w:rsidR="009966E0" w:rsidRDefault="009966E0" w:rsidP="009966E0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elektronicznym podpisem osobistym</w:t>
      </w:r>
      <w:r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9966E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7A25" w:rsidRDefault="00FD7A25">
      <w:r>
        <w:separator/>
      </w:r>
    </w:p>
  </w:endnote>
  <w:endnote w:type="continuationSeparator" w:id="0">
    <w:p w:rsidR="00FD7A25" w:rsidRDefault="00FD7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F26" w:rsidRDefault="00B86F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F26" w:rsidRDefault="00B86F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7A25" w:rsidRDefault="00FD7A25">
      <w:r>
        <w:separator/>
      </w:r>
    </w:p>
  </w:footnote>
  <w:footnote w:type="continuationSeparator" w:id="0">
    <w:p w:rsidR="00FD7A25" w:rsidRDefault="00FD7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F26" w:rsidRDefault="00B86F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6F26" w:rsidRDefault="00B86F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1FF1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C75CE"/>
    <w:rsid w:val="00315A4A"/>
    <w:rsid w:val="004B7300"/>
    <w:rsid w:val="004C6753"/>
    <w:rsid w:val="00595C87"/>
    <w:rsid w:val="005D2C65"/>
    <w:rsid w:val="005E6D94"/>
    <w:rsid w:val="00601FF1"/>
    <w:rsid w:val="0063384F"/>
    <w:rsid w:val="00643C6F"/>
    <w:rsid w:val="00646202"/>
    <w:rsid w:val="0065290F"/>
    <w:rsid w:val="006815F6"/>
    <w:rsid w:val="006F2267"/>
    <w:rsid w:val="007748F0"/>
    <w:rsid w:val="007A4321"/>
    <w:rsid w:val="00833933"/>
    <w:rsid w:val="00853083"/>
    <w:rsid w:val="008B2F0C"/>
    <w:rsid w:val="008B4928"/>
    <w:rsid w:val="008D2AB8"/>
    <w:rsid w:val="008F1C66"/>
    <w:rsid w:val="009523E2"/>
    <w:rsid w:val="00970FE4"/>
    <w:rsid w:val="009966E0"/>
    <w:rsid w:val="00A0022B"/>
    <w:rsid w:val="00A346FE"/>
    <w:rsid w:val="00A47B4D"/>
    <w:rsid w:val="00A83018"/>
    <w:rsid w:val="00B774DC"/>
    <w:rsid w:val="00B86F26"/>
    <w:rsid w:val="00C969A6"/>
    <w:rsid w:val="00CA7D36"/>
    <w:rsid w:val="00D01A24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D7A25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C68C69"/>
  <w15:chartTrackingRefBased/>
  <w15:docId w15:val="{7825730E-3713-4C51-8D89-59A9B15E4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88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pple.com/pl/macbook-pro-14-and-16/specs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E004E2-36A8-44A0-AED2-63F96CD86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717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1899-12-31T23:00:00Z</cp:lastPrinted>
  <dcterms:created xsi:type="dcterms:W3CDTF">2024-11-29T11:10:00Z</dcterms:created>
  <dcterms:modified xsi:type="dcterms:W3CDTF">2024-11-29T11:11:00Z</dcterms:modified>
</cp:coreProperties>
</file>