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E0A26" w14:textId="77777777" w:rsidR="00986737" w:rsidRPr="002C123D" w:rsidRDefault="005F7036" w:rsidP="002C123D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2C123D">
        <w:rPr>
          <w:sz w:val="24"/>
          <w:szCs w:val="24"/>
        </w:rPr>
        <w:t>Kraków</w:t>
      </w:r>
      <w:r w:rsidR="00986737" w:rsidRPr="002C123D">
        <w:rPr>
          <w:sz w:val="24"/>
          <w:szCs w:val="24"/>
        </w:rPr>
        <w:t xml:space="preserve"> dnia: </w:t>
      </w:r>
      <w:r w:rsidRPr="002C123D">
        <w:rPr>
          <w:sz w:val="24"/>
          <w:szCs w:val="24"/>
        </w:rPr>
        <w:t>2024-11-29</w:t>
      </w:r>
    </w:p>
    <w:p w14:paraId="13E85343" w14:textId="77777777" w:rsidR="005F7036" w:rsidRPr="002C123D" w:rsidRDefault="005F7036" w:rsidP="002C123D">
      <w:pPr>
        <w:spacing w:line="276" w:lineRule="auto"/>
        <w:rPr>
          <w:b/>
          <w:bCs/>
          <w:sz w:val="24"/>
          <w:szCs w:val="24"/>
        </w:rPr>
      </w:pPr>
      <w:r w:rsidRPr="002C123D">
        <w:rPr>
          <w:b/>
          <w:bCs/>
          <w:sz w:val="24"/>
          <w:szCs w:val="24"/>
        </w:rPr>
        <w:t>Szpital Miejski Specjalistyczny</w:t>
      </w:r>
    </w:p>
    <w:p w14:paraId="52CEE3C4" w14:textId="77777777" w:rsidR="005F7036" w:rsidRPr="002C123D" w:rsidRDefault="005F7036" w:rsidP="002C123D">
      <w:pPr>
        <w:spacing w:line="276" w:lineRule="auto"/>
        <w:rPr>
          <w:b/>
          <w:bCs/>
          <w:sz w:val="24"/>
          <w:szCs w:val="24"/>
        </w:rPr>
      </w:pPr>
      <w:r w:rsidRPr="002C123D">
        <w:rPr>
          <w:b/>
          <w:bCs/>
          <w:sz w:val="24"/>
          <w:szCs w:val="24"/>
        </w:rPr>
        <w:t>im. Gabriela Narutowicza w Krakowie</w:t>
      </w:r>
    </w:p>
    <w:p w14:paraId="5E49B780" w14:textId="77777777" w:rsidR="00986737" w:rsidRPr="002C123D" w:rsidRDefault="005F7036" w:rsidP="002C123D">
      <w:pPr>
        <w:spacing w:line="276" w:lineRule="auto"/>
        <w:rPr>
          <w:sz w:val="24"/>
          <w:szCs w:val="24"/>
        </w:rPr>
      </w:pPr>
      <w:r w:rsidRPr="002C123D">
        <w:rPr>
          <w:sz w:val="24"/>
          <w:szCs w:val="24"/>
        </w:rPr>
        <w:t>ul. Prądnicka</w:t>
      </w:r>
      <w:r w:rsidR="00986737" w:rsidRPr="002C123D">
        <w:rPr>
          <w:sz w:val="24"/>
          <w:szCs w:val="24"/>
        </w:rPr>
        <w:t xml:space="preserve"> </w:t>
      </w:r>
      <w:r w:rsidRPr="002C123D">
        <w:rPr>
          <w:sz w:val="24"/>
          <w:szCs w:val="24"/>
        </w:rPr>
        <w:t>35-37</w:t>
      </w:r>
    </w:p>
    <w:p w14:paraId="18659DCE" w14:textId="652020D3" w:rsidR="00986737" w:rsidRDefault="005F7036" w:rsidP="002C123D">
      <w:pPr>
        <w:spacing w:line="276" w:lineRule="auto"/>
        <w:rPr>
          <w:sz w:val="24"/>
          <w:szCs w:val="24"/>
        </w:rPr>
      </w:pPr>
      <w:r w:rsidRPr="002C123D">
        <w:rPr>
          <w:sz w:val="24"/>
          <w:szCs w:val="24"/>
        </w:rPr>
        <w:t>31-202</w:t>
      </w:r>
      <w:r w:rsidR="00986737" w:rsidRPr="002C123D">
        <w:rPr>
          <w:sz w:val="24"/>
          <w:szCs w:val="24"/>
        </w:rPr>
        <w:t xml:space="preserve"> </w:t>
      </w:r>
      <w:r w:rsidRPr="002C123D">
        <w:rPr>
          <w:sz w:val="24"/>
          <w:szCs w:val="24"/>
        </w:rPr>
        <w:t>Kraków</w:t>
      </w:r>
    </w:p>
    <w:p w14:paraId="71A508EC" w14:textId="77777777" w:rsidR="002C123D" w:rsidRPr="002C123D" w:rsidRDefault="002C123D" w:rsidP="002C123D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C123D" w14:paraId="4429FCA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63AE7F" w14:textId="77777777" w:rsidR="00986737" w:rsidRPr="002C123D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C123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B86D4C7" w14:textId="77777777" w:rsidR="002C123D" w:rsidRDefault="00986737" w:rsidP="002C123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C123D">
        <w:rPr>
          <w:sz w:val="24"/>
          <w:szCs w:val="24"/>
        </w:rPr>
        <w:tab/>
      </w:r>
    </w:p>
    <w:p w14:paraId="79B5F811" w14:textId="36B7FD8D" w:rsidR="00986737" w:rsidRPr="002C123D" w:rsidRDefault="00986737" w:rsidP="002C123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C123D">
        <w:rPr>
          <w:rFonts w:eastAsia="Calibri"/>
          <w:sz w:val="24"/>
          <w:szCs w:val="24"/>
          <w:lang w:eastAsia="en-US"/>
        </w:rPr>
        <w:t xml:space="preserve">Dotyczy </w:t>
      </w:r>
      <w:r w:rsidRPr="002C123D">
        <w:rPr>
          <w:sz w:val="24"/>
          <w:szCs w:val="24"/>
        </w:rPr>
        <w:t>postępowania o udzielenie zamówienia publicznego</w:t>
      </w:r>
      <w:r w:rsidRPr="002C123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C123D" w14:paraId="6E113A78" w14:textId="77777777" w:rsidTr="005A632E">
        <w:tc>
          <w:tcPr>
            <w:tcW w:w="2269" w:type="dxa"/>
            <w:shd w:val="clear" w:color="auto" w:fill="auto"/>
          </w:tcPr>
          <w:p w14:paraId="54FAA979" w14:textId="77777777" w:rsidR="00986737" w:rsidRPr="002C123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C123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446631" w14:textId="48144AAD" w:rsidR="00986737" w:rsidRPr="002C123D" w:rsidRDefault="005F703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2C123D">
              <w:rPr>
                <w:bCs/>
                <w:i/>
                <w:iCs/>
                <w:sz w:val="24"/>
                <w:szCs w:val="24"/>
              </w:rPr>
              <w:t>Zakup i dostawa materiałów do utrzymania czystości III</w:t>
            </w:r>
          </w:p>
        </w:tc>
      </w:tr>
      <w:tr w:rsidR="005F7036" w:rsidRPr="002C123D" w14:paraId="36D8DBAF" w14:textId="77777777" w:rsidTr="0062539D">
        <w:tc>
          <w:tcPr>
            <w:tcW w:w="2269" w:type="dxa"/>
            <w:shd w:val="clear" w:color="auto" w:fill="auto"/>
          </w:tcPr>
          <w:p w14:paraId="25FCF12D" w14:textId="77777777" w:rsidR="005F7036" w:rsidRPr="002C123D" w:rsidRDefault="005F7036" w:rsidP="00625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C123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D0E41" w14:textId="77777777" w:rsidR="005F7036" w:rsidRPr="002C123D" w:rsidRDefault="005F7036" w:rsidP="00625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C123D">
              <w:rPr>
                <w:b/>
                <w:sz w:val="24"/>
                <w:szCs w:val="24"/>
              </w:rPr>
              <w:t>ZP/62/2024</w:t>
            </w:r>
          </w:p>
        </w:tc>
      </w:tr>
    </w:tbl>
    <w:p w14:paraId="38709D05" w14:textId="77777777" w:rsidR="00A80738" w:rsidRPr="002C123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344977E" w14:textId="77777777" w:rsidR="00D665F5" w:rsidRPr="002C123D" w:rsidRDefault="00D665F5" w:rsidP="00986737">
      <w:pPr>
        <w:spacing w:before="120" w:line="360" w:lineRule="auto"/>
        <w:jc w:val="both"/>
        <w:rPr>
          <w:sz w:val="22"/>
          <w:szCs w:val="22"/>
        </w:rPr>
      </w:pPr>
      <w:r w:rsidRPr="002C123D">
        <w:rPr>
          <w:sz w:val="22"/>
          <w:szCs w:val="22"/>
        </w:rPr>
        <w:t>Zamawiający, działając na podstawie art. 22</w:t>
      </w:r>
      <w:r w:rsidR="00FC7F5E" w:rsidRPr="002C123D">
        <w:rPr>
          <w:sz w:val="22"/>
          <w:szCs w:val="22"/>
        </w:rPr>
        <w:t>2</w:t>
      </w:r>
      <w:r w:rsidRPr="002C123D">
        <w:rPr>
          <w:sz w:val="22"/>
          <w:szCs w:val="22"/>
        </w:rPr>
        <w:t xml:space="preserve"> ust. 5 </w:t>
      </w:r>
      <w:r w:rsidRPr="002C123D">
        <w:rPr>
          <w:bCs/>
          <w:sz w:val="22"/>
          <w:szCs w:val="22"/>
        </w:rPr>
        <w:t>ustawy z dnia 11 września 2019 r. Prawo zamówień publicznych</w:t>
      </w:r>
      <w:r w:rsidRPr="002C123D">
        <w:rPr>
          <w:sz w:val="22"/>
          <w:szCs w:val="22"/>
        </w:rPr>
        <w:t xml:space="preserve"> </w:t>
      </w:r>
      <w:r w:rsidR="005F7036" w:rsidRPr="002C123D">
        <w:rPr>
          <w:sz w:val="22"/>
          <w:szCs w:val="22"/>
        </w:rPr>
        <w:t>(</w:t>
      </w:r>
      <w:proofErr w:type="spellStart"/>
      <w:r w:rsidR="005F7036" w:rsidRPr="002C123D">
        <w:rPr>
          <w:sz w:val="22"/>
          <w:szCs w:val="22"/>
        </w:rPr>
        <w:t>t.j</w:t>
      </w:r>
      <w:proofErr w:type="spellEnd"/>
      <w:r w:rsidR="005F7036" w:rsidRPr="002C123D">
        <w:rPr>
          <w:sz w:val="22"/>
          <w:szCs w:val="22"/>
        </w:rPr>
        <w:t>. Dz. U. z 2024 poz. 1320)</w:t>
      </w:r>
      <w:r w:rsidR="00490DC0" w:rsidRPr="002C123D">
        <w:rPr>
          <w:sz w:val="22"/>
          <w:szCs w:val="22"/>
        </w:rPr>
        <w:t xml:space="preserve"> </w:t>
      </w:r>
      <w:r w:rsidRPr="002C123D">
        <w:rPr>
          <w:sz w:val="22"/>
          <w:szCs w:val="22"/>
        </w:rPr>
        <w:t>udostępnia</w:t>
      </w:r>
      <w:r w:rsidR="00F95C33" w:rsidRPr="002C123D">
        <w:rPr>
          <w:sz w:val="22"/>
          <w:szCs w:val="22"/>
        </w:rPr>
        <w:t xml:space="preserve"> </w:t>
      </w:r>
      <w:r w:rsidR="004C7E9B" w:rsidRPr="002C123D">
        <w:rPr>
          <w:sz w:val="22"/>
          <w:szCs w:val="22"/>
        </w:rPr>
        <w:t>informacj</w:t>
      </w:r>
      <w:r w:rsidR="00577BC6" w:rsidRPr="002C123D">
        <w:rPr>
          <w:sz w:val="22"/>
          <w:szCs w:val="22"/>
        </w:rPr>
        <w:t>ę</w:t>
      </w:r>
      <w:r w:rsidR="00035488" w:rsidRPr="002C123D">
        <w:rPr>
          <w:sz w:val="22"/>
          <w:szCs w:val="22"/>
        </w:rPr>
        <w:t xml:space="preserve"> z otwarcia ofert</w:t>
      </w:r>
      <w:r w:rsidR="00577BC6" w:rsidRPr="002C123D">
        <w:rPr>
          <w:sz w:val="22"/>
          <w:szCs w:val="22"/>
        </w:rPr>
        <w:t>.</w:t>
      </w:r>
    </w:p>
    <w:p w14:paraId="09748BFA" w14:textId="77777777" w:rsidR="00A80738" w:rsidRPr="002C123D" w:rsidRDefault="00D665F5" w:rsidP="00986737">
      <w:pPr>
        <w:spacing w:before="120" w:after="60" w:line="360" w:lineRule="auto"/>
        <w:jc w:val="both"/>
        <w:rPr>
          <w:sz w:val="22"/>
          <w:szCs w:val="22"/>
        </w:rPr>
      </w:pPr>
      <w:r w:rsidRPr="002C123D">
        <w:rPr>
          <w:sz w:val="22"/>
          <w:szCs w:val="22"/>
        </w:rPr>
        <w:t>Podczas otwarcia ofert, mającego miejsce</w:t>
      </w:r>
      <w:r w:rsidR="00FF4AB1" w:rsidRPr="002C123D">
        <w:rPr>
          <w:sz w:val="22"/>
          <w:szCs w:val="22"/>
        </w:rPr>
        <w:t xml:space="preserve"> w dniu </w:t>
      </w:r>
      <w:r w:rsidR="005F7036" w:rsidRPr="002C123D">
        <w:rPr>
          <w:sz w:val="22"/>
          <w:szCs w:val="22"/>
        </w:rPr>
        <w:t>29/11/2024</w:t>
      </w:r>
      <w:r w:rsidR="00FF4AB1" w:rsidRPr="002C123D">
        <w:rPr>
          <w:sz w:val="22"/>
          <w:szCs w:val="22"/>
        </w:rPr>
        <w:t xml:space="preserve"> o godz. </w:t>
      </w:r>
      <w:r w:rsidR="005F7036" w:rsidRPr="002C123D">
        <w:rPr>
          <w:sz w:val="22"/>
          <w:szCs w:val="22"/>
        </w:rPr>
        <w:t>12:00</w:t>
      </w:r>
      <w:r w:rsidRPr="002C123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C123D" w14:paraId="4FE393A3" w14:textId="77777777" w:rsidTr="005A632E">
        <w:tc>
          <w:tcPr>
            <w:tcW w:w="1276" w:type="dxa"/>
            <w:shd w:val="clear" w:color="auto" w:fill="F2F2F2"/>
            <w:vAlign w:val="center"/>
          </w:tcPr>
          <w:p w14:paraId="572AA912" w14:textId="77777777" w:rsidR="006B27ED" w:rsidRPr="002C123D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123D">
              <w:rPr>
                <w:sz w:val="22"/>
                <w:szCs w:val="22"/>
              </w:rPr>
              <w:t>Oferta n</w:t>
            </w:r>
            <w:r w:rsidR="006B27ED" w:rsidRPr="002C123D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AA4FAAC" w14:textId="77777777" w:rsidR="006B27ED" w:rsidRPr="002C123D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123D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63157E0" w14:textId="77777777" w:rsidR="006B27ED" w:rsidRPr="002C123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123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04F979" w14:textId="4DECD29D" w:rsidR="006B27ED" w:rsidRPr="002C123D" w:rsidRDefault="002C123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123D">
              <w:rPr>
                <w:sz w:val="22"/>
                <w:szCs w:val="22"/>
              </w:rPr>
              <w:t>Wartość pakietu brutto</w:t>
            </w:r>
          </w:p>
        </w:tc>
      </w:tr>
      <w:tr w:rsidR="005F7036" w:rsidRPr="002C123D" w14:paraId="042CCB97" w14:textId="77777777" w:rsidTr="0062539D">
        <w:tc>
          <w:tcPr>
            <w:tcW w:w="1276" w:type="dxa"/>
            <w:shd w:val="clear" w:color="auto" w:fill="auto"/>
            <w:vAlign w:val="center"/>
          </w:tcPr>
          <w:p w14:paraId="68A3B7A4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C91034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</w:t>
            </w:r>
          </w:p>
        </w:tc>
        <w:tc>
          <w:tcPr>
            <w:tcW w:w="3969" w:type="dxa"/>
            <w:shd w:val="clear" w:color="auto" w:fill="auto"/>
          </w:tcPr>
          <w:p w14:paraId="1B7F7DE0" w14:textId="77777777" w:rsidR="005F7036" w:rsidRPr="002C123D" w:rsidRDefault="005F7036" w:rsidP="0062539D">
            <w:pPr>
              <w:spacing w:before="80" w:after="40"/>
            </w:pPr>
            <w:r w:rsidRPr="002C123D">
              <w:t xml:space="preserve">Helplast Bis Joanna </w:t>
            </w:r>
            <w:proofErr w:type="spellStart"/>
            <w:r w:rsidRPr="002C123D">
              <w:t>Hadasik</w:t>
            </w:r>
            <w:proofErr w:type="spellEnd"/>
          </w:p>
          <w:p w14:paraId="050CABE8" w14:textId="510B507C" w:rsidR="005F7036" w:rsidRPr="002C123D" w:rsidRDefault="002C123D" w:rsidP="0062539D">
            <w:r>
              <w:t xml:space="preserve">ul. </w:t>
            </w:r>
            <w:r w:rsidR="005F7036" w:rsidRPr="002C123D">
              <w:t>Gliwicka</w:t>
            </w:r>
            <w:r w:rsidR="005F7036" w:rsidRPr="002C123D">
              <w:t xml:space="preserve"> </w:t>
            </w:r>
            <w:r w:rsidR="005F7036" w:rsidRPr="002C123D">
              <w:t>42 a</w:t>
            </w:r>
            <w:r w:rsidR="005F7036" w:rsidRPr="002C123D">
              <w:t xml:space="preserve"> </w:t>
            </w:r>
          </w:p>
          <w:p w14:paraId="522B993B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43-180</w:t>
            </w:r>
            <w:r w:rsidRPr="002C123D">
              <w:t xml:space="preserve"> </w:t>
            </w:r>
            <w:proofErr w:type="spellStart"/>
            <w:r w:rsidRPr="002C123D"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6DA23DE1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11 709.60 zł</w:t>
            </w:r>
          </w:p>
        </w:tc>
      </w:tr>
      <w:tr w:rsidR="005F7036" w:rsidRPr="002C123D" w14:paraId="0241DD46" w14:textId="77777777" w:rsidTr="0062539D">
        <w:tc>
          <w:tcPr>
            <w:tcW w:w="1276" w:type="dxa"/>
            <w:shd w:val="clear" w:color="auto" w:fill="auto"/>
            <w:vAlign w:val="center"/>
          </w:tcPr>
          <w:p w14:paraId="458B143B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3F401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7</w:t>
            </w:r>
          </w:p>
        </w:tc>
        <w:tc>
          <w:tcPr>
            <w:tcW w:w="3969" w:type="dxa"/>
            <w:shd w:val="clear" w:color="auto" w:fill="auto"/>
          </w:tcPr>
          <w:p w14:paraId="5E04724C" w14:textId="4D132E4C" w:rsidR="005F7036" w:rsidRPr="002C123D" w:rsidRDefault="005F7036" w:rsidP="0062539D">
            <w:pPr>
              <w:spacing w:before="80" w:after="40"/>
            </w:pPr>
            <w:r w:rsidRPr="002C123D">
              <w:t xml:space="preserve">OSS </w:t>
            </w:r>
            <w:r w:rsidR="002C123D">
              <w:t>S</w:t>
            </w:r>
            <w:r w:rsidRPr="002C123D">
              <w:t>p. z o.o.</w:t>
            </w:r>
          </w:p>
          <w:p w14:paraId="6BA1C6B1" w14:textId="7E09F803" w:rsidR="005F7036" w:rsidRPr="002C123D" w:rsidRDefault="002C123D" w:rsidP="0062539D">
            <w:r>
              <w:t xml:space="preserve">ul. </w:t>
            </w:r>
            <w:r w:rsidR="005F7036" w:rsidRPr="002C123D">
              <w:t>Siennicka</w:t>
            </w:r>
            <w:r w:rsidR="005F7036" w:rsidRPr="002C123D">
              <w:t xml:space="preserve"> </w:t>
            </w:r>
            <w:r w:rsidR="005F7036" w:rsidRPr="002C123D">
              <w:t>25</w:t>
            </w:r>
            <w:r w:rsidR="005F7036" w:rsidRPr="002C123D">
              <w:t xml:space="preserve"> </w:t>
            </w:r>
          </w:p>
          <w:p w14:paraId="38506285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80-758</w:t>
            </w:r>
            <w:r w:rsidRPr="002C123D">
              <w:t xml:space="preserve"> </w:t>
            </w:r>
            <w:r w:rsidRPr="002C123D"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E069A5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2 496.90 zł</w:t>
            </w:r>
          </w:p>
        </w:tc>
      </w:tr>
      <w:tr w:rsidR="005F7036" w:rsidRPr="002C123D" w14:paraId="7137C9F4" w14:textId="77777777" w:rsidTr="0062539D">
        <w:tc>
          <w:tcPr>
            <w:tcW w:w="1276" w:type="dxa"/>
            <w:shd w:val="clear" w:color="auto" w:fill="auto"/>
            <w:vAlign w:val="center"/>
          </w:tcPr>
          <w:p w14:paraId="33D2837F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B7A67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</w:t>
            </w:r>
          </w:p>
        </w:tc>
        <w:tc>
          <w:tcPr>
            <w:tcW w:w="3969" w:type="dxa"/>
            <w:shd w:val="clear" w:color="auto" w:fill="auto"/>
          </w:tcPr>
          <w:p w14:paraId="0963950B" w14:textId="77777777" w:rsidR="005F7036" w:rsidRPr="002C123D" w:rsidRDefault="005F7036" w:rsidP="0062539D">
            <w:pPr>
              <w:spacing w:before="80" w:after="40"/>
            </w:pPr>
            <w:proofErr w:type="spellStart"/>
            <w:r w:rsidRPr="002C123D">
              <w:t>Duolux</w:t>
            </w:r>
            <w:proofErr w:type="spellEnd"/>
            <w:r w:rsidRPr="002C123D">
              <w:t xml:space="preserve"> </w:t>
            </w:r>
            <w:proofErr w:type="spellStart"/>
            <w:r w:rsidRPr="002C123D">
              <w:t>Medical</w:t>
            </w:r>
            <w:proofErr w:type="spellEnd"/>
            <w:r w:rsidRPr="002C123D">
              <w:t xml:space="preserve"> Sp. z o.o.</w:t>
            </w:r>
          </w:p>
          <w:p w14:paraId="4C596F62" w14:textId="77777777" w:rsidR="005F7036" w:rsidRPr="002C123D" w:rsidRDefault="005F7036" w:rsidP="0062539D">
            <w:r w:rsidRPr="002C123D">
              <w:t>os. Bolesława Chrobrego</w:t>
            </w:r>
            <w:r w:rsidRPr="002C123D">
              <w:t xml:space="preserve"> </w:t>
            </w:r>
            <w:r w:rsidRPr="002C123D">
              <w:t>40f/53</w:t>
            </w:r>
            <w:r w:rsidRPr="002C123D">
              <w:t xml:space="preserve"> </w:t>
            </w:r>
          </w:p>
          <w:p w14:paraId="1E12D8C6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60-681</w:t>
            </w:r>
            <w:r w:rsidRPr="002C123D">
              <w:t xml:space="preserve"> </w:t>
            </w:r>
            <w:r w:rsidRPr="002C123D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12D30F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9 837.54 zł</w:t>
            </w:r>
          </w:p>
        </w:tc>
      </w:tr>
      <w:tr w:rsidR="005F7036" w:rsidRPr="002C123D" w14:paraId="72262F76" w14:textId="77777777" w:rsidTr="0062539D">
        <w:tc>
          <w:tcPr>
            <w:tcW w:w="1276" w:type="dxa"/>
            <w:shd w:val="clear" w:color="auto" w:fill="auto"/>
            <w:vAlign w:val="center"/>
          </w:tcPr>
          <w:p w14:paraId="044B77E0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4284F2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8</w:t>
            </w:r>
          </w:p>
        </w:tc>
        <w:tc>
          <w:tcPr>
            <w:tcW w:w="3969" w:type="dxa"/>
            <w:shd w:val="clear" w:color="auto" w:fill="auto"/>
          </w:tcPr>
          <w:p w14:paraId="38F31713" w14:textId="77777777" w:rsidR="005F7036" w:rsidRPr="002C123D" w:rsidRDefault="005F7036" w:rsidP="0062539D">
            <w:pPr>
              <w:spacing w:before="80" w:after="40"/>
            </w:pPr>
            <w:proofErr w:type="spellStart"/>
            <w:r w:rsidRPr="002C123D">
              <w:t>Duolux</w:t>
            </w:r>
            <w:proofErr w:type="spellEnd"/>
            <w:r w:rsidRPr="002C123D">
              <w:t xml:space="preserve"> </w:t>
            </w:r>
            <w:proofErr w:type="spellStart"/>
            <w:r w:rsidRPr="002C123D">
              <w:t>Medical</w:t>
            </w:r>
            <w:proofErr w:type="spellEnd"/>
            <w:r w:rsidRPr="002C123D">
              <w:t xml:space="preserve"> Sp. z o.o.</w:t>
            </w:r>
          </w:p>
          <w:p w14:paraId="60C9019A" w14:textId="77777777" w:rsidR="005F7036" w:rsidRPr="002C123D" w:rsidRDefault="005F7036" w:rsidP="0062539D">
            <w:r w:rsidRPr="002C123D">
              <w:t>os. Bolesława Chrobrego</w:t>
            </w:r>
            <w:r w:rsidRPr="002C123D">
              <w:t xml:space="preserve"> </w:t>
            </w:r>
            <w:r w:rsidRPr="002C123D">
              <w:t>40f/53</w:t>
            </w:r>
            <w:r w:rsidRPr="002C123D">
              <w:t xml:space="preserve"> </w:t>
            </w:r>
          </w:p>
          <w:p w14:paraId="1A4F58A6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60-681</w:t>
            </w:r>
            <w:r w:rsidRPr="002C123D">
              <w:t xml:space="preserve"> </w:t>
            </w:r>
            <w:r w:rsidRPr="002C123D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089AC3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15 153.60 zł</w:t>
            </w:r>
          </w:p>
        </w:tc>
      </w:tr>
      <w:tr w:rsidR="005F7036" w:rsidRPr="002C123D" w14:paraId="404D21E1" w14:textId="77777777" w:rsidTr="0062539D">
        <w:tc>
          <w:tcPr>
            <w:tcW w:w="1276" w:type="dxa"/>
            <w:shd w:val="clear" w:color="auto" w:fill="auto"/>
            <w:vAlign w:val="center"/>
          </w:tcPr>
          <w:p w14:paraId="3DF7AF30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89EE0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</w:t>
            </w:r>
          </w:p>
        </w:tc>
        <w:tc>
          <w:tcPr>
            <w:tcW w:w="3969" w:type="dxa"/>
            <w:shd w:val="clear" w:color="auto" w:fill="auto"/>
          </w:tcPr>
          <w:p w14:paraId="7FC3DA6D" w14:textId="2EAEB418" w:rsidR="005F7036" w:rsidRPr="002C123D" w:rsidRDefault="005F7036" w:rsidP="0062539D">
            <w:pPr>
              <w:spacing w:before="80" w:after="40"/>
            </w:pPr>
            <w:r w:rsidRPr="002C123D">
              <w:t xml:space="preserve">Zarys International Group </w:t>
            </w:r>
            <w:r w:rsidR="002C123D">
              <w:t>Sp. z o.o. Sp. k.</w:t>
            </w:r>
          </w:p>
          <w:p w14:paraId="179F8CBF" w14:textId="650AC773" w:rsidR="005F7036" w:rsidRPr="002C123D" w:rsidRDefault="002C123D" w:rsidP="0062539D">
            <w:r>
              <w:t xml:space="preserve">ul. </w:t>
            </w:r>
            <w:r w:rsidR="005F7036" w:rsidRPr="002C123D">
              <w:t>Pod Borem</w:t>
            </w:r>
            <w:r w:rsidR="005F7036" w:rsidRPr="002C123D">
              <w:t xml:space="preserve"> </w:t>
            </w:r>
            <w:r w:rsidR="005F7036" w:rsidRPr="002C123D">
              <w:t>18</w:t>
            </w:r>
            <w:r w:rsidR="005F7036" w:rsidRPr="002C123D">
              <w:t xml:space="preserve"> </w:t>
            </w:r>
          </w:p>
          <w:p w14:paraId="5EE74CAF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41-808</w:t>
            </w:r>
            <w:r w:rsidRPr="002C123D">
              <w:t xml:space="preserve"> </w:t>
            </w:r>
            <w:r w:rsidRPr="002C123D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75B27C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9 106.56 zł</w:t>
            </w:r>
          </w:p>
        </w:tc>
      </w:tr>
      <w:tr w:rsidR="005F7036" w:rsidRPr="002C123D" w14:paraId="66CA53CC" w14:textId="77777777" w:rsidTr="0062539D">
        <w:tc>
          <w:tcPr>
            <w:tcW w:w="1276" w:type="dxa"/>
            <w:shd w:val="clear" w:color="auto" w:fill="auto"/>
            <w:vAlign w:val="center"/>
          </w:tcPr>
          <w:p w14:paraId="6A197E9E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B50FB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</w:t>
            </w:r>
          </w:p>
        </w:tc>
        <w:tc>
          <w:tcPr>
            <w:tcW w:w="3969" w:type="dxa"/>
            <w:shd w:val="clear" w:color="auto" w:fill="auto"/>
          </w:tcPr>
          <w:p w14:paraId="05FEA85F" w14:textId="3391976E" w:rsidR="005F7036" w:rsidRPr="002C123D" w:rsidRDefault="005F7036" w:rsidP="0062539D">
            <w:pPr>
              <w:spacing w:before="80" w:after="40"/>
            </w:pPr>
            <w:r w:rsidRPr="002C123D">
              <w:t xml:space="preserve">Zarys International Group </w:t>
            </w:r>
            <w:r w:rsidR="002C123D">
              <w:t>Sp. z o.o. Sp. k.</w:t>
            </w:r>
          </w:p>
          <w:p w14:paraId="158DE94E" w14:textId="5DC07C76" w:rsidR="005F7036" w:rsidRPr="002C123D" w:rsidRDefault="002C123D" w:rsidP="0062539D">
            <w:r>
              <w:t xml:space="preserve">ul. </w:t>
            </w:r>
            <w:r w:rsidR="005F7036" w:rsidRPr="002C123D">
              <w:t>Pod Borem</w:t>
            </w:r>
            <w:r w:rsidR="005F7036" w:rsidRPr="002C123D">
              <w:t xml:space="preserve"> </w:t>
            </w:r>
            <w:r w:rsidR="005F7036" w:rsidRPr="002C123D">
              <w:t>18</w:t>
            </w:r>
            <w:r w:rsidR="005F7036" w:rsidRPr="002C123D">
              <w:t xml:space="preserve"> </w:t>
            </w:r>
          </w:p>
          <w:p w14:paraId="003C0FEF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41-808</w:t>
            </w:r>
            <w:r w:rsidRPr="002C123D">
              <w:t xml:space="preserve"> </w:t>
            </w:r>
            <w:r w:rsidRPr="002C123D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3BF8F3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12 792.00 zł</w:t>
            </w:r>
          </w:p>
        </w:tc>
      </w:tr>
      <w:tr w:rsidR="005F7036" w:rsidRPr="002C123D" w14:paraId="6C4EDFBD" w14:textId="77777777" w:rsidTr="0062539D">
        <w:tc>
          <w:tcPr>
            <w:tcW w:w="1276" w:type="dxa"/>
            <w:shd w:val="clear" w:color="auto" w:fill="auto"/>
            <w:vAlign w:val="center"/>
          </w:tcPr>
          <w:p w14:paraId="7AFDB94F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BB03BB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6</w:t>
            </w:r>
          </w:p>
        </w:tc>
        <w:tc>
          <w:tcPr>
            <w:tcW w:w="3969" w:type="dxa"/>
            <w:shd w:val="clear" w:color="auto" w:fill="auto"/>
          </w:tcPr>
          <w:p w14:paraId="0B8B1CD7" w14:textId="11023876" w:rsidR="005F7036" w:rsidRPr="002C123D" w:rsidRDefault="005F7036" w:rsidP="0062539D">
            <w:pPr>
              <w:spacing w:before="80" w:after="40"/>
            </w:pPr>
            <w:r w:rsidRPr="002C123D">
              <w:t xml:space="preserve">Zarys International Group </w:t>
            </w:r>
            <w:r w:rsidR="002C123D">
              <w:t>Sp. z o.o. Sp. k.</w:t>
            </w:r>
          </w:p>
          <w:p w14:paraId="72DE19FA" w14:textId="7CBACCC6" w:rsidR="005F7036" w:rsidRPr="002C123D" w:rsidRDefault="002C123D" w:rsidP="0062539D">
            <w:r>
              <w:t xml:space="preserve">ul. </w:t>
            </w:r>
            <w:r w:rsidR="005F7036" w:rsidRPr="002C123D">
              <w:t>Pod Borem</w:t>
            </w:r>
            <w:r w:rsidR="005F7036" w:rsidRPr="002C123D">
              <w:t xml:space="preserve"> </w:t>
            </w:r>
            <w:r w:rsidR="005F7036" w:rsidRPr="002C123D">
              <w:t>18</w:t>
            </w:r>
            <w:r w:rsidR="005F7036" w:rsidRPr="002C123D">
              <w:t xml:space="preserve"> </w:t>
            </w:r>
          </w:p>
          <w:p w14:paraId="4D977CA9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41-808</w:t>
            </w:r>
            <w:r w:rsidRPr="002C123D">
              <w:t xml:space="preserve"> </w:t>
            </w:r>
            <w:r w:rsidRPr="002C123D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964E83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4 856.76 zł</w:t>
            </w:r>
          </w:p>
        </w:tc>
      </w:tr>
      <w:tr w:rsidR="005F7036" w:rsidRPr="002C123D" w14:paraId="2D2094A6" w14:textId="77777777" w:rsidTr="0062539D">
        <w:tc>
          <w:tcPr>
            <w:tcW w:w="1276" w:type="dxa"/>
            <w:shd w:val="clear" w:color="auto" w:fill="auto"/>
            <w:vAlign w:val="center"/>
          </w:tcPr>
          <w:p w14:paraId="28EA41EF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F0336F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</w:t>
            </w:r>
          </w:p>
        </w:tc>
        <w:tc>
          <w:tcPr>
            <w:tcW w:w="3969" w:type="dxa"/>
            <w:shd w:val="clear" w:color="auto" w:fill="auto"/>
          </w:tcPr>
          <w:p w14:paraId="42F1F959" w14:textId="504326E1" w:rsidR="005F7036" w:rsidRPr="002C123D" w:rsidRDefault="002C123D" w:rsidP="0062539D">
            <w:pPr>
              <w:spacing w:before="80" w:after="4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57F7A4DF" w14:textId="307B236B" w:rsidR="005F7036" w:rsidRPr="002C123D" w:rsidRDefault="002C123D" w:rsidP="0062539D">
            <w:r>
              <w:t>ul. Kolejowa</w:t>
            </w:r>
            <w:r w:rsidR="005F7036" w:rsidRPr="002C123D">
              <w:t xml:space="preserve"> </w:t>
            </w:r>
            <w:r w:rsidR="005F7036" w:rsidRPr="002C123D">
              <w:t>3</w:t>
            </w:r>
            <w:r w:rsidR="005F7036" w:rsidRPr="002C123D">
              <w:t xml:space="preserve"> </w:t>
            </w:r>
          </w:p>
          <w:p w14:paraId="527CDB2C" w14:textId="70F2AB70" w:rsidR="005F7036" w:rsidRPr="002C123D" w:rsidRDefault="005F7036" w:rsidP="0062539D">
            <w:pPr>
              <w:spacing w:after="80"/>
              <w:jc w:val="both"/>
            </w:pPr>
            <w:r w:rsidRPr="002C123D">
              <w:t>55-040</w:t>
            </w:r>
            <w:r w:rsidRPr="002C123D">
              <w:t xml:space="preserve"> </w:t>
            </w:r>
            <w:r w:rsidR="002C123D"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F110DC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23 232.24 zł</w:t>
            </w:r>
          </w:p>
        </w:tc>
      </w:tr>
      <w:tr w:rsidR="005F7036" w:rsidRPr="002C123D" w14:paraId="5DE703D2" w14:textId="77777777" w:rsidTr="0062539D">
        <w:tc>
          <w:tcPr>
            <w:tcW w:w="1276" w:type="dxa"/>
            <w:shd w:val="clear" w:color="auto" w:fill="auto"/>
            <w:vAlign w:val="center"/>
          </w:tcPr>
          <w:p w14:paraId="55F37E25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B231C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5</w:t>
            </w:r>
          </w:p>
        </w:tc>
        <w:tc>
          <w:tcPr>
            <w:tcW w:w="3969" w:type="dxa"/>
            <w:shd w:val="clear" w:color="auto" w:fill="auto"/>
          </w:tcPr>
          <w:p w14:paraId="5E485709" w14:textId="77777777" w:rsidR="002C123D" w:rsidRPr="002C123D" w:rsidRDefault="002C123D" w:rsidP="002C123D">
            <w:pPr>
              <w:spacing w:before="80" w:after="4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183FDE98" w14:textId="77777777" w:rsidR="002C123D" w:rsidRPr="002C123D" w:rsidRDefault="002C123D" w:rsidP="002C123D">
            <w:r>
              <w:t>ul. Kolejowa</w:t>
            </w:r>
            <w:r w:rsidRPr="002C123D">
              <w:t xml:space="preserve"> 3 </w:t>
            </w:r>
          </w:p>
          <w:p w14:paraId="13020DDB" w14:textId="654B3D64" w:rsidR="005F7036" w:rsidRPr="002C123D" w:rsidRDefault="002C123D" w:rsidP="002C123D">
            <w:pPr>
              <w:spacing w:after="80"/>
              <w:jc w:val="both"/>
            </w:pPr>
            <w:r w:rsidRPr="002C123D">
              <w:t xml:space="preserve">55-040 </w:t>
            </w:r>
            <w: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DA3318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30 561.49 zł</w:t>
            </w:r>
          </w:p>
        </w:tc>
      </w:tr>
      <w:tr w:rsidR="005F7036" w:rsidRPr="002C123D" w14:paraId="234D7FDA" w14:textId="77777777" w:rsidTr="0062539D">
        <w:tc>
          <w:tcPr>
            <w:tcW w:w="1276" w:type="dxa"/>
            <w:shd w:val="clear" w:color="auto" w:fill="auto"/>
            <w:vAlign w:val="center"/>
          </w:tcPr>
          <w:p w14:paraId="028A82E8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CBC2D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2</w:t>
            </w:r>
          </w:p>
        </w:tc>
        <w:tc>
          <w:tcPr>
            <w:tcW w:w="3969" w:type="dxa"/>
            <w:shd w:val="clear" w:color="auto" w:fill="auto"/>
          </w:tcPr>
          <w:p w14:paraId="475BBF2D" w14:textId="2F1B0EC2" w:rsidR="005F7036" w:rsidRPr="002C123D" w:rsidRDefault="005F7036" w:rsidP="0062539D">
            <w:pPr>
              <w:spacing w:before="80" w:after="40"/>
            </w:pPr>
            <w:r w:rsidRPr="002C123D">
              <w:t xml:space="preserve">Firma Handlowa PRIMA </w:t>
            </w:r>
            <w:r w:rsidR="002C123D">
              <w:t>S</w:t>
            </w:r>
            <w:r w:rsidRPr="002C123D">
              <w:t>p. z o.o.</w:t>
            </w:r>
          </w:p>
          <w:p w14:paraId="25C1EE00" w14:textId="133F54CA" w:rsidR="005F7036" w:rsidRPr="002C123D" w:rsidRDefault="002C123D" w:rsidP="0062539D">
            <w:r>
              <w:t xml:space="preserve">ul. </w:t>
            </w:r>
            <w:r w:rsidR="005F7036" w:rsidRPr="002C123D">
              <w:t>Półłanki</w:t>
            </w:r>
            <w:r w:rsidR="005F7036" w:rsidRPr="002C123D">
              <w:t xml:space="preserve"> </w:t>
            </w:r>
            <w:r w:rsidR="005F7036" w:rsidRPr="002C123D">
              <w:t>31G</w:t>
            </w:r>
            <w:r w:rsidR="005F7036" w:rsidRPr="002C123D">
              <w:t xml:space="preserve"> </w:t>
            </w:r>
          </w:p>
          <w:p w14:paraId="1BD448E0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30-740</w:t>
            </w:r>
            <w:r w:rsidRPr="002C123D">
              <w:t xml:space="preserve"> </w:t>
            </w:r>
            <w:r w:rsidRPr="002C123D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C68CE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7 993.10 zł</w:t>
            </w:r>
          </w:p>
        </w:tc>
      </w:tr>
      <w:tr w:rsidR="005F7036" w:rsidRPr="002C123D" w14:paraId="09193F0E" w14:textId="77777777" w:rsidTr="0062539D">
        <w:tc>
          <w:tcPr>
            <w:tcW w:w="1276" w:type="dxa"/>
            <w:shd w:val="clear" w:color="auto" w:fill="auto"/>
            <w:vAlign w:val="center"/>
          </w:tcPr>
          <w:p w14:paraId="6F2E9FF1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AC0E8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5</w:t>
            </w:r>
          </w:p>
        </w:tc>
        <w:tc>
          <w:tcPr>
            <w:tcW w:w="3969" w:type="dxa"/>
            <w:shd w:val="clear" w:color="auto" w:fill="auto"/>
          </w:tcPr>
          <w:p w14:paraId="198774E7" w14:textId="04CFEA83" w:rsidR="005F7036" w:rsidRPr="002C123D" w:rsidRDefault="002C123D" w:rsidP="0062539D">
            <w:pPr>
              <w:spacing w:before="80" w:after="4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7C9C759D" w14:textId="045350E4" w:rsidR="005F7036" w:rsidRPr="002C123D" w:rsidRDefault="002C123D" w:rsidP="0062539D">
            <w:r>
              <w:t xml:space="preserve">ul. </w:t>
            </w:r>
            <w:r w:rsidR="005F7036" w:rsidRPr="002C123D">
              <w:t xml:space="preserve">Ludwika </w:t>
            </w:r>
            <w:proofErr w:type="spellStart"/>
            <w:r w:rsidR="005F7036" w:rsidRPr="002C123D">
              <w:t>Spiessa</w:t>
            </w:r>
            <w:proofErr w:type="spellEnd"/>
            <w:r w:rsidR="005F7036" w:rsidRPr="002C123D">
              <w:t xml:space="preserve"> </w:t>
            </w:r>
            <w:r w:rsidR="005F7036" w:rsidRPr="002C123D">
              <w:t>4</w:t>
            </w:r>
            <w:r w:rsidR="005F7036" w:rsidRPr="002C123D">
              <w:t xml:space="preserve"> </w:t>
            </w:r>
          </w:p>
          <w:p w14:paraId="195914FA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20-270</w:t>
            </w:r>
            <w:r w:rsidRPr="002C123D">
              <w:t xml:space="preserve"> </w:t>
            </w:r>
            <w:r w:rsidRPr="002C123D"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8687ED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18 413.86 zł</w:t>
            </w:r>
          </w:p>
        </w:tc>
      </w:tr>
      <w:tr w:rsidR="005F7036" w:rsidRPr="002C123D" w14:paraId="74799147" w14:textId="77777777" w:rsidTr="0062539D">
        <w:tc>
          <w:tcPr>
            <w:tcW w:w="1276" w:type="dxa"/>
            <w:shd w:val="clear" w:color="auto" w:fill="auto"/>
            <w:vAlign w:val="center"/>
          </w:tcPr>
          <w:p w14:paraId="2894B927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FE86E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7</w:t>
            </w:r>
          </w:p>
        </w:tc>
        <w:tc>
          <w:tcPr>
            <w:tcW w:w="3969" w:type="dxa"/>
            <w:shd w:val="clear" w:color="auto" w:fill="auto"/>
          </w:tcPr>
          <w:p w14:paraId="67D4A6F0" w14:textId="487F5D2C" w:rsidR="005F7036" w:rsidRPr="002C123D" w:rsidRDefault="002C123D" w:rsidP="0062539D">
            <w:pPr>
              <w:spacing w:before="80" w:after="4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64154371" w14:textId="2C171F03" w:rsidR="005F7036" w:rsidRPr="002C123D" w:rsidRDefault="002C123D" w:rsidP="0062539D">
            <w:r>
              <w:t xml:space="preserve">ul. </w:t>
            </w:r>
            <w:r w:rsidR="005F7036" w:rsidRPr="002C123D">
              <w:t xml:space="preserve">Ludwika </w:t>
            </w:r>
            <w:proofErr w:type="spellStart"/>
            <w:r w:rsidR="005F7036" w:rsidRPr="002C123D">
              <w:t>Spiessa</w:t>
            </w:r>
            <w:proofErr w:type="spellEnd"/>
            <w:r w:rsidR="005F7036" w:rsidRPr="002C123D">
              <w:t xml:space="preserve"> </w:t>
            </w:r>
            <w:r w:rsidR="005F7036" w:rsidRPr="002C123D">
              <w:t>4</w:t>
            </w:r>
            <w:r w:rsidR="005F7036" w:rsidRPr="002C123D">
              <w:t xml:space="preserve"> </w:t>
            </w:r>
          </w:p>
          <w:p w14:paraId="1EC9225D" w14:textId="77777777" w:rsidR="005F7036" w:rsidRPr="002C123D" w:rsidRDefault="005F7036" w:rsidP="0062539D">
            <w:pPr>
              <w:spacing w:after="80"/>
              <w:jc w:val="both"/>
            </w:pPr>
            <w:r w:rsidRPr="002C123D">
              <w:t>20-270</w:t>
            </w:r>
            <w:r w:rsidRPr="002C123D">
              <w:t xml:space="preserve"> </w:t>
            </w:r>
            <w:r w:rsidRPr="002C123D"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381B3C" w14:textId="77777777" w:rsidR="005F7036" w:rsidRPr="002C123D" w:rsidRDefault="005F7036" w:rsidP="0062539D">
            <w:pPr>
              <w:spacing w:before="80" w:after="80"/>
              <w:jc w:val="center"/>
            </w:pPr>
            <w:r w:rsidRPr="002C123D">
              <w:t>2 577.83 zł</w:t>
            </w:r>
          </w:p>
        </w:tc>
      </w:tr>
      <w:bookmarkEnd w:id="0"/>
    </w:tbl>
    <w:p w14:paraId="5797D717" w14:textId="0E0D8FB5" w:rsidR="00C236D3" w:rsidRPr="002C123D" w:rsidRDefault="00C236D3" w:rsidP="00173B20">
      <w:pPr>
        <w:jc w:val="right"/>
        <w:rPr>
          <w:sz w:val="22"/>
          <w:szCs w:val="22"/>
        </w:rPr>
      </w:pPr>
    </w:p>
    <w:sectPr w:rsidR="00C236D3" w:rsidRPr="002C123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51F6B" w14:textId="77777777" w:rsidR="00E317B1" w:rsidRDefault="00E317B1">
      <w:r>
        <w:separator/>
      </w:r>
    </w:p>
  </w:endnote>
  <w:endnote w:type="continuationSeparator" w:id="0">
    <w:p w14:paraId="0C75D6B0" w14:textId="77777777" w:rsidR="00E317B1" w:rsidRDefault="00E3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C45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8EC2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6977E" w14:textId="77777777" w:rsidR="00986737" w:rsidRPr="00986737" w:rsidRDefault="00986737" w:rsidP="002C123D">
    <w:pPr>
      <w:tabs>
        <w:tab w:val="right" w:pos="9072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3DD9D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8E836E" w14:textId="3E2E339F" w:rsidR="009F189D" w:rsidRPr="00986737" w:rsidRDefault="00986737" w:rsidP="002C123D">
    <w:pPr>
      <w:tabs>
        <w:tab w:val="center" w:pos="4536"/>
        <w:tab w:val="right" w:pos="9072"/>
      </w:tabs>
      <w:ind w:right="360"/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F11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BC84F" w14:textId="77777777" w:rsidR="009F189D" w:rsidRDefault="009F189D">
    <w:pPr>
      <w:pStyle w:val="Stopka"/>
      <w:tabs>
        <w:tab w:val="clear" w:pos="4536"/>
      </w:tabs>
      <w:jc w:val="center"/>
    </w:pPr>
  </w:p>
  <w:p w14:paraId="1DF026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C6195" w14:textId="77777777" w:rsidR="00E317B1" w:rsidRDefault="00E317B1">
      <w:r>
        <w:separator/>
      </w:r>
    </w:p>
  </w:footnote>
  <w:footnote w:type="continuationSeparator" w:id="0">
    <w:p w14:paraId="2F54757D" w14:textId="77777777" w:rsidR="00E317B1" w:rsidRDefault="00E31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520B8" w14:textId="77777777" w:rsidR="005F7036" w:rsidRDefault="005F7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9C590" w14:textId="77777777" w:rsidR="005F7036" w:rsidRDefault="005F7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3D323" w14:textId="77777777" w:rsidR="005F7036" w:rsidRDefault="005F70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7B1"/>
    <w:rsid w:val="00007727"/>
    <w:rsid w:val="00017720"/>
    <w:rsid w:val="00035488"/>
    <w:rsid w:val="000D7F25"/>
    <w:rsid w:val="000E00E5"/>
    <w:rsid w:val="00173B20"/>
    <w:rsid w:val="001C69FF"/>
    <w:rsid w:val="0023318D"/>
    <w:rsid w:val="002C123D"/>
    <w:rsid w:val="003D72FD"/>
    <w:rsid w:val="00423179"/>
    <w:rsid w:val="00490DC0"/>
    <w:rsid w:val="00493F8C"/>
    <w:rsid w:val="004C7E9B"/>
    <w:rsid w:val="005614F2"/>
    <w:rsid w:val="00577BC6"/>
    <w:rsid w:val="005A632E"/>
    <w:rsid w:val="005F7036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17B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EC57D"/>
  <w15:chartTrackingRefBased/>
  <w15:docId w15:val="{195E050E-A776-416E-9441-BFAD656FA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2024-11-29T11:34:00Z</cp:lastPrinted>
  <dcterms:created xsi:type="dcterms:W3CDTF">2024-11-29T11:31:00Z</dcterms:created>
  <dcterms:modified xsi:type="dcterms:W3CDTF">2024-11-29T11:34:00Z</dcterms:modified>
</cp:coreProperties>
</file>