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D5495A" w14:textId="77777777" w:rsidR="00431DBF" w:rsidRDefault="00431DBF" w:rsidP="00431DBF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Verdana" w:hAnsi="Verdana"/>
          <w:sz w:val="20"/>
          <w:szCs w:val="20"/>
        </w:rPr>
        <w:t>Załącznik nr 1</w:t>
      </w:r>
    </w:p>
    <w:p w14:paraId="706BF502" w14:textId="77777777" w:rsidR="00431DBF" w:rsidRDefault="00431DBF" w:rsidP="00431DBF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FORMULARZ OFERTY</w:t>
      </w:r>
    </w:p>
    <w:p w14:paraId="78A33C8B" w14:textId="77777777" w:rsidR="00431DBF" w:rsidRDefault="00431DBF" w:rsidP="00431DBF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29569337" w14:textId="77777777" w:rsidR="00431DBF" w:rsidRDefault="00431DBF" w:rsidP="00431DBF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795A5C0D" w14:textId="0E984C95" w:rsidR="00431DBF" w:rsidRDefault="00431DBF" w:rsidP="00431DBF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FORMA PROWADZONEJ DZIAŁALNOŚCI: .........................................................</w:t>
      </w:r>
    </w:p>
    <w:p w14:paraId="1A8A4BF9" w14:textId="77777777" w:rsidR="00431DBF" w:rsidRDefault="00431DBF" w:rsidP="00431DBF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46913CA4" w14:textId="77777777" w:rsidR="00431DBF" w:rsidRDefault="00431DBF" w:rsidP="00431DBF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4CD0275C" w14:textId="77777777" w:rsidR="00431DBF" w:rsidRDefault="00431DBF" w:rsidP="00431DBF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TEL.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882CEB5" w14:textId="77777777" w:rsidR="00431DBF" w:rsidRDefault="00431DBF" w:rsidP="00431DBF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 xml:space="preserve">FAX 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7D40F13B" w14:textId="77777777" w:rsidR="00431DBF" w:rsidRDefault="00431DBF" w:rsidP="00431DBF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3F7371D3" w14:textId="77777777" w:rsidR="00431DBF" w:rsidRDefault="00431DBF" w:rsidP="00431DBF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4AE27C33" w14:textId="77777777" w:rsidR="00431DBF" w:rsidRDefault="00431DBF" w:rsidP="00431DBF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6DC3947B" w14:textId="77777777" w:rsidR="00431DBF" w:rsidRDefault="00431DBF" w:rsidP="00431DBF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Do: Nazwa i siedziba Zamawiającego:</w:t>
      </w:r>
    </w:p>
    <w:p w14:paraId="0324185E" w14:textId="77777777" w:rsidR="00431DBF" w:rsidRDefault="00431DBF" w:rsidP="00431DBF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1AC76DFF" w14:textId="77777777" w:rsidR="00431DBF" w:rsidRDefault="00431DBF" w:rsidP="00431DBF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6FD38AAE" w14:textId="77777777" w:rsidR="00431DBF" w:rsidRDefault="00431DBF" w:rsidP="00431DBF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217C2B26" w14:textId="77777777" w:rsidR="00431DBF" w:rsidRDefault="00431DBF" w:rsidP="00431DBF">
      <w:pPr>
        <w:ind w:firstLine="3969"/>
        <w:rPr>
          <w:rFonts w:ascii="Verdana" w:hAnsi="Verdana"/>
          <w:b/>
          <w:sz w:val="20"/>
          <w:szCs w:val="20"/>
        </w:rPr>
      </w:pPr>
    </w:p>
    <w:p w14:paraId="3390270C" w14:textId="4289BB12" w:rsidR="00431DBF" w:rsidRDefault="00431DBF" w:rsidP="00431DBF">
      <w:pPr>
        <w:widowControl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DE3B03" w:rsidRPr="00DE3B03">
        <w:rPr>
          <w:rFonts w:ascii="Verdana" w:hAnsi="Verdana"/>
          <w:b/>
          <w:sz w:val="20"/>
          <w:szCs w:val="20"/>
        </w:rPr>
        <w:t>dostawa spektrometru emisji atomowej ze wzbudzeniem w plazmie sprzężonej indukcyjnie ICP-OES - DE-dzp.272-671/24</w:t>
      </w:r>
      <w:r>
        <w:rPr>
          <w:rFonts w:ascii="Verdana" w:hAnsi="Verdana"/>
          <w:b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>oferuję realizację przedmiotu zamówienia , zgodnie z zasadami określonymi w specyfikacji istotnych warunków zamówienia.</w:t>
      </w:r>
    </w:p>
    <w:p w14:paraId="3C36D3D2" w14:textId="77777777" w:rsidR="00431DBF" w:rsidRDefault="00431DBF" w:rsidP="00431DBF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1E68FEAD" w14:textId="77777777" w:rsidR="00431DBF" w:rsidRDefault="00431DBF" w:rsidP="00431DBF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Cena netto za całość zamówienia:   .............................................................. PLN</w:t>
      </w:r>
    </w:p>
    <w:p w14:paraId="3CFEEF17" w14:textId="77777777" w:rsidR="00431DBF" w:rsidRDefault="00431DBF" w:rsidP="00431DBF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</w:p>
    <w:p w14:paraId="1B2720B2" w14:textId="77777777" w:rsidR="00431DBF" w:rsidRDefault="00431DBF" w:rsidP="00431DBF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Cena brutto za całość zamówienia: .............................................................. PLN</w:t>
      </w:r>
    </w:p>
    <w:p w14:paraId="471E1040" w14:textId="77777777" w:rsidR="00431DBF" w:rsidRDefault="00431DBF" w:rsidP="00431DBF">
      <w:pPr>
        <w:widowControl w:val="0"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</w:p>
    <w:p w14:paraId="67623AF1" w14:textId="77777777" w:rsidR="00431DBF" w:rsidRDefault="00431DBF" w:rsidP="00431DBF">
      <w:pPr>
        <w:widowControl w:val="0"/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Słownie brutto: ...................................................................</w:t>
      </w:r>
    </w:p>
    <w:p w14:paraId="3E7C2BA2" w14:textId="77777777" w:rsidR="00431DBF" w:rsidRDefault="00431DBF" w:rsidP="00431DBF">
      <w:pPr>
        <w:widowControl w:val="0"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</w:p>
    <w:p w14:paraId="3CA2B7E6" w14:textId="77777777" w:rsidR="00431DBF" w:rsidRDefault="00431DBF" w:rsidP="00431DBF">
      <w:pPr>
        <w:pStyle w:val="Tekstpodstawow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Powyższa cena zawiera podatek VAT w wysokości .......... % tj. ……………… PLN</w:t>
      </w:r>
    </w:p>
    <w:p w14:paraId="4975C86C" w14:textId="5F2A05C0" w:rsidR="00431DBF" w:rsidRDefault="00431DBF" w:rsidP="00431DBF">
      <w:pPr>
        <w:pStyle w:val="Tekstpodstawowy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Producent/model zaoferowanego </w:t>
      </w:r>
      <w:r w:rsidR="00DE3B03">
        <w:rPr>
          <w:rFonts w:ascii="Verdana" w:hAnsi="Verdana"/>
          <w:sz w:val="20"/>
          <w:szCs w:val="20"/>
        </w:rPr>
        <w:t>spektrometru</w:t>
      </w:r>
      <w:r>
        <w:rPr>
          <w:rFonts w:ascii="Verdana" w:hAnsi="Verdana"/>
          <w:sz w:val="20"/>
          <w:szCs w:val="20"/>
        </w:rPr>
        <w:t xml:space="preserve">:  </w:t>
      </w:r>
      <w:r>
        <w:rPr>
          <w:rFonts w:ascii="Verdana" w:hAnsi="Verdana"/>
          <w:b w:val="0"/>
          <w:sz w:val="20"/>
          <w:szCs w:val="20"/>
        </w:rPr>
        <w:t>………………………</w:t>
      </w:r>
    </w:p>
    <w:p w14:paraId="4696B738" w14:textId="5279A541" w:rsidR="00431DBF" w:rsidRDefault="00CC423C" w:rsidP="00431DBF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Producent i nazwa oprogramowania: ………………………..</w:t>
      </w:r>
    </w:p>
    <w:p w14:paraId="788396A3" w14:textId="77777777" w:rsidR="00CC423C" w:rsidRDefault="00CC423C" w:rsidP="00431DBF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EFFACF9" w14:textId="1FC58B74" w:rsidR="00431DBF" w:rsidRDefault="00431DBF" w:rsidP="00431DBF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realizacji umowy: do ………… dni </w:t>
      </w:r>
      <w:r>
        <w:rPr>
          <w:rFonts w:ascii="Verdana" w:hAnsi="Verdana"/>
          <w:b/>
          <w:bCs/>
          <w:sz w:val="20"/>
          <w:szCs w:val="20"/>
        </w:rPr>
        <w:t xml:space="preserve">od daty podpisania umowy </w:t>
      </w:r>
      <w:r>
        <w:rPr>
          <w:rFonts w:ascii="Verdana" w:hAnsi="Verdana"/>
          <w:sz w:val="20"/>
          <w:szCs w:val="20"/>
          <w:highlight w:val="yellow"/>
        </w:rPr>
        <w:t>(kryterium oceny ofert)</w:t>
      </w:r>
    </w:p>
    <w:p w14:paraId="519B86D3" w14:textId="77777777" w:rsidR="00431DBF" w:rsidRDefault="00431DBF" w:rsidP="00431DBF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56903999" w14:textId="77777777" w:rsidR="00431DBF" w:rsidRDefault="00431DBF" w:rsidP="00431DBF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Okres udzielonej gwarancji na komputer przenośny wynosi:</w:t>
      </w:r>
      <w:r>
        <w:rPr>
          <w:rFonts w:ascii="Verdana" w:hAnsi="Verdana"/>
          <w:sz w:val="20"/>
          <w:szCs w:val="20"/>
        </w:rPr>
        <w:t xml:space="preserve"> </w:t>
      </w:r>
      <w:r w:rsidRPr="00CC423C">
        <w:rPr>
          <w:rFonts w:ascii="Verdana" w:hAnsi="Verdana"/>
          <w:b/>
          <w:bCs/>
          <w:sz w:val="20"/>
          <w:szCs w:val="20"/>
        </w:rPr>
        <w:t>……………</w:t>
      </w:r>
      <w:r>
        <w:rPr>
          <w:rFonts w:ascii="Verdana" w:hAnsi="Verdana"/>
          <w:b/>
          <w:bCs/>
          <w:sz w:val="20"/>
          <w:szCs w:val="20"/>
        </w:rPr>
        <w:t xml:space="preserve"> miesięcy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  <w:highlight w:val="yellow"/>
        </w:rPr>
        <w:t>(kryterium oceny ofert)</w:t>
      </w:r>
    </w:p>
    <w:p w14:paraId="75FE8077" w14:textId="77777777" w:rsidR="00431DBF" w:rsidRDefault="00431DBF" w:rsidP="00431DBF">
      <w:pPr>
        <w:widowControl w:val="0"/>
        <w:jc w:val="both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>*W przypadku nie podania okresu gwarancji, Zamawiający przyjmie minimalny okres gwarancji wskazany w SWZ.</w:t>
      </w:r>
    </w:p>
    <w:p w14:paraId="3F9345EC" w14:textId="77777777" w:rsidR="00431DBF" w:rsidRDefault="00431DBF" w:rsidP="00431DBF">
      <w:pPr>
        <w:widowControl w:val="0"/>
        <w:jc w:val="both"/>
        <w:rPr>
          <w:rFonts w:ascii="Verdana" w:hAnsi="Verdana"/>
          <w:bCs/>
          <w:i/>
          <w:sz w:val="18"/>
          <w:szCs w:val="18"/>
        </w:rPr>
      </w:pPr>
    </w:p>
    <w:p w14:paraId="0FEE4FC5" w14:textId="77777777" w:rsidR="00431DBF" w:rsidRDefault="00431DBF" w:rsidP="00431DBF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>
        <w:rPr>
          <w:rFonts w:ascii="Verdana" w:hAnsi="Verdana"/>
          <w:b/>
          <w:sz w:val="20"/>
          <w:szCs w:val="20"/>
        </w:rPr>
        <w:t xml:space="preserve"> TAK/NIE</w:t>
      </w:r>
    </w:p>
    <w:p w14:paraId="4476F4A9" w14:textId="77777777" w:rsidR="00431DBF" w:rsidRDefault="00431DBF" w:rsidP="00431DBF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2294C4CC" w14:textId="77777777" w:rsidR="00431DBF" w:rsidRDefault="00431DBF" w:rsidP="00431DBF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Termin płatności: </w:t>
      </w:r>
      <w:r>
        <w:rPr>
          <w:rFonts w:ascii="Verdana" w:hAnsi="Verdana"/>
          <w:b w:val="0"/>
          <w:bCs/>
          <w:sz w:val="20"/>
          <w:szCs w:val="20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04E91F0" w14:textId="77777777" w:rsidR="00431DBF" w:rsidRDefault="00431DBF" w:rsidP="00431DBF">
      <w:pPr>
        <w:jc w:val="both"/>
        <w:rPr>
          <w:rFonts w:ascii="Verdana" w:hAnsi="Verdana"/>
          <w:sz w:val="20"/>
          <w:szCs w:val="20"/>
        </w:rPr>
      </w:pPr>
    </w:p>
    <w:p w14:paraId="21417723" w14:textId="77777777" w:rsidR="00431DBF" w:rsidRDefault="00431DBF" w:rsidP="00431DBF">
      <w:pPr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6784301C" w14:textId="77777777" w:rsidR="00431DBF" w:rsidRDefault="00431DBF" w:rsidP="00431DB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55369D6E" w14:textId="77777777" w:rsidR="00431DBF" w:rsidRDefault="00431DBF" w:rsidP="00431DB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Warunków Zamówienia i zobowiązujemy się, w przypadku wyboru naszej oferty, do zawarcia umowy zgodnej z niniejszą ofertą, na warunkach określonych w </w:t>
      </w:r>
      <w:r>
        <w:rPr>
          <w:rFonts w:ascii="Verdana" w:hAnsi="Verdana"/>
          <w:color w:val="000000"/>
          <w:sz w:val="20"/>
          <w:szCs w:val="20"/>
          <w:lang w:eastAsia="ar-SA"/>
        </w:rPr>
        <w:lastRenderedPageBreak/>
        <w:t>Specyfikacji Warunków Zamówienia, w miejscu i terminie wyznaczonym przez zamawiającego</w:t>
      </w:r>
      <w:r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2B425715" w14:textId="77777777" w:rsidR="00431DBF" w:rsidRDefault="00431DBF" w:rsidP="00431DBF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zaoferowane urządzenie posiada deklarację CE</w:t>
      </w:r>
    </w:p>
    <w:p w14:paraId="2B139D77" w14:textId="77777777" w:rsidR="00431DBF" w:rsidRDefault="00431DBF" w:rsidP="00431DBF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7EE748C" w14:textId="7AA8F226" w:rsidR="007F7F22" w:rsidRPr="00841083" w:rsidRDefault="007F7F22" w:rsidP="007F7F22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70C0"/>
          <w:sz w:val="20"/>
          <w:szCs w:val="20"/>
        </w:rPr>
        <w:t>Oświadczamy,</w:t>
      </w:r>
      <w:r w:rsidR="00841083">
        <w:rPr>
          <w:rFonts w:ascii="Verdana" w:hAnsi="Verdana"/>
          <w:color w:val="0070C0"/>
          <w:sz w:val="20"/>
          <w:szCs w:val="20"/>
        </w:rPr>
        <w:t xml:space="preserve"> że </w:t>
      </w:r>
      <w:r>
        <w:rPr>
          <w:rFonts w:ascii="Verdana" w:hAnsi="Verdana"/>
          <w:color w:val="0070C0"/>
          <w:sz w:val="20"/>
          <w:szCs w:val="20"/>
        </w:rPr>
        <w:t xml:space="preserve">usługa gwarancyjna świadczona będzie przez producenta lub autoryzowanego partnera serwisowego producenta, tj: </w:t>
      </w:r>
      <w:r>
        <w:rPr>
          <w:rFonts w:ascii="Verdana" w:hAnsi="Verdana"/>
          <w:color w:val="0070C0"/>
          <w:sz w:val="20"/>
          <w:szCs w:val="20"/>
          <w:highlight w:val="yellow"/>
        </w:rPr>
        <w:t>……………………….</w:t>
      </w:r>
      <w:r>
        <w:rPr>
          <w:rFonts w:ascii="Verdana" w:hAnsi="Verdana"/>
          <w:color w:val="0070C0"/>
          <w:sz w:val="20"/>
          <w:szCs w:val="20"/>
        </w:rPr>
        <w:t>./należy uzupełnić/.</w:t>
      </w:r>
      <w:r w:rsidR="00841083">
        <w:rPr>
          <w:rFonts w:ascii="Verdana" w:hAnsi="Verdana"/>
          <w:color w:val="0070C0"/>
          <w:sz w:val="20"/>
          <w:szCs w:val="20"/>
        </w:rPr>
        <w:t xml:space="preserve"> </w:t>
      </w:r>
    </w:p>
    <w:p w14:paraId="0D8D11CC" w14:textId="77777777" w:rsidR="00841083" w:rsidRPr="00841083" w:rsidRDefault="00841083" w:rsidP="007F7F22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color w:val="FF0000"/>
          <w:sz w:val="20"/>
          <w:szCs w:val="20"/>
        </w:rPr>
      </w:pPr>
      <w:r w:rsidRPr="00841083">
        <w:rPr>
          <w:rFonts w:ascii="Verdana" w:hAnsi="Verdana"/>
          <w:color w:val="FF0000"/>
          <w:sz w:val="20"/>
          <w:szCs w:val="20"/>
        </w:rPr>
        <w:t>Oświadczamy, że jesteśmy producentem*/autoryzowanym partnerem producenta*/posiadamy autoryzacje producenta* w zakresie sprzedaży i instalacji.</w:t>
      </w:r>
    </w:p>
    <w:p w14:paraId="6EDAC5E9" w14:textId="21A713EF" w:rsidR="00841083" w:rsidRPr="00841083" w:rsidRDefault="00841083" w:rsidP="00841083">
      <w:pPr>
        <w:tabs>
          <w:tab w:val="left" w:pos="2520"/>
          <w:tab w:val="left" w:pos="2586"/>
        </w:tabs>
        <w:ind w:left="357"/>
        <w:jc w:val="both"/>
        <w:rPr>
          <w:rFonts w:ascii="Verdana" w:hAnsi="Verdana"/>
          <w:color w:val="FF0000"/>
          <w:sz w:val="20"/>
          <w:szCs w:val="20"/>
        </w:rPr>
      </w:pPr>
      <w:r w:rsidRPr="00841083">
        <w:rPr>
          <w:rFonts w:ascii="Verdana" w:hAnsi="Verdana"/>
          <w:color w:val="FF0000"/>
          <w:sz w:val="20"/>
          <w:szCs w:val="20"/>
        </w:rPr>
        <w:t>*odpowiednie zakre</w:t>
      </w:r>
      <w:r>
        <w:rPr>
          <w:rFonts w:ascii="Verdana" w:hAnsi="Verdana"/>
          <w:color w:val="FF0000"/>
          <w:sz w:val="20"/>
          <w:szCs w:val="20"/>
        </w:rPr>
        <w:t>ś</w:t>
      </w:r>
      <w:r w:rsidRPr="00841083">
        <w:rPr>
          <w:rFonts w:ascii="Verdana" w:hAnsi="Verdana"/>
          <w:color w:val="FF0000"/>
          <w:sz w:val="20"/>
          <w:szCs w:val="20"/>
        </w:rPr>
        <w:t>lić</w:t>
      </w:r>
    </w:p>
    <w:p w14:paraId="2A8CBA18" w14:textId="77777777" w:rsidR="00431DBF" w:rsidRDefault="00431DBF" w:rsidP="00431DBF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3CBF8B7" w14:textId="77777777" w:rsidR="00431DBF" w:rsidRPr="00DE3B03" w:rsidRDefault="00431DBF" w:rsidP="00431DBF">
      <w:pPr>
        <w:ind w:left="357"/>
        <w:jc w:val="both"/>
        <w:rPr>
          <w:rFonts w:ascii="Verdana" w:hAnsi="Verdana"/>
          <w:i/>
          <w:sz w:val="18"/>
          <w:szCs w:val="18"/>
        </w:rPr>
      </w:pPr>
      <w:r w:rsidRPr="00DE3B03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311880D" w14:textId="77777777" w:rsidR="00431DBF" w:rsidRPr="00DE3B03" w:rsidRDefault="00431DBF" w:rsidP="00431DBF">
      <w:pPr>
        <w:ind w:left="357"/>
        <w:jc w:val="both"/>
        <w:rPr>
          <w:rFonts w:ascii="Verdana" w:hAnsi="Verdana"/>
          <w:i/>
          <w:sz w:val="18"/>
          <w:szCs w:val="18"/>
        </w:rPr>
      </w:pPr>
      <w:r w:rsidRPr="00DE3B03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29D596E" w14:textId="77777777" w:rsidR="00431DBF" w:rsidRDefault="00431DBF" w:rsidP="00431DBF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31DBF" w14:paraId="6EF9C816" w14:textId="77777777" w:rsidTr="00431DB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7C8A6E" w14:textId="77777777" w:rsidR="00431DBF" w:rsidRDefault="00431DB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D78403" w14:textId="77777777" w:rsidR="00431DBF" w:rsidRDefault="00431DB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0BF06712" w14:textId="77777777" w:rsidR="00431DBF" w:rsidRDefault="00431DB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AEDA4F" w14:textId="77777777" w:rsidR="00431DBF" w:rsidRDefault="00431DB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  <w:r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431DBF" w14:paraId="153C17DF" w14:textId="77777777" w:rsidTr="00431DB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DE774" w14:textId="77777777" w:rsidR="00431DBF" w:rsidRDefault="00431DBF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549E6" w14:textId="77777777" w:rsidR="00431DBF" w:rsidRDefault="00431DBF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0C0AA" w14:textId="77777777" w:rsidR="00431DBF" w:rsidRDefault="00431DBF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431DBF" w14:paraId="33B2D1A4" w14:textId="77777777" w:rsidTr="00431DB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C7EE2" w14:textId="77777777" w:rsidR="00431DBF" w:rsidRDefault="00431DBF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C78C6" w14:textId="77777777" w:rsidR="00431DBF" w:rsidRDefault="00431DBF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20126" w14:textId="77777777" w:rsidR="00431DBF" w:rsidRDefault="00431DBF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E215B50" w14:textId="77777777" w:rsidR="00431DBF" w:rsidRDefault="00431DBF" w:rsidP="00431DBF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10B90AFF" w14:textId="77777777" w:rsidR="00431DBF" w:rsidRDefault="00431DBF" w:rsidP="00431DBF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ab/>
        <w:t>Imię i Nazwisko</w:t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</w:p>
    <w:p w14:paraId="25E780BA" w14:textId="77777777" w:rsidR="00431DBF" w:rsidRDefault="00431DBF" w:rsidP="00431DBF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</w:p>
    <w:p w14:paraId="3D4219DD" w14:textId="77777777" w:rsidR="00431DBF" w:rsidRDefault="00431DBF" w:rsidP="00431DBF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upoważnienie dla powyżej wskazanych osób wynika z następującego (ych) dokumentu(ów)</w:t>
      </w:r>
    </w:p>
    <w:p w14:paraId="2BE71944" w14:textId="77777777" w:rsidR="00431DBF" w:rsidRDefault="00431DBF" w:rsidP="00431DBF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5BC10158" w14:textId="77777777" w:rsidR="00431DBF" w:rsidRDefault="00431DBF" w:rsidP="00431DBF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załącznikami do niniejszej oferty są:</w:t>
      </w:r>
    </w:p>
    <w:p w14:paraId="165D7D4A" w14:textId="77777777" w:rsidR="00431DBF" w:rsidRDefault="00431DBF" w:rsidP="00431DBF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B9C3E13" w14:textId="77777777" w:rsidR="00431DBF" w:rsidRDefault="00431DBF" w:rsidP="00431DBF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</w:t>
      </w:r>
    </w:p>
    <w:p w14:paraId="54062F99" w14:textId="77777777" w:rsidR="00431DBF" w:rsidRDefault="00431DBF" w:rsidP="00431DBF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</w:t>
      </w:r>
    </w:p>
    <w:p w14:paraId="0C5CF27A" w14:textId="77777777" w:rsidR="00431DBF" w:rsidRDefault="00431DBF" w:rsidP="00431DBF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64CEE964" w14:textId="77777777" w:rsidR="00431DBF" w:rsidRDefault="00431DBF" w:rsidP="00431DB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20"/>
          <w:szCs w:val="20"/>
          <w:lang w:eastAsia="zh-CN"/>
        </w:rPr>
      </w:pPr>
    </w:p>
    <w:p w14:paraId="70DC8E92" w14:textId="77777777" w:rsidR="00431DBF" w:rsidRDefault="00431DBF" w:rsidP="00431DB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color w:val="FF0000"/>
          <w:sz w:val="20"/>
          <w:szCs w:val="20"/>
          <w:lang w:eastAsia="zh-CN"/>
        </w:rPr>
        <w:t>Oświadczenie należy złożyć, z zachowaniem postaci elektronicznej i podpisana kwalifikowanym podpisem elektronicznym</w:t>
      </w:r>
      <w:r>
        <w:rPr>
          <w:rFonts w:ascii="Verdana" w:hAnsi="Verdana"/>
          <w:color w:val="FF0000"/>
          <w:sz w:val="20"/>
          <w:szCs w:val="20"/>
          <w:lang w:eastAsia="zh-CN"/>
        </w:rPr>
        <w:t>.</w:t>
      </w:r>
    </w:p>
    <w:p w14:paraId="585670CC" w14:textId="77777777" w:rsidR="00431DBF" w:rsidRDefault="00431DBF" w:rsidP="00431DBF"/>
    <w:p w14:paraId="560FB9E4" w14:textId="77777777" w:rsidR="00FE545C" w:rsidRPr="00431DBF" w:rsidRDefault="00FE545C" w:rsidP="00431DBF"/>
    <w:sectPr w:rsidR="00FE545C" w:rsidRPr="00431DBF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26C356" w14:textId="77777777" w:rsidR="009940AF" w:rsidRDefault="009940AF">
      <w:r>
        <w:separator/>
      </w:r>
    </w:p>
  </w:endnote>
  <w:endnote w:type="continuationSeparator" w:id="0">
    <w:p w14:paraId="16C5E2CA" w14:textId="77777777" w:rsidR="009940AF" w:rsidRDefault="00994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CE26B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53EDD6" w14:textId="77777777" w:rsidR="009940AF" w:rsidRDefault="009940AF">
      <w:r>
        <w:separator/>
      </w:r>
    </w:p>
  </w:footnote>
  <w:footnote w:type="continuationSeparator" w:id="0">
    <w:p w14:paraId="1643A732" w14:textId="77777777" w:rsidR="009940AF" w:rsidRDefault="009940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40862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38792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7749955">
    <w:abstractNumId w:val="0"/>
  </w:num>
  <w:num w:numId="4" w16cid:durableId="5108739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40A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1BAC"/>
    <w:rsid w:val="001D4612"/>
    <w:rsid w:val="00207E98"/>
    <w:rsid w:val="002723B0"/>
    <w:rsid w:val="00315A4A"/>
    <w:rsid w:val="00431DBF"/>
    <w:rsid w:val="004B7300"/>
    <w:rsid w:val="004C6753"/>
    <w:rsid w:val="00595C87"/>
    <w:rsid w:val="005A68A5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F7F22"/>
    <w:rsid w:val="00833933"/>
    <w:rsid w:val="00841083"/>
    <w:rsid w:val="00853083"/>
    <w:rsid w:val="008B2F0C"/>
    <w:rsid w:val="008B4928"/>
    <w:rsid w:val="008D2AB8"/>
    <w:rsid w:val="008F1C66"/>
    <w:rsid w:val="00970FE4"/>
    <w:rsid w:val="009940AF"/>
    <w:rsid w:val="00A0022B"/>
    <w:rsid w:val="00A346FE"/>
    <w:rsid w:val="00A47B4D"/>
    <w:rsid w:val="00A83018"/>
    <w:rsid w:val="00AB70AF"/>
    <w:rsid w:val="00B774DC"/>
    <w:rsid w:val="00BE1F91"/>
    <w:rsid w:val="00C969A6"/>
    <w:rsid w:val="00CA7D36"/>
    <w:rsid w:val="00CC423C"/>
    <w:rsid w:val="00D24208"/>
    <w:rsid w:val="00D60C38"/>
    <w:rsid w:val="00D66893"/>
    <w:rsid w:val="00D90ACB"/>
    <w:rsid w:val="00DC1500"/>
    <w:rsid w:val="00DE3B03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847757"/>
  <w15:chartTrackingRefBased/>
  <w15:docId w15:val="{0DBB509F-597F-429C-A937-F8F600832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6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611</Words>
  <Characters>4740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2024-11-15T13:27:00Z</dcterms:created>
  <dcterms:modified xsi:type="dcterms:W3CDTF">2024-11-19T09:25:00Z</dcterms:modified>
</cp:coreProperties>
</file>