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64357" w14:textId="77777777" w:rsidR="00986737" w:rsidRPr="009432A1" w:rsidRDefault="00BC168A" w:rsidP="00316ABD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C168A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C168A">
        <w:rPr>
          <w:rFonts w:ascii="Arial" w:hAnsi="Arial" w:cs="Arial"/>
          <w:sz w:val="24"/>
          <w:szCs w:val="24"/>
        </w:rPr>
        <w:t>2024-11-29</w:t>
      </w:r>
    </w:p>
    <w:p w14:paraId="0FF2143C" w14:textId="4E1FC62C" w:rsidR="00986737" w:rsidRPr="009432A1" w:rsidRDefault="00BC168A" w:rsidP="00316ABD">
      <w:pPr>
        <w:rPr>
          <w:rFonts w:ascii="Arial" w:hAnsi="Arial" w:cs="Arial"/>
          <w:b/>
          <w:bCs/>
          <w:sz w:val="24"/>
          <w:szCs w:val="24"/>
        </w:rPr>
      </w:pPr>
      <w:r w:rsidRPr="00BC168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4FEFB0B" w14:textId="77777777" w:rsidR="00986737" w:rsidRPr="009432A1" w:rsidRDefault="00BC168A" w:rsidP="00316ABD">
      <w:pPr>
        <w:rPr>
          <w:rFonts w:ascii="Arial" w:hAnsi="Arial" w:cs="Arial"/>
          <w:sz w:val="24"/>
          <w:szCs w:val="24"/>
        </w:rPr>
      </w:pPr>
      <w:r w:rsidRPr="00BC168A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C168A">
        <w:rPr>
          <w:rFonts w:ascii="Arial" w:hAnsi="Arial" w:cs="Arial"/>
          <w:sz w:val="24"/>
          <w:szCs w:val="24"/>
        </w:rPr>
        <w:t>66</w:t>
      </w:r>
    </w:p>
    <w:p w14:paraId="54F1A624" w14:textId="77777777" w:rsidR="00986737" w:rsidRPr="009432A1" w:rsidRDefault="00BC168A" w:rsidP="00316ABD">
      <w:pPr>
        <w:rPr>
          <w:rFonts w:ascii="Arial" w:hAnsi="Arial" w:cs="Arial"/>
          <w:sz w:val="24"/>
          <w:szCs w:val="24"/>
        </w:rPr>
      </w:pPr>
      <w:r w:rsidRPr="00BC168A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C168A">
        <w:rPr>
          <w:rFonts w:ascii="Arial" w:hAnsi="Arial" w:cs="Arial"/>
          <w:sz w:val="24"/>
          <w:szCs w:val="24"/>
        </w:rPr>
        <w:t>Kraków</w:t>
      </w:r>
    </w:p>
    <w:p w14:paraId="557FA86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D6CD595" w14:textId="73F7A49E" w:rsidR="00986737" w:rsidRDefault="00986737" w:rsidP="00316ABD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E732546" w14:textId="1CB31ED1" w:rsidR="00316ABD" w:rsidRPr="009432A1" w:rsidRDefault="00316ABD" w:rsidP="00316ABD">
      <w:pPr>
        <w:spacing w:after="36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SZP-271-38/24 – 997.MM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BDA8E9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4A7E4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A9DA80C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44C91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8ACD343" w14:textId="77777777" w:rsidTr="005A632E">
        <w:tc>
          <w:tcPr>
            <w:tcW w:w="2269" w:type="dxa"/>
            <w:shd w:val="clear" w:color="auto" w:fill="auto"/>
          </w:tcPr>
          <w:p w14:paraId="02E39DC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2878BD" w14:textId="77777777" w:rsidR="00986737" w:rsidRPr="004E4B64" w:rsidRDefault="00BC168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168A">
              <w:rPr>
                <w:rFonts w:ascii="Arial" w:hAnsi="Arial" w:cs="Arial"/>
                <w:bCs/>
                <w:sz w:val="24"/>
                <w:szCs w:val="24"/>
              </w:rPr>
              <w:t>Środki kontrastowe w obrazowaniu metodą rezonansu magnetycznego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C168A" w:rsidRPr="004E4B64" w14:paraId="1702305F" w14:textId="77777777" w:rsidTr="00C91CD4">
        <w:tc>
          <w:tcPr>
            <w:tcW w:w="2269" w:type="dxa"/>
            <w:shd w:val="clear" w:color="auto" w:fill="auto"/>
          </w:tcPr>
          <w:p w14:paraId="593191C5" w14:textId="77777777" w:rsidR="00BC168A" w:rsidRPr="004E4B64" w:rsidRDefault="00BC168A" w:rsidP="00C91C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B22A00" w14:textId="77777777" w:rsidR="00BC168A" w:rsidRPr="004E4B64" w:rsidRDefault="00BC168A" w:rsidP="00C91C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168A">
              <w:rPr>
                <w:rFonts w:ascii="Arial" w:hAnsi="Arial" w:cs="Arial"/>
                <w:bCs/>
                <w:sz w:val="24"/>
                <w:szCs w:val="24"/>
              </w:rPr>
              <w:t>SZP-271-38/24</w:t>
            </w:r>
          </w:p>
        </w:tc>
      </w:tr>
    </w:tbl>
    <w:p w14:paraId="74D079B9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C168A" w:rsidRPr="00BC168A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CDA965B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C168A" w:rsidRPr="00BC168A">
        <w:rPr>
          <w:rFonts w:ascii="Arial" w:hAnsi="Arial" w:cs="Arial"/>
          <w:sz w:val="24"/>
          <w:szCs w:val="24"/>
        </w:rPr>
        <w:t>29/11/2024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C168A" w:rsidRPr="00BC168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896A230" w14:textId="77777777" w:rsidTr="005A632E">
        <w:tc>
          <w:tcPr>
            <w:tcW w:w="1276" w:type="dxa"/>
            <w:shd w:val="clear" w:color="auto" w:fill="F2F2F2"/>
            <w:vAlign w:val="center"/>
          </w:tcPr>
          <w:p w14:paraId="68C70D7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75CFB3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51ECE3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9D9EE46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C168A" w:rsidRPr="00BB547B" w14:paraId="2EF1E86F" w14:textId="77777777" w:rsidTr="00C91CD4">
        <w:tc>
          <w:tcPr>
            <w:tcW w:w="1276" w:type="dxa"/>
            <w:shd w:val="clear" w:color="auto" w:fill="auto"/>
            <w:vAlign w:val="center"/>
          </w:tcPr>
          <w:p w14:paraId="15D8CC1B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1AD1EB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4F4015B" w14:textId="77777777" w:rsidR="00BC168A" w:rsidRPr="00986737" w:rsidRDefault="00BC168A" w:rsidP="00C91C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FE4E9DC" w14:textId="77777777" w:rsidR="00BC168A" w:rsidRPr="00986737" w:rsidRDefault="00BC168A" w:rsidP="00C91CD4">
            <w:pPr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68A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EC62AD" w14:textId="77777777" w:rsidR="00BC168A" w:rsidRPr="00986737" w:rsidRDefault="00BC168A" w:rsidP="00C91C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68A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928B2C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91 763.46 zł</w:t>
            </w:r>
          </w:p>
        </w:tc>
      </w:tr>
      <w:tr w:rsidR="00BC168A" w:rsidRPr="00BB547B" w14:paraId="3ABE6454" w14:textId="77777777" w:rsidTr="00C91CD4">
        <w:tc>
          <w:tcPr>
            <w:tcW w:w="1276" w:type="dxa"/>
            <w:shd w:val="clear" w:color="auto" w:fill="auto"/>
            <w:vAlign w:val="center"/>
          </w:tcPr>
          <w:p w14:paraId="116EAED0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3515C9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591B103" w14:textId="77777777" w:rsidR="00BC168A" w:rsidRPr="00986737" w:rsidRDefault="00BC168A" w:rsidP="00C91C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314096A2" w14:textId="77777777" w:rsidR="00BC168A" w:rsidRPr="00986737" w:rsidRDefault="00BC168A" w:rsidP="00C91CD4">
            <w:pPr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68A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DF96D3" w14:textId="77777777" w:rsidR="00BC168A" w:rsidRPr="00986737" w:rsidRDefault="00BC168A" w:rsidP="00C91C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68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A9EB8D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659 729.50 zł</w:t>
            </w:r>
          </w:p>
        </w:tc>
      </w:tr>
      <w:tr w:rsidR="00BC168A" w:rsidRPr="00BB547B" w14:paraId="2CBC2230" w14:textId="77777777" w:rsidTr="00C91CD4">
        <w:tc>
          <w:tcPr>
            <w:tcW w:w="1276" w:type="dxa"/>
            <w:shd w:val="clear" w:color="auto" w:fill="auto"/>
            <w:vAlign w:val="center"/>
          </w:tcPr>
          <w:p w14:paraId="351BB7C5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65BE76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14869B0" w14:textId="77777777" w:rsidR="00BC168A" w:rsidRPr="00316ABD" w:rsidRDefault="00BC168A" w:rsidP="00C91CD4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316ABD">
              <w:rPr>
                <w:rFonts w:ascii="Arial" w:hAnsi="Arial" w:cs="Arial"/>
                <w:sz w:val="24"/>
                <w:szCs w:val="24"/>
                <w:lang w:val="de-DE"/>
              </w:rPr>
              <w:t>Salus International Sp. z o.o.</w:t>
            </w:r>
          </w:p>
          <w:p w14:paraId="020B8751" w14:textId="77777777" w:rsidR="00BC168A" w:rsidRPr="00986737" w:rsidRDefault="00BC168A" w:rsidP="00C91CD4">
            <w:pPr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68A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52E401" w14:textId="77777777" w:rsidR="00BC168A" w:rsidRPr="00986737" w:rsidRDefault="00BC168A" w:rsidP="00C91C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68A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01A8F8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94 498.38 zł</w:t>
            </w:r>
          </w:p>
        </w:tc>
      </w:tr>
      <w:tr w:rsidR="00BC168A" w:rsidRPr="00BB547B" w14:paraId="60BB872C" w14:textId="77777777" w:rsidTr="00C91CD4">
        <w:tc>
          <w:tcPr>
            <w:tcW w:w="1276" w:type="dxa"/>
            <w:shd w:val="clear" w:color="auto" w:fill="auto"/>
            <w:vAlign w:val="center"/>
          </w:tcPr>
          <w:p w14:paraId="48785B16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4B380D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CB23B7D" w14:textId="77777777" w:rsidR="00BC168A" w:rsidRPr="00986737" w:rsidRDefault="00BC168A" w:rsidP="00C91CD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CA11269" w14:textId="77777777" w:rsidR="00BC168A" w:rsidRPr="00986737" w:rsidRDefault="00BC168A" w:rsidP="00C91CD4">
            <w:pPr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68A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4C247B" w14:textId="4CE374F3" w:rsidR="00BC168A" w:rsidRPr="00986737" w:rsidRDefault="00BC168A" w:rsidP="00C91CD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54-6</w:t>
            </w:r>
            <w:r w:rsidR="00316ABD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68A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205076" w14:textId="77777777" w:rsidR="00BC168A" w:rsidRPr="00986737" w:rsidRDefault="00BC168A" w:rsidP="00C91CD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68A">
              <w:rPr>
                <w:rFonts w:ascii="Arial" w:hAnsi="Arial" w:cs="Arial"/>
                <w:sz w:val="24"/>
                <w:szCs w:val="24"/>
              </w:rPr>
              <w:t>459 944.06 zł</w:t>
            </w:r>
          </w:p>
        </w:tc>
      </w:tr>
    </w:tbl>
    <w:p w14:paraId="748B4992" w14:textId="3F3DF781" w:rsidR="00C236D3" w:rsidRPr="00316ABD" w:rsidRDefault="00A80738" w:rsidP="00316ABD">
      <w:pPr>
        <w:pStyle w:val="Tekstpodstawowy"/>
        <w:spacing w:before="24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r w:rsidR="00BC168A" w:rsidRPr="00BC168A">
        <w:rPr>
          <w:rFonts w:ascii="Arial" w:hAnsi="Arial" w:cs="Arial"/>
          <w:szCs w:val="24"/>
        </w:rPr>
        <w:t xml:space="preserve">  </w:t>
      </w:r>
      <w:bookmarkEnd w:id="0"/>
    </w:p>
    <w:sectPr w:rsidR="00C236D3" w:rsidRPr="00316AB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AE0F9" w14:textId="77777777" w:rsidR="009D68F3" w:rsidRDefault="009D68F3">
      <w:r>
        <w:separator/>
      </w:r>
    </w:p>
  </w:endnote>
  <w:endnote w:type="continuationSeparator" w:id="0">
    <w:p w14:paraId="11848C38" w14:textId="77777777" w:rsidR="009D68F3" w:rsidRDefault="009D6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5E9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69C8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9EF0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BAC13F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A4BAF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6C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051513" w14:textId="77777777" w:rsidR="009F189D" w:rsidRDefault="009F189D">
    <w:pPr>
      <w:pStyle w:val="Stopka"/>
      <w:tabs>
        <w:tab w:val="clear" w:pos="4536"/>
      </w:tabs>
      <w:jc w:val="center"/>
    </w:pPr>
  </w:p>
  <w:p w14:paraId="420655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45FA8" w14:textId="77777777" w:rsidR="009D68F3" w:rsidRDefault="009D68F3">
      <w:r>
        <w:separator/>
      </w:r>
    </w:p>
  </w:footnote>
  <w:footnote w:type="continuationSeparator" w:id="0">
    <w:p w14:paraId="7BAA8444" w14:textId="77777777" w:rsidR="009D68F3" w:rsidRDefault="009D6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CA29C" w14:textId="77777777" w:rsidR="00BC168A" w:rsidRDefault="00BC1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9D535" w14:textId="77777777" w:rsidR="00BC168A" w:rsidRDefault="00BC1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E88EB" w14:textId="77777777" w:rsidR="00BC168A" w:rsidRDefault="00BC1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8F3"/>
    <w:rsid w:val="00007727"/>
    <w:rsid w:val="00017720"/>
    <w:rsid w:val="00035488"/>
    <w:rsid w:val="000D7F25"/>
    <w:rsid w:val="000E00E5"/>
    <w:rsid w:val="00173B20"/>
    <w:rsid w:val="001C69FF"/>
    <w:rsid w:val="0023318D"/>
    <w:rsid w:val="00316AB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D68F3"/>
    <w:rsid w:val="009F189D"/>
    <w:rsid w:val="00A80738"/>
    <w:rsid w:val="00BB547B"/>
    <w:rsid w:val="00BC168A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A5549"/>
  <w15:chartTrackingRefBased/>
  <w15:docId w15:val="{FC629D5F-0A0A-437A-9CA9-B17AA1F98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158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2024-11-29T08:48:00Z</dcterms:created>
  <dcterms:modified xsi:type="dcterms:W3CDTF">2024-11-29T08:53:00Z</dcterms:modified>
</cp:coreProperties>
</file>