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E628B1" w14:textId="77777777" w:rsidR="006716F9" w:rsidRPr="006716F9" w:rsidRDefault="006716F9" w:rsidP="006716F9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6716F9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85F845B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4147ACE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6716F9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6716F9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06A4C6BC" w:rsidR="006716F9" w:rsidRPr="006716F9" w:rsidRDefault="006716F9" w:rsidP="006716F9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6716F9">
        <w:rPr>
          <w:rFonts w:eastAsia="Times New Roman" w:cs="Calibri"/>
          <w:lang w:eastAsia="pl-PL"/>
        </w:rPr>
        <w:br/>
        <w:t xml:space="preserve">pn. </w:t>
      </w:r>
      <w:r w:rsidR="00AB559B" w:rsidRPr="00AB559B">
        <w:rPr>
          <w:b/>
        </w:rPr>
        <w:t xml:space="preserve">dostawa specjalistycznego pieca rurowego dla </w:t>
      </w:r>
      <w:proofErr w:type="spellStart"/>
      <w:r w:rsidR="00AB559B" w:rsidRPr="00AB559B">
        <w:rPr>
          <w:b/>
        </w:rPr>
        <w:t>WEiP</w:t>
      </w:r>
      <w:proofErr w:type="spellEnd"/>
      <w:r w:rsidR="00AB559B" w:rsidRPr="00AB559B">
        <w:rPr>
          <w:b/>
        </w:rPr>
        <w:t xml:space="preserve"> - DE-dzp.272-679/24</w:t>
      </w:r>
      <w:r w:rsidRPr="006716F9">
        <w:rPr>
          <w:rFonts w:eastAsia="Times New Roman" w:cs="Calibri"/>
          <w:lang w:eastAsia="pl-PL"/>
        </w:rPr>
        <w:t xml:space="preserve">, 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6716F9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lastRenderedPageBreak/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6716F9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CD94AAA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7122795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6A3D86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53C7198A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182BB780" w14:textId="77777777" w:rsidR="006716F9" w:rsidRPr="006716F9" w:rsidRDefault="006716F9" w:rsidP="006716F9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02B6059" w14:textId="77777777" w:rsidR="006716F9" w:rsidRPr="006716F9" w:rsidRDefault="006716F9" w:rsidP="006716F9">
      <w:pPr>
        <w:spacing w:line="254" w:lineRule="auto"/>
        <w:rPr>
          <w:rFonts w:cs="Calibri"/>
        </w:rPr>
      </w:pPr>
    </w:p>
    <w:p w14:paraId="660C73B9" w14:textId="77777777" w:rsidR="006716F9" w:rsidRDefault="006716F9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54F9144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10F10D" w14:textId="77777777" w:rsidR="00B13A2A" w:rsidRDefault="00B13A2A" w:rsidP="0038231F">
      <w:pPr>
        <w:spacing w:after="0" w:line="240" w:lineRule="auto"/>
      </w:pPr>
      <w:r>
        <w:separator/>
      </w:r>
    </w:p>
  </w:endnote>
  <w:endnote w:type="continuationSeparator" w:id="0">
    <w:p w14:paraId="75F4AC54" w14:textId="77777777" w:rsidR="00B13A2A" w:rsidRDefault="00B13A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B88BF0" w14:textId="77777777" w:rsidR="00B13A2A" w:rsidRDefault="00B13A2A" w:rsidP="0038231F">
      <w:pPr>
        <w:spacing w:after="0" w:line="240" w:lineRule="auto"/>
      </w:pPr>
      <w:r>
        <w:separator/>
      </w:r>
    </w:p>
  </w:footnote>
  <w:footnote w:type="continuationSeparator" w:id="0">
    <w:p w14:paraId="6BF8F769" w14:textId="77777777" w:rsidR="00B13A2A" w:rsidRDefault="00B13A2A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03A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66446"/>
    <w:rsid w:val="00284368"/>
    <w:rsid w:val="00290B01"/>
    <w:rsid w:val="00292198"/>
    <w:rsid w:val="002B2AD9"/>
    <w:rsid w:val="002C1C7B"/>
    <w:rsid w:val="002C4948"/>
    <w:rsid w:val="002E641A"/>
    <w:rsid w:val="002F7D1F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25E8A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17C93"/>
    <w:rsid w:val="00825A09"/>
    <w:rsid w:val="00830AB1"/>
    <w:rsid w:val="00833FCD"/>
    <w:rsid w:val="00842991"/>
    <w:rsid w:val="00844C3E"/>
    <w:rsid w:val="008757E1"/>
    <w:rsid w:val="00892E48"/>
    <w:rsid w:val="008B2BF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F1C2D"/>
    <w:rsid w:val="00A15F7E"/>
    <w:rsid w:val="00A166B0"/>
    <w:rsid w:val="00A22DCF"/>
    <w:rsid w:val="00A24C2D"/>
    <w:rsid w:val="00A276E4"/>
    <w:rsid w:val="00A3062E"/>
    <w:rsid w:val="00A347DE"/>
    <w:rsid w:val="00A379C1"/>
    <w:rsid w:val="00AB559B"/>
    <w:rsid w:val="00AE6FF2"/>
    <w:rsid w:val="00B0088C"/>
    <w:rsid w:val="00B13A2A"/>
    <w:rsid w:val="00B15219"/>
    <w:rsid w:val="00B15FD3"/>
    <w:rsid w:val="00B34079"/>
    <w:rsid w:val="00B70C4F"/>
    <w:rsid w:val="00B8005E"/>
    <w:rsid w:val="00B90C33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4AF0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E2D1E"/>
    <w:rsid w:val="00EF74CA"/>
    <w:rsid w:val="00F04280"/>
    <w:rsid w:val="00F3305A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304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2016-07-26T10:32:00Z</cp:lastPrinted>
  <dcterms:created xsi:type="dcterms:W3CDTF">2024-11-22T09:16:00Z</dcterms:created>
  <dcterms:modified xsi:type="dcterms:W3CDTF">2024-11-22T09:16:00Z</dcterms:modified>
</cp:coreProperties>
</file>