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79609" w14:textId="77777777" w:rsidR="00451475" w:rsidRDefault="00451475" w:rsidP="00451475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42B38367" w14:textId="77777777" w:rsidR="00451475" w:rsidRDefault="00451475" w:rsidP="0045147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7BC4DFBB" w14:textId="77777777" w:rsidR="00451475" w:rsidRDefault="00451475" w:rsidP="0045147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AC7F68E" w14:textId="77777777" w:rsidR="00451475" w:rsidRDefault="00451475" w:rsidP="00451475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44A7588" w14:textId="77777777" w:rsidR="00451475" w:rsidRDefault="00451475" w:rsidP="00451475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.................................................................</w:t>
      </w:r>
    </w:p>
    <w:p w14:paraId="678BDB57" w14:textId="77777777" w:rsidR="00451475" w:rsidRDefault="00451475" w:rsidP="00451475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B6A7909" w14:textId="77777777" w:rsidR="00451475" w:rsidRDefault="00451475" w:rsidP="00451475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EB245B5" w14:textId="77777777" w:rsidR="00451475" w:rsidRDefault="00451475" w:rsidP="0045147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828F8E9" w14:textId="77777777" w:rsidR="00451475" w:rsidRDefault="00451475" w:rsidP="0045147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36E1D96A" w14:textId="77777777" w:rsidR="00451475" w:rsidRDefault="00451475" w:rsidP="0045147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15E7806" w14:textId="77777777" w:rsidR="00451475" w:rsidRDefault="00451475" w:rsidP="00451475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02F40B7" w14:textId="77777777" w:rsidR="00451475" w:rsidRDefault="00451475" w:rsidP="00451475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FD291B5" w14:textId="77777777" w:rsidR="00451475" w:rsidRDefault="00451475" w:rsidP="0045147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2C2CB5E1" w14:textId="77777777" w:rsidR="00451475" w:rsidRDefault="00451475" w:rsidP="00451475">
      <w:pPr>
        <w:ind w:right="-110"/>
        <w:rPr>
          <w:rFonts w:ascii="Verdana" w:hAnsi="Verdana"/>
          <w:b/>
          <w:sz w:val="20"/>
          <w:szCs w:val="20"/>
        </w:rPr>
      </w:pPr>
    </w:p>
    <w:p w14:paraId="4A4A4C82" w14:textId="77777777" w:rsidR="00451475" w:rsidRDefault="00451475" w:rsidP="0045147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1F65F3EA" w14:textId="77777777" w:rsidR="00451475" w:rsidRDefault="00451475" w:rsidP="0045147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54B25EF" w14:textId="77777777" w:rsidR="00451475" w:rsidRDefault="00451475" w:rsidP="00451475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4EFB1811" w14:textId="77777777" w:rsidR="00451475" w:rsidRDefault="00451475" w:rsidP="00451475">
      <w:pPr>
        <w:ind w:firstLine="3969"/>
        <w:rPr>
          <w:rFonts w:ascii="Verdana" w:hAnsi="Verdana"/>
          <w:b/>
          <w:sz w:val="20"/>
          <w:szCs w:val="20"/>
        </w:rPr>
      </w:pPr>
    </w:p>
    <w:p w14:paraId="11D720A4" w14:textId="68A819FB" w:rsidR="00451475" w:rsidRDefault="00451475" w:rsidP="0045147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5A2F25" w:rsidRPr="005A2F25">
        <w:rPr>
          <w:rFonts w:ascii="Verdana" w:hAnsi="Verdana"/>
          <w:b/>
          <w:sz w:val="20"/>
          <w:szCs w:val="20"/>
        </w:rPr>
        <w:t xml:space="preserve">dostawa specjalistycznego pieca rurowego dla </w:t>
      </w:r>
      <w:proofErr w:type="spellStart"/>
      <w:r w:rsidR="005A2F25" w:rsidRPr="005A2F25">
        <w:rPr>
          <w:rFonts w:ascii="Verdana" w:hAnsi="Verdana"/>
          <w:b/>
          <w:sz w:val="20"/>
          <w:szCs w:val="20"/>
        </w:rPr>
        <w:t>WEiP</w:t>
      </w:r>
      <w:proofErr w:type="spellEnd"/>
      <w:r w:rsidR="005A2F25" w:rsidRPr="005A2F25">
        <w:rPr>
          <w:rFonts w:ascii="Verdana" w:hAnsi="Verdana"/>
          <w:b/>
          <w:sz w:val="20"/>
          <w:szCs w:val="20"/>
        </w:rPr>
        <w:t xml:space="preserve"> - DE-dzp.272-679/24</w:t>
      </w:r>
      <w:r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50BEC9A" w14:textId="77777777" w:rsidR="00451475" w:rsidRDefault="00451475" w:rsidP="00451475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5808C30" w14:textId="77777777" w:rsidR="00451475" w:rsidRDefault="00451475" w:rsidP="00451475">
      <w:pPr>
        <w:widowControl w:val="0"/>
        <w:ind w:right="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Oferuję/</w:t>
      </w:r>
      <w:proofErr w:type="spellStart"/>
      <w:r>
        <w:rPr>
          <w:rFonts w:ascii="Verdana" w:hAnsi="Verdana"/>
          <w:sz w:val="20"/>
          <w:szCs w:val="20"/>
        </w:rPr>
        <w:t>emy</w:t>
      </w:r>
      <w:proofErr w:type="spellEnd"/>
      <w:r>
        <w:rPr>
          <w:rFonts w:ascii="Verdana" w:hAnsi="Verdana"/>
          <w:sz w:val="20"/>
          <w:szCs w:val="20"/>
        </w:rPr>
        <w:t xml:space="preserve"> realizację zamówienia w cenach:</w:t>
      </w:r>
    </w:p>
    <w:tbl>
      <w:tblPr>
        <w:tblW w:w="925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"/>
        <w:gridCol w:w="1985"/>
        <w:gridCol w:w="1702"/>
        <w:gridCol w:w="709"/>
        <w:gridCol w:w="1417"/>
        <w:gridCol w:w="993"/>
        <w:gridCol w:w="1843"/>
      </w:tblGrid>
      <w:tr w:rsidR="00451475" w14:paraId="16857009" w14:textId="77777777" w:rsidTr="005A2F25">
        <w:trPr>
          <w:trHeight w:val="645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8EE8C7" w14:textId="77777777" w:rsidR="00451475" w:rsidRDefault="004514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84DDE1" w14:textId="77777777" w:rsidR="00451475" w:rsidRDefault="004514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2C40D46F" w14:textId="6988BC50" w:rsidR="00451475" w:rsidRDefault="004514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227C0B" w14:textId="77777777" w:rsidR="00451475" w:rsidRDefault="004514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Producent,</w:t>
            </w:r>
          </w:p>
          <w:p w14:paraId="1BFD840C" w14:textId="77777777" w:rsidR="00451475" w:rsidRDefault="004514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BF6FDD" w14:textId="77777777" w:rsidR="00451475" w:rsidRDefault="004514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335145" w14:textId="77777777" w:rsidR="00451475" w:rsidRDefault="004514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Wartość netto 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C191B1" w14:textId="77777777" w:rsidR="00451475" w:rsidRDefault="004514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FF1409" w14:textId="77777777" w:rsidR="00451475" w:rsidRDefault="004514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71B063D9" w14:textId="77777777" w:rsidR="00451475" w:rsidRDefault="004514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  <w:p w14:paraId="16F38015" w14:textId="77777777" w:rsidR="00451475" w:rsidRDefault="0045147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(z doliczonym VAT)</w:t>
            </w:r>
          </w:p>
        </w:tc>
      </w:tr>
      <w:tr w:rsidR="00451475" w14:paraId="7984448A" w14:textId="77777777" w:rsidTr="005A2F25">
        <w:trPr>
          <w:trHeight w:val="234"/>
        </w:trPr>
        <w:tc>
          <w:tcPr>
            <w:tcW w:w="60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27CAE9" w14:textId="77777777" w:rsidR="00451475" w:rsidRDefault="004514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A0049E" w14:textId="77777777" w:rsidR="00451475" w:rsidRDefault="004514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DDEF2D" w14:textId="77777777" w:rsidR="00451475" w:rsidRDefault="004514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2D59A7" w14:textId="77777777" w:rsidR="00451475" w:rsidRDefault="004514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D54060" w14:textId="77777777" w:rsidR="00451475" w:rsidRDefault="004514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135B26" w14:textId="77777777" w:rsidR="00451475" w:rsidRDefault="004514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9C8416" w14:textId="77777777" w:rsidR="00451475" w:rsidRDefault="004514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</w:t>
            </w:r>
          </w:p>
        </w:tc>
      </w:tr>
      <w:tr w:rsidR="00451475" w14:paraId="7EC234E0" w14:textId="77777777" w:rsidTr="005A2F25">
        <w:trPr>
          <w:trHeight w:val="163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2464868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3D54BBBC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B30218" w14:textId="6FAD24B2" w:rsidR="00451475" w:rsidRDefault="005A2F2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Piec rurowy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645B03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046B84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19D703B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E779FF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40216D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D4F1AC2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51475" w14:paraId="5CE23753" w14:textId="77777777" w:rsidTr="005A2F25">
        <w:trPr>
          <w:trHeight w:val="163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1E5849B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396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1D02C0" w14:textId="77777777" w:rsidR="00451475" w:rsidRDefault="00451475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RAZEM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FF74C9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4F3038BB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FD457D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5F80F0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51475" w14:paraId="6E977696" w14:textId="77777777" w:rsidTr="005A2F25">
        <w:trPr>
          <w:trHeight w:val="163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715792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649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75E0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276BD357" w14:textId="77777777" w:rsidR="00451475" w:rsidRDefault="00451475">
            <w:pPr>
              <w:ind w:right="42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Słownie brutto: …………………………………………………………………….</w:t>
            </w:r>
          </w:p>
        </w:tc>
      </w:tr>
    </w:tbl>
    <w:p w14:paraId="43AD4B5B" w14:textId="77777777" w:rsidR="00451475" w:rsidRDefault="00451475" w:rsidP="00451475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6A30CD6E" w14:textId="5B1075EF" w:rsidR="00451475" w:rsidRDefault="00451475" w:rsidP="0045147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do …………. </w:t>
      </w:r>
      <w:r w:rsidR="005A2F25">
        <w:rPr>
          <w:rFonts w:ascii="Verdana" w:hAnsi="Verdana"/>
          <w:b/>
          <w:sz w:val="20"/>
          <w:szCs w:val="20"/>
        </w:rPr>
        <w:t>miesięcy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 xml:space="preserve">od daty podpisania umowy </w:t>
      </w:r>
    </w:p>
    <w:p w14:paraId="2BC7ACE0" w14:textId="77777777" w:rsidR="00451475" w:rsidRDefault="00451475" w:rsidP="0045147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na zaoferowane urządzenia: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  <w:highlight w:val="yellow"/>
        </w:rPr>
        <w:t>……………</w:t>
      </w:r>
      <w:r>
        <w:rPr>
          <w:rFonts w:ascii="Verdana" w:hAnsi="Verdana"/>
          <w:b/>
          <w:bCs/>
          <w:sz w:val="20"/>
          <w:szCs w:val="20"/>
        </w:rPr>
        <w:t xml:space="preserve"> miesięcy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263FE69E" w14:textId="25A812FC" w:rsidR="00451475" w:rsidRDefault="00451475" w:rsidP="00451475">
      <w:pPr>
        <w:widowControl w:val="0"/>
        <w:jc w:val="both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 xml:space="preserve">*W przypadku nie podania okresu gwarancji, Zamawiający przyjmie minimalny </w:t>
      </w:r>
      <w:r w:rsidR="005004BC">
        <w:rPr>
          <w:rFonts w:ascii="Verdana" w:hAnsi="Verdana"/>
          <w:bCs/>
          <w:i/>
          <w:sz w:val="16"/>
          <w:szCs w:val="16"/>
        </w:rPr>
        <w:t xml:space="preserve">wskazany w specyfikacji </w:t>
      </w:r>
      <w:r>
        <w:rPr>
          <w:rFonts w:ascii="Verdana" w:hAnsi="Verdana"/>
          <w:bCs/>
          <w:i/>
          <w:sz w:val="16"/>
          <w:szCs w:val="16"/>
        </w:rPr>
        <w:t>okres gwarancji.</w:t>
      </w:r>
    </w:p>
    <w:p w14:paraId="7C7EFBAF" w14:textId="77777777" w:rsidR="00451475" w:rsidRDefault="00451475" w:rsidP="00451475">
      <w:pPr>
        <w:widowControl w:val="0"/>
        <w:jc w:val="both"/>
        <w:rPr>
          <w:rFonts w:ascii="Verdana" w:hAnsi="Verdana"/>
          <w:bCs/>
          <w:i/>
          <w:sz w:val="20"/>
          <w:szCs w:val="20"/>
        </w:rPr>
      </w:pPr>
    </w:p>
    <w:p w14:paraId="2E8A62EF" w14:textId="77777777" w:rsidR="00451475" w:rsidRDefault="00451475" w:rsidP="0045147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0E023621" w14:textId="77777777" w:rsidR="00451475" w:rsidRDefault="00451475" w:rsidP="0045147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05E35886" w14:textId="77777777" w:rsidR="00451475" w:rsidRDefault="00451475" w:rsidP="00451475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Termin płatności: </w:t>
      </w:r>
      <w:r>
        <w:rPr>
          <w:rFonts w:ascii="Verdana" w:hAnsi="Verdana"/>
          <w:b w:val="0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DC7B98F" w14:textId="77777777" w:rsidR="00451475" w:rsidRDefault="00451475" w:rsidP="00451475">
      <w:pPr>
        <w:jc w:val="both"/>
        <w:rPr>
          <w:rFonts w:ascii="Verdana" w:hAnsi="Verdana"/>
          <w:sz w:val="20"/>
          <w:szCs w:val="20"/>
        </w:rPr>
      </w:pPr>
    </w:p>
    <w:p w14:paraId="72269B95" w14:textId="77777777" w:rsidR="00451475" w:rsidRDefault="00451475" w:rsidP="00451475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E2B8E0D" w14:textId="77777777" w:rsidR="00451475" w:rsidRDefault="00451475" w:rsidP="0045147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77F56A5A" w14:textId="77777777" w:rsidR="00451475" w:rsidRDefault="00451475" w:rsidP="004514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CFDF289" w14:textId="77777777" w:rsidR="00451475" w:rsidRDefault="00451475" w:rsidP="00451475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zaoferowane urządzenia pochodzą z produkcji seryjnej.</w:t>
      </w:r>
    </w:p>
    <w:p w14:paraId="7236086A" w14:textId="77777777" w:rsidR="00451475" w:rsidRDefault="00451475" w:rsidP="00451475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DEDC2FF" w14:textId="77777777" w:rsidR="00451475" w:rsidRDefault="00451475" w:rsidP="00451475">
      <w:pPr>
        <w:ind w:left="35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5E671C" w14:textId="77777777" w:rsidR="00451475" w:rsidRDefault="00451475" w:rsidP="00451475">
      <w:pPr>
        <w:ind w:left="35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67909" w14:textId="77777777" w:rsidR="00451475" w:rsidRDefault="00451475" w:rsidP="00451475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51475" w14:paraId="7DB16541" w14:textId="77777777" w:rsidTr="0045147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E1C44" w14:textId="77777777" w:rsidR="00451475" w:rsidRDefault="004514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F6047" w14:textId="77777777" w:rsidR="00451475" w:rsidRDefault="004514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FED5C23" w14:textId="77777777" w:rsidR="00451475" w:rsidRDefault="004514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4641D" w14:textId="77777777" w:rsidR="00451475" w:rsidRDefault="0045147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451475" w14:paraId="359FC9FA" w14:textId="77777777" w:rsidTr="0045147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65BB6" w14:textId="77777777" w:rsidR="00451475" w:rsidRDefault="0045147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91A93" w14:textId="77777777" w:rsidR="00451475" w:rsidRDefault="0045147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D61DB" w14:textId="77777777" w:rsidR="00451475" w:rsidRDefault="0045147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451475" w14:paraId="0B0C8450" w14:textId="77777777" w:rsidTr="0045147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4573B" w14:textId="77777777" w:rsidR="00451475" w:rsidRDefault="0045147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36359" w14:textId="77777777" w:rsidR="00451475" w:rsidRDefault="0045147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74344" w14:textId="77777777" w:rsidR="00451475" w:rsidRDefault="0045147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A3CA728" w14:textId="77777777" w:rsidR="00451475" w:rsidRDefault="00451475" w:rsidP="0045147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3E5AF48" w14:textId="77777777" w:rsidR="00451475" w:rsidRDefault="00451475" w:rsidP="00451475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1D82197A" w14:textId="77777777" w:rsidR="00451475" w:rsidRDefault="00451475" w:rsidP="00451475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23181944" w14:textId="77777777" w:rsidR="00451475" w:rsidRDefault="00451475" w:rsidP="0045147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6E8E052A" w14:textId="77777777" w:rsidR="00451475" w:rsidRDefault="00451475" w:rsidP="0045147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96916B0" w14:textId="77777777" w:rsidR="00451475" w:rsidRDefault="00451475" w:rsidP="0045147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2F9856A6" w14:textId="77777777" w:rsidR="00451475" w:rsidRDefault="00451475" w:rsidP="0045147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240E9B0" w14:textId="77777777" w:rsidR="00451475" w:rsidRDefault="00451475" w:rsidP="0045147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0F51AE14" w14:textId="77777777" w:rsidR="00451475" w:rsidRDefault="00451475" w:rsidP="0045147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4B8FDE07" w14:textId="77777777" w:rsidR="00451475" w:rsidRDefault="00451475" w:rsidP="0045147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9459C31" w14:textId="77777777" w:rsidR="00451475" w:rsidRDefault="00451475" w:rsidP="0045147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2E85E1FD" w14:textId="77777777" w:rsidR="00451475" w:rsidRDefault="00451475" w:rsidP="00451475">
      <w:pPr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  <w:r>
        <w:rPr>
          <w:rFonts w:ascii="Verdana" w:hAnsi="Verdana"/>
          <w:b/>
          <w:color w:val="FF0000"/>
          <w:sz w:val="20"/>
          <w:szCs w:val="20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p w14:paraId="613B66BF" w14:textId="77777777" w:rsidR="00451475" w:rsidRDefault="00451475" w:rsidP="00451475">
      <w:pPr>
        <w:jc w:val="right"/>
        <w:rPr>
          <w:rFonts w:ascii="Verdana" w:hAnsi="Verdana"/>
          <w:sz w:val="20"/>
          <w:szCs w:val="20"/>
        </w:rPr>
      </w:pPr>
    </w:p>
    <w:p w14:paraId="3EE1A44C" w14:textId="77777777" w:rsidR="00451475" w:rsidRDefault="00451475" w:rsidP="00451475">
      <w:pPr>
        <w:rPr>
          <w:rFonts w:ascii="Verdana" w:hAnsi="Verdana"/>
          <w:sz w:val="20"/>
          <w:szCs w:val="20"/>
        </w:rPr>
      </w:pPr>
    </w:p>
    <w:p w14:paraId="219FC3CA" w14:textId="77777777" w:rsidR="00FE545C" w:rsidRPr="00451475" w:rsidRDefault="00FE545C" w:rsidP="00451475"/>
    <w:sectPr w:rsidR="00FE545C" w:rsidRPr="0045147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E83A87" w14:textId="77777777" w:rsidR="000307C9" w:rsidRDefault="000307C9">
      <w:r>
        <w:separator/>
      </w:r>
    </w:p>
  </w:endnote>
  <w:endnote w:type="continuationSeparator" w:id="0">
    <w:p w14:paraId="3615F4FB" w14:textId="77777777" w:rsidR="000307C9" w:rsidRDefault="00030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B6EAF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06B318" w14:textId="77777777" w:rsidR="000307C9" w:rsidRDefault="000307C9">
      <w:r>
        <w:separator/>
      </w:r>
    </w:p>
  </w:footnote>
  <w:footnote w:type="continuationSeparator" w:id="0">
    <w:p w14:paraId="394A2701" w14:textId="77777777" w:rsidR="000307C9" w:rsidRDefault="00030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79896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35666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3387495">
    <w:abstractNumId w:val="0"/>
  </w:num>
  <w:num w:numId="4" w16cid:durableId="1790590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07C9"/>
    <w:rsid w:val="00012286"/>
    <w:rsid w:val="000307C9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1475"/>
    <w:rsid w:val="004B7300"/>
    <w:rsid w:val="004C6753"/>
    <w:rsid w:val="005004BC"/>
    <w:rsid w:val="00595C87"/>
    <w:rsid w:val="005A2F25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D4388"/>
    <w:rsid w:val="008F1C66"/>
    <w:rsid w:val="00970FE4"/>
    <w:rsid w:val="00A0022B"/>
    <w:rsid w:val="00A346FE"/>
    <w:rsid w:val="00A47B4D"/>
    <w:rsid w:val="00A82B32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04E805"/>
  <w15:chartTrackingRefBased/>
  <w15:docId w15:val="{3967D754-FE42-45EE-8973-050A8F975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147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8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516</Words>
  <Characters>3904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2024-11-22T09:10:00Z</dcterms:created>
  <dcterms:modified xsi:type="dcterms:W3CDTF">2024-11-22T09:11:00Z</dcterms:modified>
</cp:coreProperties>
</file>